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071EC" w14:textId="23449050" w:rsidR="004B0997" w:rsidRDefault="0097686A" w:rsidP="004B0997">
      <w:pPr>
        <w:ind w:left="-567"/>
        <w:jc w:val="center"/>
        <w:rPr>
          <w:b/>
          <w:bCs/>
          <w:u w:val="single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09EBEF2" wp14:editId="6137DD32">
                <wp:simplePos x="0" y="0"/>
                <wp:positionH relativeFrom="margin">
                  <wp:posOffset>-558165</wp:posOffset>
                </wp:positionH>
                <wp:positionV relativeFrom="paragraph">
                  <wp:posOffset>-562940</wp:posOffset>
                </wp:positionV>
                <wp:extent cx="6885940" cy="727075"/>
                <wp:effectExtent l="0" t="0" r="10160" b="15875"/>
                <wp:wrapNone/>
                <wp:docPr id="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5940" cy="727075"/>
                          <a:chOff x="538" y="526"/>
                          <a:chExt cx="10844" cy="2003"/>
                        </a:xfrm>
                      </wpg:grpSpPr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8" y="526"/>
                            <a:ext cx="1680" cy="20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C9B368" w14:textId="77777777" w:rsidR="000B2655" w:rsidRDefault="00C971B9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167A422" wp14:editId="1010884B">
                                    <wp:extent cx="866140" cy="476250"/>
                                    <wp:effectExtent l="0" t="0" r="0" b="0"/>
                                    <wp:docPr id="6" name="Imag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72073" cy="4795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218" y="526"/>
                            <a:ext cx="9164" cy="20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4193EF" w14:textId="0640B98E" w:rsidR="000B2655" w:rsidRPr="0034340F" w:rsidRDefault="00B17A25" w:rsidP="0034340F">
                              <w:pPr>
                                <w:spacing w:before="120"/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Mission to </w:t>
                              </w:r>
                              <w:proofErr w:type="spellStart"/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36"/>
                                </w:rPr>
                                <w:t>Earth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9EBEF2" id="Group 5" o:spid="_x0000_s1026" style="position:absolute;left:0;text-align:left;margin-left:-43.95pt;margin-top:-44.35pt;width:542.2pt;height:57.25pt;z-index:251658240;mso-position-horizontal-relative:margin" coordorigin="538,526" coordsize="10844,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538;top:526;width:1680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" strokeweight="1.5pt">
                  <v:textbox>
                    <w:txbxContent>
                      <w:p w14:paraId="34C9B368" w14:textId="77777777" w:rsidR="000B2655" w:rsidRDefault="00C971B9">
                        <w:r>
                          <w:rPr>
                            <w:noProof/>
                          </w:rPr>
                          <w:drawing>
                            <wp:inline distT="0" distB="0" distL="0" distR="0" wp14:anchorId="5167A422" wp14:editId="1010884B">
                              <wp:extent cx="866140" cy="476250"/>
                              <wp:effectExtent l="0" t="0" r="0" b="0"/>
                              <wp:docPr id="6" name="Imag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72073" cy="4795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" o:spid="_x0000_s1028" type="#_x0000_t202" style="position:absolute;left:2218;top:526;width:9164;height:2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" strokeweight="1.5pt">
                  <v:textbox>
                    <w:txbxContent>
                      <w:p w14:paraId="114193EF" w14:textId="0640B98E" w:rsidR="000B2655" w:rsidRPr="0034340F" w:rsidRDefault="00B17A25" w:rsidP="0034340F">
                        <w:pPr>
                          <w:spacing w:before="120"/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6"/>
                            <w:szCs w:val="36"/>
                          </w:rPr>
                          <w:t xml:space="preserve">Mission to </w:t>
                        </w:r>
                        <w:proofErr w:type="spellStart"/>
                        <w:r>
                          <w:rPr>
                            <w:rFonts w:ascii="Comic Sans MS" w:hAnsi="Comic Sans MS"/>
                            <w:b/>
                            <w:bCs/>
                            <w:sz w:val="36"/>
                            <w:szCs w:val="36"/>
                          </w:rPr>
                          <w:t>Earth</w:t>
                        </w:r>
                        <w:proofErr w:type="spell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B0997">
        <w:rPr>
          <w:b/>
          <w:bCs/>
          <w:u w:val="single"/>
        </w:rPr>
        <w:t xml:space="preserve">Salle </w:t>
      </w:r>
    </w:p>
    <w:p w14:paraId="3FD560E7" w14:textId="0E1C3FF7" w:rsidR="00BD6D8E" w:rsidRDefault="00DE0DC3" w:rsidP="00DE0DC3">
      <w:pPr>
        <w:shd w:val="clear" w:color="auto" w:fill="FFFFFF" w:themeFill="background1"/>
        <w:ind w:left="-567"/>
        <w:rPr>
          <w:rFonts w:cstheme="minorHAnsi"/>
          <w:b/>
          <w:bCs/>
          <w:color w:val="000000" w:themeColor="text1"/>
          <w:sz w:val="28"/>
          <w:szCs w:val="28"/>
          <w:u w:val="single"/>
        </w:rPr>
      </w:pPr>
      <w:r w:rsidRPr="00DE0DC3">
        <w:rPr>
          <w:rFonts w:cstheme="minorHAnsi"/>
          <w:b/>
          <w:bCs/>
          <w:color w:val="000000" w:themeColor="text1"/>
          <w:sz w:val="28"/>
          <w:szCs w:val="28"/>
          <w:u w:val="single"/>
        </w:rPr>
        <w:t>Quelques informations utiles avant de commencer :</w:t>
      </w:r>
    </w:p>
    <w:p w14:paraId="71980105" w14:textId="77777777" w:rsidR="00DE0DC3" w:rsidRPr="00DE0DC3" w:rsidRDefault="00DE0DC3" w:rsidP="00DE0DC3">
      <w:pPr>
        <w:pStyle w:val="Paragraphedeliste"/>
        <w:numPr>
          <w:ilvl w:val="0"/>
          <w:numId w:val="7"/>
        </w:numPr>
        <w:shd w:val="clear" w:color="auto" w:fill="FFFFFF" w:themeFill="background1"/>
        <w:rPr>
          <w:rFonts w:cstheme="minorHAnsi"/>
          <w:color w:val="000000" w:themeColor="text1"/>
          <w:sz w:val="28"/>
          <w:szCs w:val="28"/>
        </w:rPr>
      </w:pPr>
      <w:r w:rsidRPr="00DE0DC3">
        <w:rPr>
          <w:rFonts w:cstheme="minorHAnsi"/>
          <w:color w:val="000000" w:themeColor="text1"/>
          <w:sz w:val="28"/>
          <w:szCs w:val="28"/>
        </w:rPr>
        <w:t>En début de partie, deux jokers vous seront distribués. Vous pourrez les utiliser en cours de partie.</w:t>
      </w:r>
    </w:p>
    <w:p w14:paraId="5103DDCB" w14:textId="2FB40427" w:rsidR="00DE0DC3" w:rsidRDefault="00DE0DC3" w:rsidP="00DE0DC3">
      <w:pPr>
        <w:pStyle w:val="Paragraphedeliste"/>
        <w:numPr>
          <w:ilvl w:val="0"/>
          <w:numId w:val="7"/>
        </w:numPr>
        <w:shd w:val="clear" w:color="auto" w:fill="FFFFFF" w:themeFill="background1"/>
        <w:rPr>
          <w:rFonts w:cstheme="minorHAnsi"/>
          <w:color w:val="000000" w:themeColor="text1"/>
          <w:sz w:val="28"/>
          <w:szCs w:val="28"/>
        </w:rPr>
      </w:pPr>
      <w:r w:rsidRPr="00DE0DC3">
        <w:rPr>
          <w:rFonts w:cstheme="minorHAnsi"/>
          <w:color w:val="000000" w:themeColor="text1"/>
          <w:sz w:val="28"/>
          <w:szCs w:val="28"/>
        </w:rPr>
        <w:t>Pour saisir les codes à la fin de chaque mission, il faut glisser les 4 chiffres</w:t>
      </w:r>
      <w:r w:rsidR="006846D5">
        <w:rPr>
          <w:rFonts w:cstheme="minorHAnsi"/>
          <w:color w:val="000000" w:themeColor="text1"/>
          <w:sz w:val="28"/>
          <w:szCs w:val="28"/>
        </w:rPr>
        <w:t xml:space="preserve"> sur les 4 emplacements</w:t>
      </w:r>
      <w:r w:rsidRPr="00DE0DC3">
        <w:rPr>
          <w:rFonts w:cstheme="minorHAnsi"/>
          <w:color w:val="000000" w:themeColor="text1"/>
          <w:sz w:val="28"/>
          <w:szCs w:val="28"/>
        </w:rPr>
        <w:t xml:space="preserve"> en maintenant le clic gauche appuyé</w:t>
      </w:r>
      <w:r>
        <w:rPr>
          <w:rFonts w:cstheme="minorHAnsi"/>
          <w:color w:val="000000" w:themeColor="text1"/>
          <w:sz w:val="28"/>
          <w:szCs w:val="28"/>
        </w:rPr>
        <w:t>.</w:t>
      </w:r>
      <w:r w:rsidR="00D22E3A">
        <w:rPr>
          <w:rFonts w:cstheme="minorHAnsi"/>
          <w:color w:val="000000" w:themeColor="text1"/>
          <w:sz w:val="28"/>
          <w:szCs w:val="28"/>
        </w:rPr>
        <w:t xml:space="preserve"> Vous pouvez prendre les chiffres</w:t>
      </w:r>
      <w:r w:rsidR="00CC5852">
        <w:rPr>
          <w:rFonts w:cstheme="minorHAnsi"/>
          <w:color w:val="000000" w:themeColor="text1"/>
          <w:sz w:val="28"/>
          <w:szCs w:val="28"/>
        </w:rPr>
        <w:t xml:space="preserve"> sur fond</w:t>
      </w:r>
      <w:r w:rsidR="00D22E3A">
        <w:rPr>
          <w:rFonts w:cstheme="minorHAnsi"/>
          <w:color w:val="000000" w:themeColor="text1"/>
          <w:sz w:val="28"/>
          <w:szCs w:val="28"/>
        </w:rPr>
        <w:t xml:space="preserve"> vert et/ou </w:t>
      </w:r>
      <w:r w:rsidR="00CC5852">
        <w:rPr>
          <w:rFonts w:cstheme="minorHAnsi"/>
          <w:color w:val="000000" w:themeColor="text1"/>
          <w:sz w:val="28"/>
          <w:szCs w:val="28"/>
        </w:rPr>
        <w:t>sur fond</w:t>
      </w:r>
      <w:r w:rsidR="00D22E3A">
        <w:rPr>
          <w:rFonts w:cstheme="minorHAnsi"/>
          <w:color w:val="000000" w:themeColor="text1"/>
          <w:sz w:val="28"/>
          <w:szCs w:val="28"/>
        </w:rPr>
        <w:t xml:space="preserve"> gris</w:t>
      </w:r>
      <w:r w:rsidR="00CC5852">
        <w:rPr>
          <w:rFonts w:cstheme="minorHAnsi"/>
          <w:color w:val="000000" w:themeColor="text1"/>
          <w:sz w:val="28"/>
          <w:szCs w:val="28"/>
        </w:rPr>
        <w:t>.</w:t>
      </w:r>
    </w:p>
    <w:p w14:paraId="6E635BF8" w14:textId="6ACD0B16" w:rsidR="00DE0DC3" w:rsidRPr="00DE0DC3" w:rsidRDefault="00DE0DC3" w:rsidP="00DE0DC3">
      <w:pPr>
        <w:pStyle w:val="Paragraphedeliste"/>
        <w:shd w:val="clear" w:color="auto" w:fill="FFFFFF" w:themeFill="background1"/>
        <w:ind w:left="-207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Bonne chance</w:t>
      </w:r>
    </w:p>
    <w:p w14:paraId="1E331A1A" w14:textId="38F57FFD" w:rsidR="00DE0DC3" w:rsidRPr="00DE0DC3" w:rsidRDefault="00DE0DC3" w:rsidP="00DE0DC3">
      <w:pPr>
        <w:shd w:val="clear" w:color="auto" w:fill="FFFFFF" w:themeFill="background1"/>
        <w:ind w:left="-567"/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  <w:u w:val="single"/>
        </w:rPr>
      </w:pPr>
      <w:r w:rsidRPr="00DE0DC3">
        <w:rPr>
          <w:b/>
          <w:bCs/>
          <w:noProof/>
          <w:color w:val="000000" w:themeColor="text1"/>
        </w:rPr>
        <w:drawing>
          <wp:anchor distT="0" distB="0" distL="114300" distR="114300" simplePos="0" relativeHeight="251675648" behindDoc="0" locked="0" layoutInCell="1" allowOverlap="1" wp14:anchorId="4E122626" wp14:editId="1E2A5615">
            <wp:simplePos x="0" y="0"/>
            <wp:positionH relativeFrom="column">
              <wp:posOffset>5369560</wp:posOffset>
            </wp:positionH>
            <wp:positionV relativeFrom="paragraph">
              <wp:posOffset>247015</wp:posOffset>
            </wp:positionV>
            <wp:extent cx="819303" cy="555974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303" cy="555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A65C5D" w14:textId="3F9B31E1" w:rsidR="00C95B02" w:rsidRPr="00C95B02" w:rsidRDefault="00C95B02" w:rsidP="00C95B02">
      <w:pPr>
        <w:shd w:val="clear" w:color="auto" w:fill="FF0000"/>
        <w:ind w:left="-567"/>
        <w:jc w:val="center"/>
        <w:rPr>
          <w:rFonts w:ascii="Comic Sans MS" w:hAnsi="Comic Sans MS"/>
          <w:b/>
          <w:bCs/>
          <w:color w:val="FFFFFF" w:themeColor="background1"/>
          <w:sz w:val="32"/>
          <w:szCs w:val="32"/>
          <w:u w:val="single"/>
        </w:rPr>
      </w:pPr>
      <w:r>
        <w:rPr>
          <w:rFonts w:ascii="Comic Sans MS" w:hAnsi="Comic Sans MS"/>
          <w:b/>
          <w:bCs/>
          <w:noProof/>
          <w:color w:val="FFFFFF" w:themeColor="background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C0C9DA" wp14:editId="54C8EBB0">
                <wp:simplePos x="0" y="0"/>
                <wp:positionH relativeFrom="column">
                  <wp:posOffset>-555411</wp:posOffset>
                </wp:positionH>
                <wp:positionV relativeFrom="paragraph">
                  <wp:posOffset>427660</wp:posOffset>
                </wp:positionV>
                <wp:extent cx="6897370" cy="2128520"/>
                <wp:effectExtent l="0" t="0" r="17780" b="24130"/>
                <wp:wrapNone/>
                <wp:docPr id="23" name="Rectangle :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7370" cy="2128520"/>
                        </a:xfrm>
                        <a:prstGeom prst="roundRect">
                          <a:avLst>
                            <a:gd name="adj" fmla="val 774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9C8829" id="Rectangle : coins arrondis 23" o:spid="_x0000_s1026" style="position:absolute;margin-left:-43.75pt;margin-top:33.65pt;width:543.1pt;height:167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0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" filled="f" strokecolor="black [3213]" strokeweight="2pt"/>
            </w:pict>
          </mc:Fallback>
        </mc:AlternateContent>
      </w:r>
      <w:r w:rsidR="002D190E">
        <w:rPr>
          <w:rFonts w:ascii="Comic Sans MS" w:hAnsi="Comic Sans MS"/>
          <w:b/>
          <w:bCs/>
          <w:color w:val="FFFFFF" w:themeColor="background1"/>
          <w:sz w:val="32"/>
          <w:szCs w:val="32"/>
          <w:u w:val="single"/>
        </w:rPr>
        <w:t>Mission</w:t>
      </w:r>
      <w:r w:rsidRPr="00C95B02">
        <w:rPr>
          <w:rFonts w:ascii="Comic Sans MS" w:hAnsi="Comic Sans MS"/>
          <w:b/>
          <w:bCs/>
          <w:color w:val="FFFFFF" w:themeColor="background1"/>
          <w:sz w:val="32"/>
          <w:szCs w:val="32"/>
          <w:u w:val="single"/>
        </w:rPr>
        <w:t xml:space="preserve"> 1</w:t>
      </w:r>
    </w:p>
    <w:p w14:paraId="709F0C10" w14:textId="6908B0BD" w:rsidR="005A5F53" w:rsidRPr="00530906" w:rsidRDefault="00C95B02" w:rsidP="001D20BC">
      <w:pPr>
        <w:ind w:left="-567"/>
        <w:rPr>
          <w:b/>
          <w:bCs/>
          <w:sz w:val="28"/>
          <w:szCs w:val="28"/>
          <w:u w:val="single"/>
        </w:rPr>
      </w:pPr>
      <w:r w:rsidRPr="00530906">
        <w:rPr>
          <w:b/>
          <w:bCs/>
          <w:sz w:val="28"/>
          <w:szCs w:val="28"/>
          <w:u w:val="single"/>
        </w:rPr>
        <w:t>Étape</w:t>
      </w:r>
      <w:r w:rsidR="00877D1B" w:rsidRPr="00530906">
        <w:rPr>
          <w:b/>
          <w:bCs/>
          <w:sz w:val="28"/>
          <w:szCs w:val="28"/>
          <w:u w:val="single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u w:val="single"/>
          </w:rPr>
          <m:t>α</m:t>
        </m:r>
      </m:oMath>
    </w:p>
    <w:p w14:paraId="0A1000FC" w14:textId="0D7121BF" w:rsidR="001D20BC" w:rsidRPr="001D20BC" w:rsidRDefault="00D27F80" w:rsidP="001D20BC">
      <w:pPr>
        <w:ind w:left="-567"/>
        <w:jc w:val="both"/>
        <w:rPr>
          <w:b/>
          <w:bCs/>
        </w:rPr>
      </w:pPr>
      <w:r w:rsidRPr="00267B46">
        <w:rPr>
          <w:b/>
          <w:bCs/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1EF3CD48" wp14:editId="3B06B447">
            <wp:simplePos x="0" y="0"/>
            <wp:positionH relativeFrom="margin">
              <wp:posOffset>4425439</wp:posOffset>
            </wp:positionH>
            <wp:positionV relativeFrom="paragraph">
              <wp:posOffset>91721</wp:posOffset>
            </wp:positionV>
            <wp:extent cx="1693100" cy="908325"/>
            <wp:effectExtent l="76200" t="76200" r="135890" b="13970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100" cy="908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0BC" w:rsidRPr="001D20BC">
        <w:rPr>
          <w:b/>
          <w:bCs/>
        </w:rPr>
        <w:t>Américains :</w:t>
      </w:r>
      <w:r w:rsidR="001D20BC">
        <w:rPr>
          <w:b/>
          <w:bCs/>
        </w:rPr>
        <w:t xml:space="preserve"> …………</w:t>
      </w:r>
    </w:p>
    <w:p w14:paraId="4187F25B" w14:textId="4AB47029" w:rsidR="001D20BC" w:rsidRDefault="001D20BC" w:rsidP="001D20BC">
      <w:pPr>
        <w:ind w:left="-567"/>
        <w:jc w:val="both"/>
        <w:rPr>
          <w:b/>
          <w:bCs/>
        </w:rPr>
      </w:pPr>
      <w:r w:rsidRPr="001D20BC">
        <w:rPr>
          <w:b/>
          <w:bCs/>
        </w:rPr>
        <w:t>Russes :</w:t>
      </w:r>
      <w:r>
        <w:rPr>
          <w:b/>
          <w:bCs/>
        </w:rPr>
        <w:t xml:space="preserve"> …………..</w:t>
      </w:r>
    </w:p>
    <w:p w14:paraId="256D7681" w14:textId="5AE7070F" w:rsidR="001D20BC" w:rsidRDefault="001D20BC" w:rsidP="001D20BC">
      <w:pPr>
        <w:ind w:left="-567" w:right="3969"/>
        <w:jc w:val="both"/>
        <w:rPr>
          <w:b/>
          <w:bCs/>
        </w:rPr>
      </w:pPr>
      <w:r>
        <w:rPr>
          <w:b/>
          <w:bCs/>
        </w:rPr>
        <w:t xml:space="preserve">En additionnant tous les chiffres des résultats précédents, tu obtiens les deux </w:t>
      </w:r>
      <w:r w:rsidR="00C95B02">
        <w:rPr>
          <w:b/>
          <w:bCs/>
        </w:rPr>
        <w:t>premiers</w:t>
      </w:r>
      <w:r>
        <w:rPr>
          <w:b/>
          <w:bCs/>
        </w:rPr>
        <w:t xml:space="preserve"> chiffres du code secret </w:t>
      </w:r>
    </w:p>
    <w:p w14:paraId="0AA211E7" w14:textId="61EA869A" w:rsidR="001D20BC" w:rsidRDefault="001D20BC" w:rsidP="001D20BC">
      <w:pPr>
        <w:ind w:left="-567" w:right="3969"/>
        <w:jc w:val="both"/>
        <w:rPr>
          <w:b/>
          <w:bCs/>
        </w:rPr>
      </w:pPr>
    </w:p>
    <w:p w14:paraId="2DC31586" w14:textId="7DFE23B6" w:rsidR="001D20BC" w:rsidRDefault="00C95B02" w:rsidP="001D20BC">
      <w:pPr>
        <w:ind w:left="-567" w:right="3969"/>
        <w:jc w:val="both"/>
        <w:rPr>
          <w:b/>
          <w:bCs/>
        </w:rPr>
      </w:pPr>
      <w:r>
        <w:rPr>
          <w:rFonts w:ascii="Comic Sans MS" w:hAnsi="Comic Sans MS"/>
          <w:b/>
          <w:bCs/>
          <w:noProof/>
          <w:color w:val="FFFFFF" w:themeColor="background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3C4CAC" wp14:editId="0B3ECC81">
                <wp:simplePos x="0" y="0"/>
                <wp:positionH relativeFrom="margin">
                  <wp:posOffset>-579161</wp:posOffset>
                </wp:positionH>
                <wp:positionV relativeFrom="paragraph">
                  <wp:posOffset>283094</wp:posOffset>
                </wp:positionV>
                <wp:extent cx="6897370" cy="5355771"/>
                <wp:effectExtent l="0" t="0" r="17780" b="16510"/>
                <wp:wrapNone/>
                <wp:docPr id="24" name="Rectangle :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7370" cy="5355771"/>
                        </a:xfrm>
                        <a:prstGeom prst="roundRect">
                          <a:avLst>
                            <a:gd name="adj" fmla="val 6414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709E55" id="Rectangle : coins arrondis 24" o:spid="_x0000_s1026" style="position:absolute;margin-left:-45.6pt;margin-top:22.3pt;width:543.1pt;height:421.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2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" filled="f" strokecolor="black [3213]" strokeweight="2pt">
                <w10:wrap anchorx="margin"/>
              </v:roundrect>
            </w:pict>
          </mc:Fallback>
        </mc:AlternateContent>
      </w:r>
      <w:r w:rsidR="001D20BC">
        <w:rPr>
          <w:b/>
          <w:bCs/>
        </w:rPr>
        <w:t>………………………………………………………………</w:t>
      </w:r>
    </w:p>
    <w:p w14:paraId="48779542" w14:textId="16AEA649" w:rsidR="001D20BC" w:rsidRPr="00530906" w:rsidRDefault="00E32973" w:rsidP="001D20BC">
      <w:pPr>
        <w:ind w:left="-567"/>
        <w:rPr>
          <w:rFonts w:eastAsiaTheme="minorEastAsia"/>
          <w:b/>
          <w:bCs/>
          <w:sz w:val="28"/>
          <w:szCs w:val="28"/>
          <w:u w:val="single"/>
        </w:rPr>
      </w:pPr>
      <w:r w:rsidRPr="00530906">
        <w:rPr>
          <w:rFonts w:eastAsiaTheme="minorEastAsia"/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3C5859EC" wp14:editId="033839FF">
            <wp:simplePos x="0" y="0"/>
            <wp:positionH relativeFrom="margin">
              <wp:posOffset>4461378</wp:posOffset>
            </wp:positionH>
            <wp:positionV relativeFrom="paragraph">
              <wp:posOffset>78014</wp:posOffset>
            </wp:positionV>
            <wp:extent cx="1638395" cy="893346"/>
            <wp:effectExtent l="76200" t="76200" r="133350" b="13589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95" cy="8933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B02" w:rsidRPr="00530906">
        <w:rPr>
          <w:b/>
          <w:bCs/>
          <w:sz w:val="28"/>
          <w:szCs w:val="28"/>
          <w:u w:val="single"/>
        </w:rPr>
        <w:t>Étape</w:t>
      </w:r>
      <w:r w:rsidR="00877D1B" w:rsidRPr="00530906">
        <w:rPr>
          <w:b/>
          <w:bCs/>
          <w:sz w:val="28"/>
          <w:szCs w:val="28"/>
          <w:u w:val="single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u w:val="single"/>
          </w:rPr>
          <m:t>β</m:t>
        </m:r>
      </m:oMath>
    </w:p>
    <w:p w14:paraId="06B96C59" w14:textId="47CCCBAE" w:rsidR="00F268E9" w:rsidRDefault="000805FC" w:rsidP="00F268E9">
      <w:pPr>
        <w:ind w:left="-567"/>
        <w:rPr>
          <w:b/>
          <w:bCs/>
        </w:rPr>
      </w:pPr>
      <w:r w:rsidRPr="00530906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7" behindDoc="1" locked="0" layoutInCell="1" allowOverlap="1" wp14:anchorId="0C53A50D" wp14:editId="1F15A9E8">
                <wp:simplePos x="0" y="0"/>
                <wp:positionH relativeFrom="column">
                  <wp:posOffset>-463067</wp:posOffset>
                </wp:positionH>
                <wp:positionV relativeFrom="paragraph">
                  <wp:posOffset>345118</wp:posOffset>
                </wp:positionV>
                <wp:extent cx="4080681" cy="1175657"/>
                <wp:effectExtent l="0" t="0" r="15240" b="24765"/>
                <wp:wrapNone/>
                <wp:docPr id="19" name="Rectangle :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0681" cy="117565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42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84A1AA" id="Rectangle : coins arrondis 19" o:spid="_x0000_s1026" style="position:absolute;margin-left:-36.45pt;margin-top:27.15pt;width:321.3pt;height:92.55pt;z-index:-2516459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" fillcolor="#4f81bd [3204]" strokecolor="#243f60 [1604]" strokeweight="2pt">
                <v:fill opacity="27499f"/>
              </v:roundrect>
            </w:pict>
          </mc:Fallback>
        </mc:AlternateContent>
      </w:r>
      <w:r w:rsidR="00F268E9" w:rsidRPr="00530906">
        <w:rPr>
          <w:b/>
          <w:bCs/>
          <w:sz w:val="28"/>
          <w:szCs w:val="28"/>
        </w:rPr>
        <w:t xml:space="preserve">Choisir les propositions correctes </w:t>
      </w:r>
      <w:r w:rsidR="00F268E9">
        <w:rPr>
          <w:b/>
          <w:bCs/>
        </w:rPr>
        <w:t>:</w:t>
      </w:r>
      <w:r w:rsidR="00C95B02" w:rsidRPr="00C95B02">
        <w:rPr>
          <w:rFonts w:ascii="Comic Sans MS" w:hAnsi="Comic Sans MS"/>
          <w:b/>
          <w:bCs/>
          <w:noProof/>
          <w:color w:val="FFFFFF" w:themeColor="background1"/>
          <w:sz w:val="32"/>
          <w:szCs w:val="32"/>
          <w:u w:val="single"/>
        </w:rPr>
        <w:t xml:space="preserve"> </w:t>
      </w:r>
    </w:p>
    <w:p w14:paraId="08F1F125" w14:textId="7A898823" w:rsidR="00267B46" w:rsidRDefault="00F268E9" w:rsidP="00F268E9">
      <w:pPr>
        <w:ind w:left="-567"/>
        <w:rPr>
          <w:b/>
          <w:bCs/>
        </w:rPr>
      </w:pPr>
      <w:r w:rsidRPr="00F268E9">
        <w:rPr>
          <w:b/>
          <w:bCs/>
        </w:rPr>
        <w:t xml:space="preserve">Le nombre mensuel moyen </w:t>
      </w:r>
      <w:r w:rsidR="0073197E" w:rsidRPr="0073197E">
        <w:rPr>
          <w:b/>
          <w:bCs/>
        </w:rPr>
        <w:t>de lancements réussis</w:t>
      </w:r>
      <w:r w:rsidR="0073197E">
        <w:rPr>
          <w:b/>
          <w:bCs/>
        </w:rPr>
        <w:t xml:space="preserve"> </w:t>
      </w:r>
      <w:r w:rsidRPr="00F268E9">
        <w:rPr>
          <w:b/>
          <w:bCs/>
        </w:rPr>
        <w:t>par les USA est</w:t>
      </w:r>
      <w:r>
        <w:rPr>
          <w:b/>
          <w:bCs/>
        </w:rPr>
        <w:t> :</w:t>
      </w:r>
    </w:p>
    <w:p w14:paraId="12DF82A0" w14:textId="4D7C2704" w:rsidR="00F268E9" w:rsidRPr="00F268E9" w:rsidRDefault="00F268E9" w:rsidP="00F268E9">
      <w:pPr>
        <w:pStyle w:val="Paragraphedeliste"/>
        <w:numPr>
          <w:ilvl w:val="0"/>
          <w:numId w:val="2"/>
        </w:numPr>
        <w:rPr>
          <w:b/>
          <w:bCs/>
        </w:rPr>
      </w:pPr>
      <w:r w:rsidRPr="00F268E9">
        <w:rPr>
          <w:b/>
          <w:bCs/>
        </w:rPr>
        <w:t>17</w:t>
      </w:r>
    </w:p>
    <w:p w14:paraId="2EF1A51D" w14:textId="219E5CED" w:rsidR="00F268E9" w:rsidRPr="00F268E9" w:rsidRDefault="00F268E9" w:rsidP="00F268E9">
      <w:pPr>
        <w:pStyle w:val="Paragraphedeliste"/>
        <w:numPr>
          <w:ilvl w:val="0"/>
          <w:numId w:val="2"/>
        </w:numPr>
        <w:rPr>
          <w:b/>
          <w:bCs/>
        </w:rPr>
      </w:pPr>
      <w:r w:rsidRPr="00F268E9">
        <w:rPr>
          <w:b/>
          <w:bCs/>
        </w:rPr>
        <w:t>16,5</w:t>
      </w:r>
    </w:p>
    <w:p w14:paraId="535FBBB3" w14:textId="537F9C01" w:rsidR="00F268E9" w:rsidRPr="00F268E9" w:rsidRDefault="00F268E9" w:rsidP="00F268E9">
      <w:pPr>
        <w:pStyle w:val="Paragraphedeliste"/>
        <w:numPr>
          <w:ilvl w:val="0"/>
          <w:numId w:val="2"/>
        </w:numPr>
        <w:rPr>
          <w:b/>
          <w:bCs/>
        </w:rPr>
      </w:pPr>
      <w:r w:rsidRPr="00F268E9">
        <w:rPr>
          <w:b/>
          <w:bCs/>
        </w:rPr>
        <w:t>16,3</w:t>
      </w:r>
      <w:r w:rsidR="009E0053">
        <w:rPr>
          <w:b/>
          <w:bCs/>
        </w:rPr>
        <w:t>3</w:t>
      </w:r>
    </w:p>
    <w:p w14:paraId="748A2355" w14:textId="69EC9E5F" w:rsidR="00F268E9" w:rsidRPr="00F268E9" w:rsidRDefault="000805FC" w:rsidP="00F268E9">
      <w:pPr>
        <w:pStyle w:val="Paragraphedeliste"/>
        <w:numPr>
          <w:ilvl w:val="0"/>
          <w:numId w:val="2"/>
        </w:numPr>
        <w:rPr>
          <w:b/>
          <w:bCs/>
        </w:rPr>
      </w:pPr>
      <w:r w:rsidRPr="000805FC">
        <w:rPr>
          <w:b/>
          <w:bCs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ADEC632" wp14:editId="1D23DA97">
                <wp:simplePos x="0" y="0"/>
                <wp:positionH relativeFrom="column">
                  <wp:posOffset>-449418</wp:posOffset>
                </wp:positionH>
                <wp:positionV relativeFrom="paragraph">
                  <wp:posOffset>318002</wp:posOffset>
                </wp:positionV>
                <wp:extent cx="4066862" cy="1192378"/>
                <wp:effectExtent l="0" t="0" r="10160" b="27305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6862" cy="1192378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279891" id="Rectangle : coins arrondis 20" o:spid="_x0000_s1026" style="position:absolute;margin-left:-35.4pt;margin-top:25.05pt;width:320.25pt;height:93.9pt;z-index:-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" fillcolor="#943634 [2405]" strokecolor="#385d8a" strokeweight="2pt"/>
            </w:pict>
          </mc:Fallback>
        </mc:AlternateContent>
      </w:r>
      <w:r w:rsidR="00F268E9" w:rsidRPr="00F268E9">
        <w:rPr>
          <w:b/>
          <w:bCs/>
        </w:rPr>
        <w:t>16</w:t>
      </w:r>
    </w:p>
    <w:p w14:paraId="261D3E32" w14:textId="299756AE" w:rsidR="00F268E9" w:rsidRPr="000805FC" w:rsidRDefault="00F268E9" w:rsidP="00F268E9">
      <w:pPr>
        <w:ind w:left="-567"/>
        <w:rPr>
          <w:b/>
          <w:bCs/>
          <w:color w:val="FFFFFF" w:themeColor="background1"/>
        </w:rPr>
      </w:pPr>
      <w:r w:rsidRPr="000805FC">
        <w:rPr>
          <w:b/>
          <w:bCs/>
          <w:color w:val="FFFFFF" w:themeColor="background1"/>
        </w:rPr>
        <w:t xml:space="preserve">Le nombre mensuel moyen </w:t>
      </w:r>
      <w:r w:rsidR="0073197E" w:rsidRPr="0073197E">
        <w:rPr>
          <w:b/>
          <w:bCs/>
          <w:color w:val="FFFFFF" w:themeColor="background1"/>
        </w:rPr>
        <w:t>de lancements réussis</w:t>
      </w:r>
      <w:r w:rsidR="00381B82">
        <w:rPr>
          <w:b/>
          <w:bCs/>
          <w:color w:val="FFFFFF" w:themeColor="background1"/>
        </w:rPr>
        <w:t xml:space="preserve"> </w:t>
      </w:r>
      <w:r w:rsidRPr="000805FC">
        <w:rPr>
          <w:b/>
          <w:bCs/>
          <w:color w:val="FFFFFF" w:themeColor="background1"/>
        </w:rPr>
        <w:t>par la Chine est :</w:t>
      </w:r>
    </w:p>
    <w:p w14:paraId="4AE7C966" w14:textId="3D0E22A3" w:rsidR="00F268E9" w:rsidRPr="000805FC" w:rsidRDefault="00F268E9" w:rsidP="00F268E9">
      <w:pPr>
        <w:pStyle w:val="Paragraphedeliste"/>
        <w:numPr>
          <w:ilvl w:val="0"/>
          <w:numId w:val="2"/>
        </w:numPr>
        <w:rPr>
          <w:b/>
          <w:bCs/>
          <w:color w:val="FFFFFF" w:themeColor="background1"/>
        </w:rPr>
      </w:pPr>
      <w:r w:rsidRPr="000805FC">
        <w:rPr>
          <w:b/>
          <w:bCs/>
          <w:color w:val="FFFFFF" w:themeColor="background1"/>
        </w:rPr>
        <w:t>17</w:t>
      </w:r>
    </w:p>
    <w:p w14:paraId="3926219A" w14:textId="7D84C7A9" w:rsidR="00F268E9" w:rsidRPr="000805FC" w:rsidRDefault="00F268E9" w:rsidP="00F268E9">
      <w:pPr>
        <w:pStyle w:val="Paragraphedeliste"/>
        <w:numPr>
          <w:ilvl w:val="0"/>
          <w:numId w:val="2"/>
        </w:numPr>
        <w:rPr>
          <w:b/>
          <w:bCs/>
          <w:color w:val="FFFFFF" w:themeColor="background1"/>
        </w:rPr>
      </w:pPr>
      <w:r w:rsidRPr="000805FC">
        <w:rPr>
          <w:b/>
          <w:bCs/>
          <w:color w:val="FFFFFF" w:themeColor="background1"/>
        </w:rPr>
        <w:t>16,5</w:t>
      </w:r>
    </w:p>
    <w:p w14:paraId="06E3D8BB" w14:textId="4B0B119C" w:rsidR="00F268E9" w:rsidRPr="000805FC" w:rsidRDefault="00F268E9" w:rsidP="00F268E9">
      <w:pPr>
        <w:pStyle w:val="Paragraphedeliste"/>
        <w:numPr>
          <w:ilvl w:val="0"/>
          <w:numId w:val="2"/>
        </w:numPr>
        <w:rPr>
          <w:b/>
          <w:bCs/>
          <w:color w:val="FFFFFF" w:themeColor="background1"/>
        </w:rPr>
      </w:pPr>
      <w:r w:rsidRPr="000805FC">
        <w:rPr>
          <w:b/>
          <w:bCs/>
          <w:color w:val="FFFFFF" w:themeColor="background1"/>
        </w:rPr>
        <w:t>16,3</w:t>
      </w:r>
      <w:r w:rsidR="009E0053">
        <w:rPr>
          <w:b/>
          <w:bCs/>
          <w:color w:val="FFFFFF" w:themeColor="background1"/>
        </w:rPr>
        <w:t>3</w:t>
      </w:r>
    </w:p>
    <w:p w14:paraId="6F3D0036" w14:textId="3F36AE4E" w:rsidR="00267B46" w:rsidRPr="000805FC" w:rsidRDefault="00F268E9" w:rsidP="00F268E9">
      <w:pPr>
        <w:pStyle w:val="Paragraphedeliste"/>
        <w:numPr>
          <w:ilvl w:val="0"/>
          <w:numId w:val="2"/>
        </w:numPr>
        <w:rPr>
          <w:b/>
          <w:bCs/>
          <w:color w:val="FFFFFF" w:themeColor="background1"/>
          <w:u w:val="single"/>
        </w:rPr>
      </w:pPr>
      <w:r w:rsidRPr="000805FC">
        <w:rPr>
          <w:b/>
          <w:bCs/>
          <w:color w:val="FFFFFF" w:themeColor="background1"/>
        </w:rPr>
        <w:t>16</w:t>
      </w:r>
    </w:p>
    <w:p w14:paraId="2FC9B576" w14:textId="23BB7072" w:rsidR="00F268E9" w:rsidRDefault="00F268E9" w:rsidP="00F268E9">
      <w:pPr>
        <w:rPr>
          <w:b/>
          <w:bCs/>
          <w:u w:val="single"/>
        </w:rPr>
      </w:pPr>
    </w:p>
    <w:tbl>
      <w:tblPr>
        <w:tblStyle w:val="Grilledutableau"/>
        <w:tblW w:w="0" w:type="auto"/>
        <w:tblInd w:w="5" w:type="dxa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F268E9" w14:paraId="02236AEE" w14:textId="77777777" w:rsidTr="00AC6A3E">
        <w:tc>
          <w:tcPr>
            <w:tcW w:w="1812" w:type="dxa"/>
            <w:tcBorders>
              <w:top w:val="nil"/>
              <w:left w:val="nil"/>
            </w:tcBorders>
            <w:vAlign w:val="center"/>
          </w:tcPr>
          <w:p w14:paraId="3FF81655" w14:textId="77777777" w:rsidR="00F268E9" w:rsidRPr="00F268E9" w:rsidRDefault="00F268E9" w:rsidP="00F268E9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12" w:type="dxa"/>
            <w:shd w:val="clear" w:color="auto" w:fill="B8CCE4" w:themeFill="accent1" w:themeFillTint="66"/>
            <w:vAlign w:val="center"/>
          </w:tcPr>
          <w:p w14:paraId="2B7D8822" w14:textId="68B27224" w:rsidR="00F268E9" w:rsidRPr="00F268E9" w:rsidRDefault="00F268E9" w:rsidP="00F268E9">
            <w:pPr>
              <w:jc w:val="center"/>
              <w:rPr>
                <w:b/>
                <w:bCs/>
                <w:sz w:val="28"/>
                <w:szCs w:val="28"/>
              </w:rPr>
            </w:pPr>
            <w:r w:rsidRPr="00F268E9">
              <w:rPr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1812" w:type="dxa"/>
            <w:shd w:val="clear" w:color="auto" w:fill="B8CCE4" w:themeFill="accent1" w:themeFillTint="66"/>
            <w:vAlign w:val="center"/>
          </w:tcPr>
          <w:p w14:paraId="09DC3E3F" w14:textId="5FF0748A" w:rsidR="00F268E9" w:rsidRPr="00F268E9" w:rsidRDefault="00F268E9" w:rsidP="00F268E9">
            <w:pPr>
              <w:jc w:val="center"/>
              <w:rPr>
                <w:b/>
                <w:bCs/>
                <w:sz w:val="28"/>
                <w:szCs w:val="28"/>
              </w:rPr>
            </w:pPr>
            <w:r w:rsidRPr="00F268E9">
              <w:rPr>
                <w:b/>
                <w:bCs/>
                <w:sz w:val="28"/>
                <w:szCs w:val="28"/>
              </w:rPr>
              <w:t>16,5</w:t>
            </w:r>
          </w:p>
        </w:tc>
        <w:tc>
          <w:tcPr>
            <w:tcW w:w="1813" w:type="dxa"/>
            <w:shd w:val="clear" w:color="auto" w:fill="B8CCE4" w:themeFill="accent1" w:themeFillTint="66"/>
            <w:vAlign w:val="center"/>
          </w:tcPr>
          <w:p w14:paraId="614CABB6" w14:textId="1F00344E" w:rsidR="00F268E9" w:rsidRPr="00F268E9" w:rsidRDefault="00F268E9" w:rsidP="00F268E9">
            <w:pPr>
              <w:jc w:val="center"/>
              <w:rPr>
                <w:b/>
                <w:bCs/>
                <w:sz w:val="28"/>
                <w:szCs w:val="28"/>
              </w:rPr>
            </w:pPr>
            <w:r w:rsidRPr="00F268E9">
              <w:rPr>
                <w:b/>
                <w:bCs/>
                <w:sz w:val="28"/>
                <w:szCs w:val="28"/>
              </w:rPr>
              <w:t>16,3</w:t>
            </w:r>
            <w:r w:rsidR="009E0053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813" w:type="dxa"/>
            <w:shd w:val="clear" w:color="auto" w:fill="B8CCE4" w:themeFill="accent1" w:themeFillTint="66"/>
            <w:vAlign w:val="center"/>
          </w:tcPr>
          <w:p w14:paraId="55644121" w14:textId="3B4E9D31" w:rsidR="00F268E9" w:rsidRPr="00F268E9" w:rsidRDefault="00F268E9" w:rsidP="00F268E9">
            <w:pPr>
              <w:jc w:val="center"/>
              <w:rPr>
                <w:b/>
                <w:bCs/>
                <w:sz w:val="28"/>
                <w:szCs w:val="28"/>
              </w:rPr>
            </w:pPr>
            <w:r w:rsidRPr="00F268E9">
              <w:rPr>
                <w:b/>
                <w:bCs/>
                <w:sz w:val="28"/>
                <w:szCs w:val="28"/>
              </w:rPr>
              <w:t>16</w:t>
            </w:r>
          </w:p>
        </w:tc>
      </w:tr>
      <w:tr w:rsidR="00F268E9" w14:paraId="21EDB819" w14:textId="77777777" w:rsidTr="000805FC">
        <w:tc>
          <w:tcPr>
            <w:tcW w:w="1812" w:type="dxa"/>
            <w:shd w:val="clear" w:color="auto" w:fill="943634" w:themeFill="accent2" w:themeFillShade="BF"/>
            <w:vAlign w:val="center"/>
          </w:tcPr>
          <w:p w14:paraId="50A663E8" w14:textId="11E5F445" w:rsidR="00F268E9" w:rsidRPr="000805FC" w:rsidRDefault="00F268E9" w:rsidP="00F268E9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0805FC">
              <w:rPr>
                <w:b/>
                <w:bCs/>
                <w:color w:val="FFFFFF" w:themeColor="background1"/>
                <w:sz w:val="28"/>
                <w:szCs w:val="28"/>
              </w:rPr>
              <w:t>17</w:t>
            </w:r>
          </w:p>
        </w:tc>
        <w:tc>
          <w:tcPr>
            <w:tcW w:w="1812" w:type="dxa"/>
            <w:vAlign w:val="center"/>
          </w:tcPr>
          <w:p w14:paraId="1A53AE86" w14:textId="22EF8B4E" w:rsidR="00F268E9" w:rsidRPr="00F268E9" w:rsidRDefault="004B0997" w:rsidP="00F268E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35</w:t>
            </w:r>
          </w:p>
        </w:tc>
        <w:tc>
          <w:tcPr>
            <w:tcW w:w="1812" w:type="dxa"/>
            <w:vAlign w:val="center"/>
          </w:tcPr>
          <w:p w14:paraId="175B0C18" w14:textId="19E8C40E" w:rsidR="00F268E9" w:rsidRPr="00F268E9" w:rsidRDefault="004B0997" w:rsidP="00F268E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1813" w:type="dxa"/>
            <w:vAlign w:val="center"/>
          </w:tcPr>
          <w:p w14:paraId="1AEBBE27" w14:textId="126DB5E1" w:rsidR="00F268E9" w:rsidRPr="00F268E9" w:rsidRDefault="004B0997" w:rsidP="00F268E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1813" w:type="dxa"/>
            <w:vAlign w:val="center"/>
          </w:tcPr>
          <w:p w14:paraId="60EA91F1" w14:textId="6019C53C" w:rsidR="00F268E9" w:rsidRPr="00F268E9" w:rsidRDefault="004B0997" w:rsidP="00F268E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37</w:t>
            </w:r>
          </w:p>
        </w:tc>
      </w:tr>
      <w:tr w:rsidR="00F268E9" w14:paraId="1BDEBEA3" w14:textId="77777777" w:rsidTr="000805FC">
        <w:tc>
          <w:tcPr>
            <w:tcW w:w="1812" w:type="dxa"/>
            <w:shd w:val="clear" w:color="auto" w:fill="943634" w:themeFill="accent2" w:themeFillShade="BF"/>
            <w:vAlign w:val="center"/>
          </w:tcPr>
          <w:p w14:paraId="37BC5FFD" w14:textId="7761B785" w:rsidR="00F268E9" w:rsidRPr="000805FC" w:rsidRDefault="00F268E9" w:rsidP="00F268E9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0805FC">
              <w:rPr>
                <w:b/>
                <w:bCs/>
                <w:color w:val="FFFFFF" w:themeColor="background1"/>
                <w:sz w:val="28"/>
                <w:szCs w:val="28"/>
              </w:rPr>
              <w:t>16,5</w:t>
            </w:r>
          </w:p>
        </w:tc>
        <w:tc>
          <w:tcPr>
            <w:tcW w:w="1812" w:type="dxa"/>
            <w:vAlign w:val="center"/>
          </w:tcPr>
          <w:p w14:paraId="50BB3CA2" w14:textId="0FF6E585" w:rsidR="00F268E9" w:rsidRPr="00F268E9" w:rsidRDefault="004B0997" w:rsidP="00F268E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56</w:t>
            </w:r>
          </w:p>
        </w:tc>
        <w:tc>
          <w:tcPr>
            <w:tcW w:w="1812" w:type="dxa"/>
            <w:vAlign w:val="center"/>
          </w:tcPr>
          <w:p w14:paraId="3A11F6E2" w14:textId="1AEDC6AC" w:rsidR="00F268E9" w:rsidRPr="00F268E9" w:rsidRDefault="004B0997" w:rsidP="00F268E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63</w:t>
            </w:r>
          </w:p>
        </w:tc>
        <w:tc>
          <w:tcPr>
            <w:tcW w:w="1813" w:type="dxa"/>
            <w:vAlign w:val="center"/>
          </w:tcPr>
          <w:p w14:paraId="5E390262" w14:textId="62D1F09C" w:rsidR="00F268E9" w:rsidRPr="00F268E9" w:rsidRDefault="004B0997" w:rsidP="00F268E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97</w:t>
            </w:r>
          </w:p>
        </w:tc>
        <w:tc>
          <w:tcPr>
            <w:tcW w:w="1813" w:type="dxa"/>
            <w:vAlign w:val="center"/>
          </w:tcPr>
          <w:p w14:paraId="4C1D51FA" w14:textId="10586069" w:rsidR="00F268E9" w:rsidRPr="00F268E9" w:rsidRDefault="004B0997" w:rsidP="00F268E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34</w:t>
            </w:r>
          </w:p>
        </w:tc>
      </w:tr>
      <w:tr w:rsidR="00F268E9" w14:paraId="53879FC2" w14:textId="77777777" w:rsidTr="000805FC">
        <w:tc>
          <w:tcPr>
            <w:tcW w:w="1812" w:type="dxa"/>
            <w:shd w:val="clear" w:color="auto" w:fill="943634" w:themeFill="accent2" w:themeFillShade="BF"/>
            <w:vAlign w:val="center"/>
          </w:tcPr>
          <w:p w14:paraId="4B442C63" w14:textId="02AF6D49" w:rsidR="00F268E9" w:rsidRPr="000805FC" w:rsidRDefault="00F268E9" w:rsidP="00F268E9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0805FC">
              <w:rPr>
                <w:b/>
                <w:bCs/>
                <w:color w:val="FFFFFF" w:themeColor="background1"/>
                <w:sz w:val="28"/>
                <w:szCs w:val="28"/>
              </w:rPr>
              <w:t>16,3</w:t>
            </w:r>
            <w:r w:rsidR="009E0053">
              <w:rPr>
                <w:b/>
                <w:bCs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1812" w:type="dxa"/>
            <w:vAlign w:val="center"/>
          </w:tcPr>
          <w:p w14:paraId="11679C26" w14:textId="7A661570" w:rsidR="00F268E9" w:rsidRPr="00F268E9" w:rsidRDefault="004B0997" w:rsidP="00F268E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47</w:t>
            </w:r>
          </w:p>
        </w:tc>
        <w:tc>
          <w:tcPr>
            <w:tcW w:w="1812" w:type="dxa"/>
            <w:vAlign w:val="center"/>
          </w:tcPr>
          <w:p w14:paraId="4EDE0A89" w14:textId="0C340C0E" w:rsidR="00F268E9" w:rsidRPr="00F268E9" w:rsidRDefault="004B0997" w:rsidP="00F268E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77</w:t>
            </w:r>
          </w:p>
        </w:tc>
        <w:tc>
          <w:tcPr>
            <w:tcW w:w="1813" w:type="dxa"/>
            <w:vAlign w:val="center"/>
          </w:tcPr>
          <w:p w14:paraId="37471478" w14:textId="01E73BD8" w:rsidR="00F268E9" w:rsidRPr="00F268E9" w:rsidRDefault="004B0997" w:rsidP="00F268E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1813" w:type="dxa"/>
            <w:vAlign w:val="center"/>
          </w:tcPr>
          <w:p w14:paraId="3CE90C3F" w14:textId="5AB64F21" w:rsidR="00F268E9" w:rsidRPr="00F268E9" w:rsidRDefault="004B0997" w:rsidP="00F268E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69</w:t>
            </w:r>
          </w:p>
        </w:tc>
      </w:tr>
      <w:tr w:rsidR="00F268E9" w14:paraId="2BA1A20C" w14:textId="77777777" w:rsidTr="000805FC">
        <w:tc>
          <w:tcPr>
            <w:tcW w:w="1812" w:type="dxa"/>
            <w:shd w:val="clear" w:color="auto" w:fill="943634" w:themeFill="accent2" w:themeFillShade="BF"/>
            <w:vAlign w:val="center"/>
          </w:tcPr>
          <w:p w14:paraId="1508AB46" w14:textId="546978F0" w:rsidR="00F268E9" w:rsidRPr="000805FC" w:rsidRDefault="00F268E9" w:rsidP="00F268E9">
            <w:pPr>
              <w:jc w:val="center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0805FC">
              <w:rPr>
                <w:b/>
                <w:bCs/>
                <w:color w:val="FFFFFF" w:themeColor="background1"/>
                <w:sz w:val="28"/>
                <w:szCs w:val="28"/>
              </w:rPr>
              <w:t>16</w:t>
            </w:r>
          </w:p>
        </w:tc>
        <w:tc>
          <w:tcPr>
            <w:tcW w:w="1812" w:type="dxa"/>
            <w:vAlign w:val="center"/>
          </w:tcPr>
          <w:p w14:paraId="089F4F16" w14:textId="03AB7DC1" w:rsidR="00F268E9" w:rsidRPr="00F268E9" w:rsidRDefault="004B0997" w:rsidP="00F268E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96</w:t>
            </w:r>
          </w:p>
        </w:tc>
        <w:tc>
          <w:tcPr>
            <w:tcW w:w="1812" w:type="dxa"/>
            <w:vAlign w:val="center"/>
          </w:tcPr>
          <w:p w14:paraId="62A9AA60" w14:textId="7C1EE389" w:rsidR="00F268E9" w:rsidRPr="00F268E9" w:rsidRDefault="004B0997" w:rsidP="00F268E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102</w:t>
            </w:r>
          </w:p>
        </w:tc>
        <w:tc>
          <w:tcPr>
            <w:tcW w:w="1813" w:type="dxa"/>
            <w:vAlign w:val="center"/>
          </w:tcPr>
          <w:p w14:paraId="21FA053C" w14:textId="66E1C230" w:rsidR="00F268E9" w:rsidRPr="00F268E9" w:rsidRDefault="004B0997" w:rsidP="00F268E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36</w:t>
            </w:r>
          </w:p>
        </w:tc>
        <w:tc>
          <w:tcPr>
            <w:tcW w:w="1813" w:type="dxa"/>
            <w:vAlign w:val="center"/>
          </w:tcPr>
          <w:p w14:paraId="0FA798E7" w14:textId="1F37470A" w:rsidR="00F268E9" w:rsidRPr="00F268E9" w:rsidRDefault="004B0997" w:rsidP="00F268E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25</w:t>
            </w:r>
          </w:p>
        </w:tc>
      </w:tr>
    </w:tbl>
    <w:p w14:paraId="68D58C4B" w14:textId="77777777" w:rsidR="00F268E9" w:rsidRPr="00F268E9" w:rsidRDefault="00F268E9" w:rsidP="00F268E9">
      <w:pPr>
        <w:rPr>
          <w:b/>
          <w:bCs/>
          <w:u w:val="single"/>
        </w:rPr>
      </w:pPr>
    </w:p>
    <w:p w14:paraId="0D514BB2" w14:textId="7D3E38C6" w:rsidR="000805FC" w:rsidRDefault="00C95B02" w:rsidP="002D190E">
      <w:pPr>
        <w:jc w:val="both"/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 xml:space="preserve">Ce tableau </w:t>
      </w:r>
      <w:r w:rsidR="00741755">
        <w:rPr>
          <w:rFonts w:eastAsiaTheme="minorEastAsia"/>
          <w:b/>
          <w:bCs/>
        </w:rPr>
        <w:t>te permet de trouver</w:t>
      </w:r>
      <w:r>
        <w:rPr>
          <w:rFonts w:eastAsiaTheme="minorEastAsia"/>
          <w:b/>
          <w:bCs/>
        </w:rPr>
        <w:t xml:space="preserve"> les deux derniers chiff</w:t>
      </w:r>
      <w:r w:rsidR="00530906">
        <w:rPr>
          <w:rFonts w:eastAsiaTheme="minorEastAsia"/>
          <w:b/>
          <w:bCs/>
        </w:rPr>
        <w:t>r</w:t>
      </w:r>
      <w:r>
        <w:rPr>
          <w:rFonts w:eastAsiaTheme="minorEastAsia"/>
          <w:b/>
          <w:bCs/>
        </w:rPr>
        <w:t>es du code secret</w:t>
      </w:r>
      <w:r w:rsidR="002D190E">
        <w:rPr>
          <w:rFonts w:eastAsiaTheme="minorEastAsia"/>
          <w:b/>
          <w:bCs/>
        </w:rPr>
        <w:t> : ……………………………………….</w:t>
      </w:r>
    </w:p>
    <w:p w14:paraId="293FFDA2" w14:textId="631EA1A1" w:rsidR="004B0997" w:rsidRDefault="00D27F80" w:rsidP="00267B46">
      <w:pPr>
        <w:ind w:right="3969"/>
        <w:jc w:val="both"/>
        <w:rPr>
          <w:rFonts w:eastAsiaTheme="minorEastAsia"/>
          <w:b/>
          <w:bCs/>
        </w:rPr>
      </w:pPr>
      <w:r w:rsidRPr="00C95B02">
        <w:rPr>
          <w:b/>
          <w:bCs/>
          <w:noProof/>
        </w:rPr>
        <w:drawing>
          <wp:anchor distT="0" distB="0" distL="114300" distR="114300" simplePos="0" relativeHeight="251680768" behindDoc="0" locked="0" layoutInCell="1" allowOverlap="1" wp14:anchorId="6B22B922" wp14:editId="03858AE8">
            <wp:simplePos x="0" y="0"/>
            <wp:positionH relativeFrom="column">
              <wp:posOffset>3350137</wp:posOffset>
            </wp:positionH>
            <wp:positionV relativeFrom="paragraph">
              <wp:posOffset>175639</wp:posOffset>
            </wp:positionV>
            <wp:extent cx="819303" cy="555974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303" cy="555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B02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3AF977A" wp14:editId="352E94AA">
                <wp:simplePos x="0" y="0"/>
                <wp:positionH relativeFrom="margin">
                  <wp:posOffset>1360271</wp:posOffset>
                </wp:positionH>
                <wp:positionV relativeFrom="paragraph">
                  <wp:posOffset>231597</wp:posOffset>
                </wp:positionV>
                <wp:extent cx="1743075" cy="466725"/>
                <wp:effectExtent l="0" t="0" r="28575" b="28575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075" cy="466725"/>
                          <a:chOff x="0" y="0"/>
                          <a:chExt cx="1743075" cy="466725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0" y="0"/>
                            <a:ext cx="447675" cy="466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295400" y="0"/>
                            <a:ext cx="447675" cy="466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838200" y="0"/>
                            <a:ext cx="447675" cy="466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19100" y="0"/>
                            <a:ext cx="447675" cy="466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097555" id="Groupe 14" o:spid="_x0000_s1026" style="position:absolute;margin-left:107.1pt;margin-top:18.25pt;width:137.25pt;height:36.75pt;z-index:251671552;mso-position-horizontal-relative:margin" coordsize="17430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">
                <v:rect id="Rectangle 15" o:spid="_x0000_s1027" style="position:absolute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" fillcolor="white [3212]" strokecolor="#243f60 [1604]" strokeweight="2pt"/>
                <v:rect id="Rectangle 16" o:spid="_x0000_s1028" style="position:absolute;left:12954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" fillcolor="white [3212]" strokecolor="#243f60 [1604]" strokeweight="2pt"/>
                <v:rect id="Rectangle 17" o:spid="_x0000_s1029" style="position:absolute;left:8382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" fillcolor="white [3212]" strokecolor="#243f60 [1604]" strokeweight="2pt"/>
                <v:rect id="Rectangle 18" o:spid="_x0000_s1030" style="position:absolute;left:4191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" fillcolor="white [3212]" strokecolor="#243f60 [1604]" strokeweight="2pt"/>
                <w10:wrap anchorx="margin"/>
              </v:group>
            </w:pict>
          </mc:Fallback>
        </mc:AlternateContent>
      </w:r>
    </w:p>
    <w:p w14:paraId="22066E31" w14:textId="37CF5968" w:rsidR="00DE0DC3" w:rsidRDefault="00267B46" w:rsidP="00267B46">
      <w:pPr>
        <w:ind w:right="3969"/>
        <w:jc w:val="both"/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 xml:space="preserve">Code </w:t>
      </w:r>
      <w:r w:rsidR="00C95B02">
        <w:rPr>
          <w:rFonts w:eastAsiaTheme="minorEastAsia"/>
          <w:b/>
          <w:bCs/>
        </w:rPr>
        <w:t xml:space="preserve">secret </w:t>
      </w:r>
      <w:r w:rsidR="00E32973">
        <w:rPr>
          <w:rFonts w:eastAsiaTheme="minorEastAsia"/>
          <w:b/>
          <w:bCs/>
        </w:rPr>
        <w:t>mission</w:t>
      </w:r>
      <w:r w:rsidR="00C95B02">
        <w:rPr>
          <w:rFonts w:eastAsiaTheme="minorEastAsia"/>
          <w:b/>
          <w:bCs/>
        </w:rPr>
        <w:t xml:space="preserve"> 1</w:t>
      </w:r>
    </w:p>
    <w:p w14:paraId="195F7308" w14:textId="77777777" w:rsidR="002D190E" w:rsidRDefault="002D190E" w:rsidP="00DE0DC3">
      <w:pPr>
        <w:rPr>
          <w:rFonts w:eastAsiaTheme="minorEastAsia"/>
          <w:b/>
          <w:bCs/>
        </w:rPr>
      </w:pPr>
    </w:p>
    <w:p w14:paraId="2FA30018" w14:textId="77777777" w:rsidR="00DE0DC3" w:rsidRDefault="00DE0DC3" w:rsidP="00DE0DC3">
      <w:pPr>
        <w:rPr>
          <w:rFonts w:eastAsiaTheme="minorEastAsia"/>
          <w:b/>
          <w:bCs/>
        </w:rPr>
      </w:pPr>
    </w:p>
    <w:p w14:paraId="1DFFF543" w14:textId="77777777" w:rsidR="00DE0DC3" w:rsidRDefault="00DE0DC3" w:rsidP="00DE0DC3">
      <w:pPr>
        <w:rPr>
          <w:rFonts w:eastAsiaTheme="minorEastAsia"/>
          <w:b/>
          <w:bCs/>
        </w:rPr>
      </w:pPr>
    </w:p>
    <w:p w14:paraId="7F70D7FD" w14:textId="77777777" w:rsidR="00DE0DC3" w:rsidRPr="002D190E" w:rsidRDefault="00DE0DC3" w:rsidP="00DE0DC3">
      <w:pPr>
        <w:shd w:val="clear" w:color="auto" w:fill="00FFFF"/>
        <w:jc w:val="center"/>
        <w:rPr>
          <w:rFonts w:ascii="Comic Sans MS" w:hAnsi="Comic Sans MS"/>
          <w:b/>
          <w:bCs/>
          <w:sz w:val="32"/>
          <w:szCs w:val="32"/>
          <w:u w:val="single"/>
        </w:rPr>
      </w:pPr>
      <w:r w:rsidRPr="002D190E">
        <w:rPr>
          <w:rFonts w:ascii="Comic Sans MS" w:hAnsi="Comic Sans MS"/>
          <w:b/>
          <w:bCs/>
          <w:sz w:val="32"/>
          <w:szCs w:val="32"/>
          <w:u w:val="single"/>
        </w:rPr>
        <w:t>Mission 2</w:t>
      </w:r>
    </w:p>
    <w:p w14:paraId="271AFE25" w14:textId="77777777" w:rsidR="00DE0DC3" w:rsidRPr="00DB4C4C" w:rsidRDefault="00DE0DC3" w:rsidP="00DE0DC3">
      <w:pPr>
        <w:pStyle w:val="Paragraphedeliste"/>
        <w:numPr>
          <w:ilvl w:val="0"/>
          <w:numId w:val="6"/>
        </w:numPr>
        <w:spacing w:line="480" w:lineRule="auto"/>
        <w:ind w:hanging="357"/>
        <w:rPr>
          <w:rFonts w:eastAsiaTheme="minorEastAsia"/>
          <w:b/>
          <w:bCs/>
          <w:sz w:val="28"/>
          <w:szCs w:val="28"/>
        </w:rPr>
      </w:pPr>
      <w:r w:rsidRPr="00267B46">
        <w:rPr>
          <w:noProof/>
          <w:u w:val="single"/>
        </w:rPr>
        <w:drawing>
          <wp:anchor distT="0" distB="0" distL="114300" distR="114300" simplePos="0" relativeHeight="251708416" behindDoc="0" locked="0" layoutInCell="1" allowOverlap="1" wp14:anchorId="4AB61A31" wp14:editId="47179C12">
            <wp:simplePos x="0" y="0"/>
            <wp:positionH relativeFrom="column">
              <wp:posOffset>-394970</wp:posOffset>
            </wp:positionH>
            <wp:positionV relativeFrom="paragraph">
              <wp:posOffset>282204</wp:posOffset>
            </wp:positionV>
            <wp:extent cx="2066925" cy="1765171"/>
            <wp:effectExtent l="0" t="0" r="0" b="698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7" r="4100"/>
                    <a:stretch/>
                  </pic:blipFill>
                  <pic:spPr bwMode="auto">
                    <a:xfrm>
                      <a:off x="0" y="0"/>
                      <a:ext cx="2066925" cy="1765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 xml:space="preserve">   x   = </m:t>
        </m:r>
      </m:oMath>
      <w:r w:rsidRPr="00DB4C4C">
        <w:rPr>
          <w:rFonts w:eastAsiaTheme="minorEastAsia"/>
          <w:b/>
          <w:bCs/>
          <w:sz w:val="28"/>
          <w:szCs w:val="28"/>
        </w:rPr>
        <w:t>………………………..</w:t>
      </w:r>
    </w:p>
    <w:p w14:paraId="5194A762" w14:textId="77777777" w:rsidR="00DE0DC3" w:rsidRPr="00530906" w:rsidRDefault="00DE0DC3" w:rsidP="00DE0DC3">
      <w:pPr>
        <w:pStyle w:val="Paragraphedeliste"/>
        <w:numPr>
          <w:ilvl w:val="0"/>
          <w:numId w:val="3"/>
        </w:numPr>
        <w:spacing w:line="600" w:lineRule="auto"/>
        <w:ind w:right="1415"/>
        <w:jc w:val="both"/>
        <w:rPr>
          <w:rFonts w:eastAsiaTheme="minorEastAsia"/>
          <w:b/>
          <w:bCs/>
          <w:sz w:val="28"/>
          <w:szCs w:val="28"/>
        </w:rPr>
      </w:pP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 xml:space="preserve">h(x)= </m:t>
        </m:r>
      </m:oMath>
      <w:r w:rsidRPr="00530906">
        <w:rPr>
          <w:rFonts w:eastAsiaTheme="minorEastAsia"/>
          <w:b/>
          <w:bCs/>
          <w:sz w:val="28"/>
          <w:szCs w:val="28"/>
        </w:rPr>
        <w:t>……………………</w:t>
      </w:r>
    </w:p>
    <w:p w14:paraId="4EE6418D" w14:textId="77777777" w:rsidR="00DE0DC3" w:rsidRPr="00530906" w:rsidRDefault="00DE0DC3" w:rsidP="00DE0DC3">
      <w:pPr>
        <w:pStyle w:val="Paragraphedeliste"/>
        <w:numPr>
          <w:ilvl w:val="0"/>
          <w:numId w:val="4"/>
        </w:numPr>
        <w:spacing w:line="600" w:lineRule="auto"/>
        <w:ind w:right="1840"/>
        <w:jc w:val="both"/>
        <w:rPr>
          <w:rFonts w:eastAsiaTheme="minorEastAsia"/>
          <w:b/>
          <w:bCs/>
          <w:sz w:val="28"/>
          <w:szCs w:val="28"/>
        </w:rPr>
      </w:pP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 xml:space="preserve">f(x)= </m:t>
        </m:r>
      </m:oMath>
      <w:r w:rsidRPr="00530906">
        <w:rPr>
          <w:rFonts w:eastAsiaTheme="minorEastAsia"/>
          <w:b/>
          <w:bCs/>
          <w:sz w:val="28"/>
          <w:szCs w:val="28"/>
        </w:rPr>
        <w:t>……………………</w:t>
      </w:r>
    </w:p>
    <w:p w14:paraId="726DAE16" w14:textId="77777777" w:rsidR="00DE0DC3" w:rsidRPr="00530906" w:rsidRDefault="00DE0DC3" w:rsidP="00DE0DC3">
      <w:pPr>
        <w:pStyle w:val="Paragraphedeliste"/>
        <w:numPr>
          <w:ilvl w:val="0"/>
          <w:numId w:val="4"/>
        </w:numPr>
        <w:spacing w:line="600" w:lineRule="auto"/>
        <w:ind w:right="2124"/>
        <w:jc w:val="both"/>
        <w:rPr>
          <w:rFonts w:eastAsiaTheme="minorEastAsia"/>
          <w:b/>
          <w:bCs/>
          <w:sz w:val="28"/>
          <w:szCs w:val="28"/>
        </w:rPr>
      </w:pP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i(x)=</m:t>
        </m:r>
      </m:oMath>
      <w:r w:rsidRPr="00530906">
        <w:rPr>
          <w:rFonts w:eastAsiaTheme="minorEastAsia"/>
          <w:b/>
          <w:bCs/>
          <w:sz w:val="28"/>
          <w:szCs w:val="28"/>
        </w:rPr>
        <w:t>……………………..</w:t>
      </w:r>
    </w:p>
    <w:p w14:paraId="74BC8976" w14:textId="77777777" w:rsidR="00DE0DC3" w:rsidRPr="00530906" w:rsidRDefault="00DE0DC3" w:rsidP="00DE0DC3">
      <w:pPr>
        <w:pStyle w:val="Paragraphedeliste"/>
        <w:numPr>
          <w:ilvl w:val="0"/>
          <w:numId w:val="4"/>
        </w:numPr>
        <w:spacing w:line="600" w:lineRule="auto"/>
        <w:ind w:right="706"/>
        <w:jc w:val="both"/>
        <w:rPr>
          <w:rFonts w:eastAsiaTheme="minorEastAsia"/>
          <w:b/>
          <w:bCs/>
          <w:sz w:val="28"/>
          <w:szCs w:val="28"/>
        </w:rPr>
      </w:pPr>
      <m:oMath>
        <m:r>
          <m:rPr>
            <m:sty m:val="bi"/>
          </m:rPr>
          <w:rPr>
            <w:rFonts w:ascii="Cambria Math" w:hAnsi="Cambria Math"/>
            <w:sz w:val="28"/>
            <w:szCs w:val="28"/>
          </w:rPr>
          <m:t>g(x)=</m:t>
        </m:r>
      </m:oMath>
      <w:r w:rsidRPr="00530906">
        <w:rPr>
          <w:rFonts w:eastAsiaTheme="minorEastAsia"/>
          <w:b/>
          <w:bCs/>
          <w:sz w:val="28"/>
          <w:szCs w:val="28"/>
        </w:rPr>
        <w:t>……………………..</w:t>
      </w:r>
    </w:p>
    <w:p w14:paraId="7FF25D4A" w14:textId="77777777" w:rsidR="00DE0DC3" w:rsidRPr="00530906" w:rsidRDefault="00DE0DC3" w:rsidP="00DE0DC3">
      <w:pPr>
        <w:ind w:right="-2"/>
        <w:jc w:val="both"/>
        <w:rPr>
          <w:rFonts w:eastAsiaTheme="minorEastAsia"/>
          <w:b/>
          <w:bCs/>
          <w:sz w:val="24"/>
          <w:szCs w:val="24"/>
        </w:rPr>
      </w:pPr>
      <w:r w:rsidRPr="00530906">
        <w:rPr>
          <w:rFonts w:eastAsiaTheme="minorEastAsia"/>
          <w:b/>
          <w:bCs/>
          <w:sz w:val="24"/>
          <w:szCs w:val="24"/>
        </w:rPr>
        <w:t>Un peu de logique</w:t>
      </w:r>
      <w:r>
        <w:rPr>
          <w:rFonts w:eastAsiaTheme="minorEastAsia"/>
          <w:b/>
          <w:bCs/>
          <w:sz w:val="24"/>
          <w:szCs w:val="24"/>
        </w:rPr>
        <w:t xml:space="preserve"> te permettra de</w:t>
      </w:r>
      <w:r w:rsidRPr="00530906">
        <w:rPr>
          <w:rFonts w:eastAsiaTheme="minorEastAsia"/>
          <w:b/>
          <w:bCs/>
          <w:sz w:val="24"/>
          <w:szCs w:val="24"/>
        </w:rPr>
        <w:t xml:space="preserve"> trouver le code secret</w:t>
      </w:r>
      <w:r>
        <w:rPr>
          <w:rFonts w:eastAsiaTheme="minorEastAsia"/>
          <w:b/>
          <w:bCs/>
          <w:sz w:val="24"/>
          <w:szCs w:val="24"/>
        </w:rPr>
        <w:t>.</w:t>
      </w:r>
    </w:p>
    <w:p w14:paraId="0FF1CF9B" w14:textId="77777777" w:rsidR="00DE0DC3" w:rsidRDefault="00DE0DC3" w:rsidP="00DE0DC3">
      <w:pPr>
        <w:ind w:right="3969"/>
        <w:jc w:val="both"/>
        <w:rPr>
          <w:rFonts w:eastAsiaTheme="minorEastAsia"/>
          <w:b/>
          <w:bCs/>
        </w:rPr>
      </w:pPr>
      <w:r w:rsidRPr="00267B46">
        <w:rPr>
          <w:noProof/>
          <w:u w:val="single"/>
        </w:rPr>
        <w:drawing>
          <wp:anchor distT="0" distB="0" distL="114300" distR="114300" simplePos="0" relativeHeight="251710464" behindDoc="0" locked="0" layoutInCell="1" allowOverlap="1" wp14:anchorId="6FCB494F" wp14:editId="64C855AE">
            <wp:simplePos x="0" y="0"/>
            <wp:positionH relativeFrom="column">
              <wp:posOffset>3362325</wp:posOffset>
            </wp:positionH>
            <wp:positionV relativeFrom="paragraph">
              <wp:posOffset>114300</wp:posOffset>
            </wp:positionV>
            <wp:extent cx="741369" cy="633136"/>
            <wp:effectExtent l="0" t="0" r="190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7" r="4100"/>
                    <a:stretch/>
                  </pic:blipFill>
                  <pic:spPr bwMode="auto">
                    <a:xfrm>
                      <a:off x="0" y="0"/>
                      <a:ext cx="741369" cy="633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748BE952" wp14:editId="3682EB52">
                <wp:simplePos x="0" y="0"/>
                <wp:positionH relativeFrom="margin">
                  <wp:posOffset>1395730</wp:posOffset>
                </wp:positionH>
                <wp:positionV relativeFrom="paragraph">
                  <wp:posOffset>194310</wp:posOffset>
                </wp:positionV>
                <wp:extent cx="1743075" cy="466725"/>
                <wp:effectExtent l="0" t="0" r="28575" b="28575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075" cy="466725"/>
                          <a:chOff x="0" y="0"/>
                          <a:chExt cx="1743075" cy="466725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0" y="0"/>
                            <a:ext cx="447675" cy="466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295400" y="0"/>
                            <a:ext cx="447675" cy="466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838200" y="0"/>
                            <a:ext cx="447675" cy="466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19100" y="0"/>
                            <a:ext cx="447675" cy="466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1E4381" id="Groupe 12" o:spid="_x0000_s1026" style="position:absolute;margin-left:109.9pt;margin-top:15.3pt;width:137.25pt;height:36.75pt;z-index:251709440;mso-position-horizontal-relative:margin" coordsize="17430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">
                <v:rect id="Rectangle 8" o:spid="_x0000_s1027" style="position:absolute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" fillcolor="white [3212]" strokecolor="#243f60 [1604]" strokeweight="2pt"/>
                <v:rect id="Rectangle 9" o:spid="_x0000_s1028" style="position:absolute;left:12954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" fillcolor="white [3212]" strokecolor="#243f60 [1604]" strokeweight="2pt"/>
                <v:rect id="Rectangle 10" o:spid="_x0000_s1029" style="position:absolute;left:8382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" fillcolor="white [3212]" strokecolor="#243f60 [1604]" strokeweight="2pt"/>
                <v:rect id="Rectangle 11" o:spid="_x0000_s1030" style="position:absolute;left:4191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" fillcolor="white [3212]" strokecolor="#243f60 [1604]" strokeweight="2pt"/>
                <w10:wrap anchorx="margin"/>
              </v:group>
            </w:pict>
          </mc:Fallback>
        </mc:AlternateContent>
      </w:r>
    </w:p>
    <w:p w14:paraId="1EB6EBCC" w14:textId="77777777" w:rsidR="00DE0DC3" w:rsidRDefault="00DE0DC3" w:rsidP="00DE0DC3">
      <w:pPr>
        <w:ind w:right="3969"/>
        <w:jc w:val="both"/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>Code secret mission 2</w:t>
      </w:r>
    </w:p>
    <w:p w14:paraId="4806614B" w14:textId="1B476BD1" w:rsidR="00DE0DC3" w:rsidRDefault="00DE0DC3" w:rsidP="00DE0DC3">
      <w:pPr>
        <w:rPr>
          <w:rFonts w:eastAsiaTheme="minorEastAsia"/>
          <w:b/>
          <w:bCs/>
        </w:rPr>
        <w:sectPr w:rsidR="00DE0DC3" w:rsidSect="000B2655">
          <w:footerReference w:type="default" r:id="rId14"/>
          <w:pgSz w:w="11906" w:h="16838"/>
          <w:pgMar w:top="1417" w:right="1417" w:bottom="1417" w:left="1417" w:header="170" w:footer="170" w:gutter="0"/>
          <w:pgBorders w:offsetFrom="page">
            <w:top w:val="single" w:sz="18" w:space="24" w:color="auto" w:shadow="1"/>
            <w:left w:val="single" w:sz="18" w:space="24" w:color="auto" w:shadow="1"/>
            <w:bottom w:val="single" w:sz="18" w:space="24" w:color="auto" w:shadow="1"/>
            <w:right w:val="single" w:sz="18" w:space="24" w:color="auto" w:shadow="1"/>
          </w:pgBorders>
          <w:cols w:space="708"/>
          <w:docGrid w:linePitch="360"/>
        </w:sectPr>
      </w:pPr>
    </w:p>
    <w:p w14:paraId="05998713" w14:textId="26C5C4CC" w:rsidR="00AC6A3E" w:rsidRPr="002D190E" w:rsidRDefault="00DE0DC3" w:rsidP="00DE0DC3">
      <w:pPr>
        <w:shd w:val="clear" w:color="auto" w:fill="00FF00"/>
        <w:ind w:right="139"/>
        <w:jc w:val="center"/>
        <w:rPr>
          <w:rFonts w:ascii="Comic Sans MS" w:hAnsi="Comic Sans MS"/>
          <w:b/>
          <w:bCs/>
          <w:sz w:val="32"/>
          <w:szCs w:val="32"/>
          <w:u w:val="single"/>
        </w:rPr>
      </w:pPr>
      <w:r w:rsidRPr="00AC6A3E">
        <w:rPr>
          <w:rFonts w:eastAsiaTheme="minorEastAsia"/>
          <w:b/>
          <w:bCs/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11E076D6" wp14:editId="65333B96">
            <wp:simplePos x="0" y="0"/>
            <wp:positionH relativeFrom="margin">
              <wp:posOffset>5241925</wp:posOffset>
            </wp:positionH>
            <wp:positionV relativeFrom="margin">
              <wp:posOffset>-102870</wp:posOffset>
            </wp:positionV>
            <wp:extent cx="986790" cy="553085"/>
            <wp:effectExtent l="0" t="0" r="3810" b="0"/>
            <wp:wrapSquare wrapText="bothSides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88B" w:rsidRPr="00DE0DC3">
        <w:rPr>
          <w:rFonts w:ascii="Comic Sans MS" w:hAnsi="Comic Sans MS"/>
          <w:b/>
          <w:bCs/>
          <w:noProof/>
          <w:color w:val="FFFFFF" w:themeColor="background1"/>
          <w:sz w:val="32"/>
          <w:szCs w:val="32"/>
          <w:u w:val="single"/>
          <w:shd w:val="clear" w:color="auto" w:fill="00FF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A91961" wp14:editId="19AFB77C">
                <wp:simplePos x="0" y="0"/>
                <wp:positionH relativeFrom="margin">
                  <wp:align>center</wp:align>
                </wp:positionH>
                <wp:positionV relativeFrom="paragraph">
                  <wp:posOffset>466004</wp:posOffset>
                </wp:positionV>
                <wp:extent cx="6897370" cy="1719618"/>
                <wp:effectExtent l="0" t="0" r="17780" b="1397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7370" cy="1719618"/>
                        </a:xfrm>
                        <a:prstGeom prst="roundRect">
                          <a:avLst>
                            <a:gd name="adj" fmla="val 774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E6D49D" id="Rectangle : coins arrondis 31" o:spid="_x0000_s1026" style="position:absolute;margin-left:0;margin-top:36.7pt;width:543.1pt;height:135.4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50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" filled="f" strokecolor="black [3213]" strokeweight="2pt">
                <w10:wrap anchorx="margin"/>
              </v:roundrect>
            </w:pict>
          </mc:Fallback>
        </mc:AlternateContent>
      </w:r>
      <w:r w:rsidR="00AC6A3E" w:rsidRPr="00DE0DC3">
        <w:rPr>
          <w:rFonts w:ascii="Comic Sans MS" w:hAnsi="Comic Sans MS"/>
          <w:b/>
          <w:bCs/>
          <w:sz w:val="32"/>
          <w:szCs w:val="32"/>
          <w:u w:val="single"/>
          <w:shd w:val="clear" w:color="auto" w:fill="00FF00"/>
        </w:rPr>
        <w:t>Mission 3</w:t>
      </w:r>
    </w:p>
    <w:p w14:paraId="4FD96487" w14:textId="51EC79DC" w:rsidR="0041088B" w:rsidRPr="00530906" w:rsidRDefault="0041088B" w:rsidP="0041088B">
      <w:pPr>
        <w:ind w:left="-567"/>
        <w:rPr>
          <w:b/>
          <w:bCs/>
          <w:sz w:val="28"/>
          <w:szCs w:val="28"/>
          <w:u w:val="single"/>
        </w:rPr>
      </w:pPr>
      <w:r w:rsidRPr="00530906">
        <w:rPr>
          <w:b/>
          <w:bCs/>
          <w:sz w:val="28"/>
          <w:szCs w:val="28"/>
          <w:u w:val="single"/>
        </w:rPr>
        <w:t xml:space="preserve">Étape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u w:val="single"/>
          </w:rPr>
          <m:t>α</m:t>
        </m:r>
      </m:oMath>
    </w:p>
    <w:p w14:paraId="2C4D3961" w14:textId="780BD764" w:rsidR="0041088B" w:rsidRDefault="00DE0DC3" w:rsidP="0041088B">
      <w:pPr>
        <w:ind w:left="-567" w:right="2974"/>
        <w:jc w:val="both"/>
        <w:rPr>
          <w:b/>
          <w:bCs/>
          <w:noProof/>
        </w:rPr>
      </w:pPr>
      <w:r w:rsidRPr="00A36114">
        <w:rPr>
          <w:b/>
          <w:bCs/>
          <w:noProof/>
        </w:rPr>
        <w:drawing>
          <wp:anchor distT="0" distB="0" distL="114300" distR="114300" simplePos="0" relativeHeight="251695104" behindDoc="0" locked="0" layoutInCell="1" allowOverlap="1" wp14:anchorId="5C8F1C3A" wp14:editId="547AE629">
            <wp:simplePos x="0" y="0"/>
            <wp:positionH relativeFrom="column">
              <wp:posOffset>5014595</wp:posOffset>
            </wp:positionH>
            <wp:positionV relativeFrom="paragraph">
              <wp:posOffset>13970</wp:posOffset>
            </wp:positionV>
            <wp:extent cx="1272080" cy="689055"/>
            <wp:effectExtent l="0" t="0" r="4445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080" cy="68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88B" w:rsidRPr="0041088B">
        <w:rPr>
          <w:b/>
          <w:bCs/>
          <w:noProof/>
        </w:rPr>
        <w:t>Le volume de l’EPC</w:t>
      </w:r>
      <w:r w:rsidR="0041088B">
        <w:rPr>
          <w:b/>
          <w:bCs/>
          <w:noProof/>
        </w:rPr>
        <w:t>, en m</w:t>
      </w:r>
      <w:r w:rsidR="0041088B" w:rsidRPr="0041088B">
        <w:rPr>
          <w:b/>
          <w:bCs/>
          <w:noProof/>
          <w:vertAlign w:val="superscript"/>
        </w:rPr>
        <w:t>3</w:t>
      </w:r>
      <w:r w:rsidR="0041088B">
        <w:rPr>
          <w:b/>
          <w:bCs/>
          <w:noProof/>
        </w:rPr>
        <w:t>,</w:t>
      </w:r>
      <w:r w:rsidR="0041088B" w:rsidRPr="0041088B">
        <w:rPr>
          <w:b/>
          <w:bCs/>
          <w:noProof/>
        </w:rPr>
        <w:t xml:space="preserve"> </w:t>
      </w:r>
      <w:r w:rsidR="0041088B">
        <w:rPr>
          <w:b/>
          <w:bCs/>
          <w:noProof/>
        </w:rPr>
        <w:t xml:space="preserve">arrondi à l’unité </w:t>
      </w:r>
      <w:r w:rsidR="0041088B" w:rsidRPr="0041088B">
        <w:rPr>
          <w:b/>
          <w:bCs/>
          <w:noProof/>
        </w:rPr>
        <w:t>est égal à : ………………</w:t>
      </w:r>
    </w:p>
    <w:p w14:paraId="2215499B" w14:textId="196BD15C" w:rsidR="0041088B" w:rsidRDefault="0041088B" w:rsidP="0041088B">
      <w:pPr>
        <w:ind w:left="-567" w:right="2549"/>
        <w:jc w:val="both"/>
        <w:rPr>
          <w:b/>
          <w:bCs/>
        </w:rPr>
      </w:pPr>
      <w:r>
        <w:rPr>
          <w:b/>
          <w:bCs/>
        </w:rPr>
        <w:t xml:space="preserve">En additionnant tous les chiffres des résultats précédents, tu obtiens les deux premiers chiffres du code secret </w:t>
      </w:r>
    </w:p>
    <w:p w14:paraId="178D209E" w14:textId="1FCBAC91" w:rsidR="0041088B" w:rsidRDefault="0041088B" w:rsidP="0041088B">
      <w:pPr>
        <w:tabs>
          <w:tab w:val="left" w:pos="5101"/>
        </w:tabs>
        <w:ind w:left="-567" w:right="3969"/>
        <w:jc w:val="both"/>
        <w:rPr>
          <w:b/>
          <w:bCs/>
          <w:noProof/>
        </w:rPr>
      </w:pPr>
      <w:r>
        <w:rPr>
          <w:b/>
          <w:bCs/>
        </w:rPr>
        <w:t>………………………………………………………</w:t>
      </w:r>
    </w:p>
    <w:p w14:paraId="6EA8854D" w14:textId="037B930E" w:rsidR="0041088B" w:rsidRPr="0041088B" w:rsidRDefault="00A36114" w:rsidP="0041088B">
      <w:pPr>
        <w:ind w:left="-567" w:right="3969"/>
        <w:jc w:val="both"/>
        <w:rPr>
          <w:b/>
          <w:bCs/>
        </w:rPr>
      </w:pPr>
      <w:r w:rsidRPr="00A36114">
        <w:rPr>
          <w:b/>
          <w:bCs/>
          <w:noProof/>
        </w:rPr>
        <w:drawing>
          <wp:anchor distT="0" distB="0" distL="114300" distR="114300" simplePos="0" relativeHeight="251694080" behindDoc="0" locked="0" layoutInCell="1" allowOverlap="1" wp14:anchorId="3E6A02E6" wp14:editId="1B0BB98D">
            <wp:simplePos x="0" y="0"/>
            <wp:positionH relativeFrom="column">
              <wp:posOffset>4886771</wp:posOffset>
            </wp:positionH>
            <wp:positionV relativeFrom="paragraph">
              <wp:posOffset>292859</wp:posOffset>
            </wp:positionV>
            <wp:extent cx="1377879" cy="780473"/>
            <wp:effectExtent l="0" t="0" r="0" b="63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879" cy="780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B82">
        <w:rPr>
          <w:rFonts w:ascii="Comic Sans MS" w:hAnsi="Comic Sans MS"/>
          <w:b/>
          <w:bCs/>
          <w:noProof/>
          <w:color w:val="FFFFFF" w:themeColor="background1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928546" wp14:editId="2BDA1D2F">
                <wp:simplePos x="0" y="0"/>
                <wp:positionH relativeFrom="margin">
                  <wp:align>center</wp:align>
                </wp:positionH>
                <wp:positionV relativeFrom="paragraph">
                  <wp:posOffset>244822</wp:posOffset>
                </wp:positionV>
                <wp:extent cx="6897370" cy="1074717"/>
                <wp:effectExtent l="0" t="0" r="17780" b="11430"/>
                <wp:wrapNone/>
                <wp:docPr id="38" name="Rectangle : coins arrond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7370" cy="1074717"/>
                        </a:xfrm>
                        <a:prstGeom prst="roundRect">
                          <a:avLst>
                            <a:gd name="adj" fmla="val 774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6E6750" id="Rectangle : coins arrondis 38" o:spid="_x0000_s1026" style="position:absolute;margin-left:0;margin-top:19.3pt;width:543.1pt;height:84.6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50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" filled="f" strokecolor="black [3213]" strokeweight="2pt">
                <w10:wrap anchorx="margin"/>
              </v:roundrect>
            </w:pict>
          </mc:Fallback>
        </mc:AlternateContent>
      </w:r>
    </w:p>
    <w:p w14:paraId="14F091E9" w14:textId="4E6F85B2" w:rsidR="00381B82" w:rsidRDefault="00381B82" w:rsidP="00381B82">
      <w:pPr>
        <w:ind w:left="-567"/>
        <w:rPr>
          <w:rFonts w:eastAsiaTheme="minorEastAsia"/>
          <w:b/>
          <w:sz w:val="28"/>
          <w:szCs w:val="28"/>
          <w:u w:val="single"/>
        </w:rPr>
      </w:pPr>
      <w:r w:rsidRPr="00530906">
        <w:rPr>
          <w:b/>
          <w:bCs/>
          <w:sz w:val="28"/>
          <w:szCs w:val="28"/>
          <w:u w:val="single"/>
        </w:rPr>
        <w:t xml:space="preserve">Étape </w:t>
      </w:r>
      <m:oMath>
        <m:r>
          <m:rPr>
            <m:sty m:val="bi"/>
          </m:rPr>
          <w:rPr>
            <w:rFonts w:ascii="Cambria Math" w:hAnsi="Cambria Math"/>
            <w:sz w:val="28"/>
            <w:szCs w:val="28"/>
            <w:u w:val="single"/>
          </w:rPr>
          <m:t>β</m:t>
        </m:r>
      </m:oMath>
    </w:p>
    <w:p w14:paraId="5F88618C" w14:textId="71CCDE22" w:rsidR="00381B82" w:rsidRPr="00381B82" w:rsidRDefault="00381B82" w:rsidP="00381B82">
      <w:pPr>
        <w:spacing w:after="0"/>
        <w:ind w:left="-567"/>
        <w:rPr>
          <w:b/>
          <w:bCs/>
        </w:rPr>
      </w:pPr>
      <w:r w:rsidRPr="00381B82">
        <w:rPr>
          <w:b/>
          <w:bCs/>
        </w:rPr>
        <w:t>Réponse question 1 : ……………..</w:t>
      </w:r>
    </w:p>
    <w:p w14:paraId="5A1B5427" w14:textId="79CDECA3" w:rsidR="00381B82" w:rsidRDefault="00381B82" w:rsidP="00381B82">
      <w:pPr>
        <w:spacing w:after="0"/>
        <w:ind w:left="-567"/>
        <w:rPr>
          <w:b/>
          <w:bCs/>
        </w:rPr>
      </w:pPr>
      <w:r w:rsidRPr="00381B82">
        <w:rPr>
          <w:b/>
          <w:bCs/>
        </w:rPr>
        <w:t>Réponse question 2 : ……………..</w:t>
      </w:r>
    </w:p>
    <w:p w14:paraId="6BFC2957" w14:textId="2A38F6E3" w:rsidR="00381B82" w:rsidRDefault="00381B82" w:rsidP="00381B82">
      <w:pPr>
        <w:ind w:left="-567"/>
        <w:rPr>
          <w:b/>
          <w:bCs/>
        </w:rPr>
      </w:pPr>
      <w:r>
        <w:rPr>
          <w:b/>
          <w:bCs/>
        </w:rPr>
        <w:t>Ces deux réponses vous donnent dans l’ordre les derniers chiffres du code secret de la mission 3</w:t>
      </w:r>
    </w:p>
    <w:p w14:paraId="46C7B8DE" w14:textId="639E9B1E" w:rsidR="00DE0DC3" w:rsidRDefault="00DE0DC3" w:rsidP="00381B82">
      <w:pPr>
        <w:ind w:left="-567"/>
        <w:rPr>
          <w:rFonts w:eastAsiaTheme="minorEastAsia"/>
          <w:b/>
          <w:bCs/>
          <w:u w:val="single"/>
        </w:rPr>
      </w:pPr>
      <w:r w:rsidRPr="00DE0DC3">
        <w:rPr>
          <w:rFonts w:eastAsiaTheme="minorEastAsia"/>
          <w:b/>
          <w:bCs/>
          <w:noProof/>
          <w:shd w:val="clear" w:color="auto" w:fill="00FF00"/>
        </w:rPr>
        <w:drawing>
          <wp:anchor distT="0" distB="0" distL="114300" distR="114300" simplePos="0" relativeHeight="251686912" behindDoc="0" locked="0" layoutInCell="1" allowOverlap="1" wp14:anchorId="212A3E25" wp14:editId="629D1374">
            <wp:simplePos x="0" y="0"/>
            <wp:positionH relativeFrom="margin">
              <wp:posOffset>5037455</wp:posOffset>
            </wp:positionH>
            <wp:positionV relativeFrom="margin">
              <wp:posOffset>3735705</wp:posOffset>
            </wp:positionV>
            <wp:extent cx="986790" cy="553085"/>
            <wp:effectExtent l="0" t="0" r="3810" b="0"/>
            <wp:wrapSquare wrapText="bothSides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0DED9" w14:textId="3935E4FD" w:rsidR="00381B82" w:rsidRPr="00381B82" w:rsidRDefault="00381B82" w:rsidP="00381B82">
      <w:pPr>
        <w:ind w:left="-567"/>
        <w:rPr>
          <w:rFonts w:eastAsiaTheme="minorEastAsia"/>
          <w:b/>
          <w:bCs/>
          <w:u w:val="single"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C1B7852" wp14:editId="5612C37F">
                <wp:simplePos x="0" y="0"/>
                <wp:positionH relativeFrom="margin">
                  <wp:posOffset>1389380</wp:posOffset>
                </wp:positionH>
                <wp:positionV relativeFrom="paragraph">
                  <wp:posOffset>126365</wp:posOffset>
                </wp:positionV>
                <wp:extent cx="1743075" cy="466725"/>
                <wp:effectExtent l="0" t="0" r="28575" b="28575"/>
                <wp:wrapNone/>
                <wp:docPr id="40" name="Groupe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075" cy="466725"/>
                          <a:chOff x="0" y="0"/>
                          <a:chExt cx="1743075" cy="466725"/>
                        </a:xfrm>
                      </wpg:grpSpPr>
                      <wps:wsp>
                        <wps:cNvPr id="41" name="Rectangle 41"/>
                        <wps:cNvSpPr/>
                        <wps:spPr>
                          <a:xfrm>
                            <a:off x="0" y="0"/>
                            <a:ext cx="447675" cy="466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295400" y="0"/>
                            <a:ext cx="447675" cy="466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838200" y="0"/>
                            <a:ext cx="447675" cy="466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19100" y="0"/>
                            <a:ext cx="447675" cy="466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2DA61F" id="Groupe 40" o:spid="_x0000_s1026" style="position:absolute;margin-left:109.4pt;margin-top:9.95pt;width:137.25pt;height:36.75pt;z-index:251688960;mso-position-horizontal-relative:margin" coordsize="17430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">
                <v:rect id="Rectangle 41" o:spid="_x0000_s1027" style="position:absolute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" fillcolor="white [3212]" strokecolor="#243f60 [1604]" strokeweight="2pt"/>
                <v:rect id="Rectangle 42" o:spid="_x0000_s1028" style="position:absolute;left:12954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" fillcolor="white [3212]" strokecolor="#243f60 [1604]" strokeweight="2pt"/>
                <v:rect id="Rectangle 43" o:spid="_x0000_s1029" style="position:absolute;left:8382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" fillcolor="white [3212]" strokecolor="#243f60 [1604]" strokeweight="2pt"/>
                <v:rect id="Rectangle 44" o:spid="_x0000_s1030" style="position:absolute;left:4191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" fillcolor="white [3212]" strokecolor="#243f60 [1604]" strokeweight="2pt"/>
                <w10:wrap anchorx="margin"/>
              </v:group>
            </w:pict>
          </mc:Fallback>
        </mc:AlternateContent>
      </w:r>
    </w:p>
    <w:p w14:paraId="23A30D73" w14:textId="2806B05C" w:rsidR="00381B82" w:rsidRDefault="00381B82" w:rsidP="00381B82">
      <w:pPr>
        <w:ind w:right="3969"/>
        <w:jc w:val="both"/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 xml:space="preserve">Code secret mission 3 </w:t>
      </w:r>
    </w:p>
    <w:p w14:paraId="23A87F08" w14:textId="770C08D8" w:rsidR="00DE0DC3" w:rsidRDefault="00DE0DC3" w:rsidP="00381B82">
      <w:pPr>
        <w:ind w:right="3969"/>
        <w:jc w:val="both"/>
        <w:rPr>
          <w:rFonts w:eastAsiaTheme="minorEastAsia"/>
          <w:b/>
          <w:bCs/>
        </w:rPr>
      </w:pPr>
    </w:p>
    <w:p w14:paraId="23BC2B66" w14:textId="77777777" w:rsidR="00DE0DC3" w:rsidRDefault="00DE0DC3" w:rsidP="00381B82">
      <w:pPr>
        <w:ind w:right="3969"/>
        <w:jc w:val="both"/>
        <w:rPr>
          <w:rFonts w:eastAsiaTheme="minorEastAsia"/>
          <w:b/>
          <w:bCs/>
        </w:rPr>
      </w:pPr>
    </w:p>
    <w:p w14:paraId="1F88B1D7" w14:textId="1D263D5F" w:rsidR="00381B82" w:rsidRPr="00530906" w:rsidRDefault="00381B82" w:rsidP="00381B82">
      <w:pPr>
        <w:ind w:left="-567"/>
        <w:rPr>
          <w:rFonts w:eastAsiaTheme="minorEastAsia"/>
          <w:b/>
          <w:bCs/>
          <w:sz w:val="28"/>
          <w:szCs w:val="28"/>
          <w:u w:val="single"/>
        </w:rPr>
      </w:pPr>
    </w:p>
    <w:p w14:paraId="680279F0" w14:textId="5E8784B1" w:rsidR="00AC6A3E" w:rsidRPr="00BD6D8E" w:rsidRDefault="00034817" w:rsidP="00BD6D8E">
      <w:pPr>
        <w:shd w:val="clear" w:color="auto" w:fill="009999"/>
        <w:ind w:right="-2"/>
        <w:jc w:val="center"/>
        <w:rPr>
          <w:rFonts w:ascii="Comic Sans MS" w:eastAsiaTheme="minorEastAsia" w:hAnsi="Comic Sans MS"/>
          <w:b/>
          <w:bCs/>
          <w:sz w:val="32"/>
          <w:szCs w:val="32"/>
        </w:rPr>
      </w:pPr>
      <w:r>
        <w:rPr>
          <w:rFonts w:ascii="Comic Sans MS" w:eastAsiaTheme="minorEastAsia" w:hAnsi="Comic Sans MS"/>
          <w:b/>
          <w:bCs/>
          <w:sz w:val="32"/>
          <w:szCs w:val="32"/>
        </w:rPr>
        <w:t>Poste</w:t>
      </w:r>
      <w:r w:rsidR="00A36114" w:rsidRPr="00BD6D8E">
        <w:rPr>
          <w:rFonts w:ascii="Comic Sans MS" w:eastAsiaTheme="minorEastAsia" w:hAnsi="Comic Sans MS"/>
          <w:b/>
          <w:bCs/>
          <w:sz w:val="32"/>
          <w:szCs w:val="32"/>
        </w:rPr>
        <w:t xml:space="preserve"> de pilotage</w:t>
      </w:r>
    </w:p>
    <w:p w14:paraId="0B94917D" w14:textId="2189E111" w:rsidR="00267B46" w:rsidRDefault="00BD6D8E" w:rsidP="0079033F">
      <w:pPr>
        <w:ind w:right="3969"/>
        <w:jc w:val="both"/>
        <w:rPr>
          <w:rFonts w:eastAsiaTheme="minorEastAsia"/>
          <w:b/>
          <w:bCs/>
        </w:rPr>
      </w:pPr>
      <w:r>
        <w:rPr>
          <w:rFonts w:eastAsiaTheme="minorEastAsia"/>
          <w:b/>
          <w:bCs/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49319BB" wp14:editId="337C57ED">
                <wp:simplePos x="0" y="0"/>
                <wp:positionH relativeFrom="column">
                  <wp:posOffset>1842770</wp:posOffset>
                </wp:positionH>
                <wp:positionV relativeFrom="paragraph">
                  <wp:posOffset>163830</wp:posOffset>
                </wp:positionV>
                <wp:extent cx="1743075" cy="1381125"/>
                <wp:effectExtent l="0" t="0" r="28575" b="28575"/>
                <wp:wrapNone/>
                <wp:docPr id="58" name="Groupe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075" cy="1381125"/>
                          <a:chOff x="0" y="0"/>
                          <a:chExt cx="1743075" cy="1381125"/>
                        </a:xfrm>
                      </wpg:grpSpPr>
                      <wpg:grpSp>
                        <wpg:cNvPr id="27" name="Groupe 27"/>
                        <wpg:cNvGrpSpPr/>
                        <wpg:grpSpPr>
                          <a:xfrm>
                            <a:off x="0" y="0"/>
                            <a:ext cx="1743075" cy="466725"/>
                            <a:chOff x="0" y="0"/>
                            <a:chExt cx="1743075" cy="466725"/>
                          </a:xfrm>
                        </wpg:grpSpPr>
                        <wps:wsp>
                          <wps:cNvPr id="32" name="Rectangle 32"/>
                          <wps:cNvSpPr/>
                          <wps:spPr>
                            <a:xfrm>
                              <a:off x="0" y="0"/>
                              <a:ext cx="447675" cy="4667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Rectangle 39"/>
                          <wps:cNvSpPr/>
                          <wps:spPr>
                            <a:xfrm>
                              <a:off x="1295400" y="0"/>
                              <a:ext cx="447675" cy="4667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Rectangle 46"/>
                          <wps:cNvSpPr/>
                          <wps:spPr>
                            <a:xfrm>
                              <a:off x="838200" y="0"/>
                              <a:ext cx="447675" cy="4667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Rectangle 47"/>
                          <wps:cNvSpPr/>
                          <wps:spPr>
                            <a:xfrm>
                              <a:off x="419100" y="0"/>
                              <a:ext cx="447675" cy="4667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8" name="Groupe 48"/>
                        <wpg:cNvGrpSpPr/>
                        <wpg:grpSpPr>
                          <a:xfrm>
                            <a:off x="0" y="457200"/>
                            <a:ext cx="1743075" cy="466725"/>
                            <a:chOff x="0" y="0"/>
                            <a:chExt cx="1743075" cy="466725"/>
                          </a:xfrm>
                        </wpg:grpSpPr>
                        <wps:wsp>
                          <wps:cNvPr id="49" name="Rectangle 49"/>
                          <wps:cNvSpPr/>
                          <wps:spPr>
                            <a:xfrm>
                              <a:off x="0" y="0"/>
                              <a:ext cx="447675" cy="4667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Rectangle 50"/>
                          <wps:cNvSpPr/>
                          <wps:spPr>
                            <a:xfrm>
                              <a:off x="1295400" y="0"/>
                              <a:ext cx="447675" cy="4667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Rectangle 51"/>
                          <wps:cNvSpPr/>
                          <wps:spPr>
                            <a:xfrm>
                              <a:off x="838200" y="0"/>
                              <a:ext cx="447675" cy="4667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Rectangle 52"/>
                          <wps:cNvSpPr/>
                          <wps:spPr>
                            <a:xfrm>
                              <a:off x="419100" y="0"/>
                              <a:ext cx="447675" cy="4667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3" name="Groupe 53"/>
                        <wpg:cNvGrpSpPr/>
                        <wpg:grpSpPr>
                          <a:xfrm>
                            <a:off x="0" y="914400"/>
                            <a:ext cx="1743075" cy="466725"/>
                            <a:chOff x="0" y="0"/>
                            <a:chExt cx="1743075" cy="466725"/>
                          </a:xfrm>
                        </wpg:grpSpPr>
                        <wps:wsp>
                          <wps:cNvPr id="54" name="Rectangle 54"/>
                          <wps:cNvSpPr/>
                          <wps:spPr>
                            <a:xfrm>
                              <a:off x="0" y="0"/>
                              <a:ext cx="447675" cy="4667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Rectangle 55"/>
                          <wps:cNvSpPr/>
                          <wps:spPr>
                            <a:xfrm>
                              <a:off x="1295400" y="0"/>
                              <a:ext cx="447675" cy="4667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Rectangle 56"/>
                          <wps:cNvSpPr/>
                          <wps:spPr>
                            <a:xfrm>
                              <a:off x="838200" y="0"/>
                              <a:ext cx="447675" cy="4667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Rectangle 57"/>
                          <wps:cNvSpPr/>
                          <wps:spPr>
                            <a:xfrm>
                              <a:off x="419100" y="0"/>
                              <a:ext cx="447675" cy="4667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59536C4" id="Groupe 58" o:spid="_x0000_s1026" style="position:absolute;margin-left:145.1pt;margin-top:12.9pt;width:137.25pt;height:108.75pt;z-index:251702272" coordsize="17430,13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">
                <v:group id="Groupe 27" o:spid="_x0000_s1027" style="position:absolute;width:17430;height:4667" coordsize="17430,4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rect id="Rectangle 32" o:spid="_x0000_s1028" style="position:absolute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" fillcolor="white [3212]" strokecolor="#243f60 [1604]" strokeweight="2pt"/>
                  <v:rect id="Rectangle 39" o:spid="_x0000_s1029" style="position:absolute;left:12954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" fillcolor="white [3212]" strokecolor="#243f60 [1604]" strokeweight="2pt"/>
                  <v:rect id="Rectangle 46" o:spid="_x0000_s1030" style="position:absolute;left:8382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" fillcolor="white [3212]" strokecolor="#243f60 [1604]" strokeweight="2pt"/>
                  <v:rect id="Rectangle 47" o:spid="_x0000_s1031" style="position:absolute;left:4191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" fillcolor="white [3212]" strokecolor="#243f60 [1604]" strokeweight="2pt"/>
                </v:group>
                <v:group id="Groupe 48" o:spid="_x0000_s1032" style="position:absolute;top:4572;width:17430;height:4667" coordsize="17430,4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rect id="Rectangle 49" o:spid="_x0000_s1033" style="position:absolute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" fillcolor="white [3212]" strokecolor="#243f60 [1604]" strokeweight="2pt"/>
                  <v:rect id="Rectangle 50" o:spid="_x0000_s1034" style="position:absolute;left:12954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" fillcolor="white [3212]" strokecolor="#243f60 [1604]" strokeweight="2pt"/>
                  <v:rect id="Rectangle 51" o:spid="_x0000_s1035" style="position:absolute;left:8382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" fillcolor="white [3212]" strokecolor="#243f60 [1604]" strokeweight="2pt"/>
                  <v:rect id="Rectangle 52" o:spid="_x0000_s1036" style="position:absolute;left:4191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" fillcolor="white [3212]" strokecolor="#243f60 [1604]" strokeweight="2pt"/>
                </v:group>
                <v:group id="Groupe 53" o:spid="_x0000_s1037" style="position:absolute;top:9144;width:17430;height:4667" coordsize="17430,4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rect id="Rectangle 54" o:spid="_x0000_s1038" style="position:absolute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" fillcolor="white [3212]" strokecolor="#243f60 [1604]" strokeweight="2pt"/>
                  <v:rect id="Rectangle 55" o:spid="_x0000_s1039" style="position:absolute;left:12954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" fillcolor="white [3212]" strokecolor="#243f60 [1604]" strokeweight="2pt"/>
                  <v:rect id="Rectangle 56" o:spid="_x0000_s1040" style="position:absolute;left:8382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" fillcolor="white [3212]" strokecolor="#243f60 [1604]" strokeweight="2pt"/>
                  <v:rect id="Rectangle 57" o:spid="_x0000_s1041" style="position:absolute;left:4191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" fillcolor="white [3212]" strokecolor="#243f60 [1604]" strokeweight="2pt"/>
                </v:group>
              </v:group>
            </w:pict>
          </mc:Fallback>
        </mc:AlternateContent>
      </w:r>
      <w:r>
        <w:rPr>
          <w:rFonts w:eastAsiaTheme="minorEastAsia"/>
          <w:b/>
          <w:bCs/>
        </w:rPr>
        <w:t>Récapitulatif :</w:t>
      </w:r>
    </w:p>
    <w:p w14:paraId="24C29463" w14:textId="7D0F593F" w:rsidR="00BD6D8E" w:rsidRDefault="00DE0DC3" w:rsidP="00BD6D8E">
      <w:pPr>
        <w:spacing w:after="360"/>
        <w:ind w:right="3969"/>
        <w:jc w:val="both"/>
        <w:rPr>
          <w:rFonts w:eastAsiaTheme="minorEastAsia"/>
          <w:b/>
          <w:bCs/>
        </w:rPr>
      </w:pPr>
      <w:r w:rsidRPr="00BD6D8E">
        <w:rPr>
          <w:rFonts w:eastAsiaTheme="minorEastAsia"/>
          <w:b/>
          <w:bCs/>
          <w:noProof/>
        </w:rPr>
        <w:drawing>
          <wp:anchor distT="0" distB="0" distL="114300" distR="114300" simplePos="0" relativeHeight="251706368" behindDoc="0" locked="0" layoutInCell="1" allowOverlap="1" wp14:anchorId="321A0F71" wp14:editId="05C6844C">
            <wp:simplePos x="0" y="0"/>
            <wp:positionH relativeFrom="margin">
              <wp:posOffset>4093845</wp:posOffset>
            </wp:positionH>
            <wp:positionV relativeFrom="paragraph">
              <wp:posOffset>6350</wp:posOffset>
            </wp:positionV>
            <wp:extent cx="2136417" cy="1638300"/>
            <wp:effectExtent l="0" t="0" r="0" b="0"/>
            <wp:wrapNone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417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6D8E">
        <w:rPr>
          <w:rFonts w:eastAsiaTheme="minorEastAsia"/>
          <w:b/>
          <w:bCs/>
        </w:rPr>
        <w:t xml:space="preserve">Code secret  Mission 1 </w:t>
      </w:r>
    </w:p>
    <w:p w14:paraId="315F08F2" w14:textId="369BBDC6" w:rsidR="00BD6D8E" w:rsidRDefault="00BD6D8E" w:rsidP="00BD6D8E">
      <w:pPr>
        <w:spacing w:after="400"/>
        <w:ind w:right="3969"/>
        <w:jc w:val="both"/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>Code secret  Mission 2</w:t>
      </w:r>
    </w:p>
    <w:p w14:paraId="25E703A8" w14:textId="2DE0656A" w:rsidR="00BD6D8E" w:rsidRDefault="00BD6D8E" w:rsidP="00BD6D8E">
      <w:pPr>
        <w:ind w:right="3969"/>
        <w:jc w:val="both"/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 xml:space="preserve">Code secret  Mission 3 </w:t>
      </w:r>
    </w:p>
    <w:p w14:paraId="15B93A8D" w14:textId="4A0A32C1" w:rsidR="00BD6D8E" w:rsidRDefault="00BD6D8E" w:rsidP="0079033F">
      <w:pPr>
        <w:ind w:right="3969"/>
        <w:jc w:val="both"/>
        <w:rPr>
          <w:rFonts w:eastAsiaTheme="minorEastAsia"/>
          <w:b/>
          <w:bCs/>
        </w:rPr>
      </w:pPr>
      <w:r>
        <w:rPr>
          <w:rFonts w:eastAsiaTheme="minor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77F4AE5" wp14:editId="5C534A60">
                <wp:simplePos x="0" y="0"/>
                <wp:positionH relativeFrom="column">
                  <wp:posOffset>1452245</wp:posOffset>
                </wp:positionH>
                <wp:positionV relativeFrom="paragraph">
                  <wp:posOffset>205105</wp:posOffset>
                </wp:positionV>
                <wp:extent cx="2609850" cy="9525"/>
                <wp:effectExtent l="0" t="0" r="19050" b="28575"/>
                <wp:wrapNone/>
                <wp:docPr id="64" name="Connecteur droit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98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B580DB" id="Connecteur droit 64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.35pt,16.15pt" to="319.8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" strokecolor="#4579b8 [3044]"/>
            </w:pict>
          </mc:Fallback>
        </mc:AlternateContent>
      </w:r>
    </w:p>
    <w:p w14:paraId="28EC8BE3" w14:textId="3FA87360" w:rsidR="00381B82" w:rsidRDefault="00BD6D8E" w:rsidP="0079033F">
      <w:pPr>
        <w:ind w:right="3969"/>
        <w:jc w:val="both"/>
        <w:rPr>
          <w:rFonts w:eastAsiaTheme="minorEastAsia"/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1DFB3014" wp14:editId="724D11F7">
                <wp:simplePos x="0" y="0"/>
                <wp:positionH relativeFrom="margin">
                  <wp:posOffset>1819275</wp:posOffset>
                </wp:positionH>
                <wp:positionV relativeFrom="paragraph">
                  <wp:posOffset>170180</wp:posOffset>
                </wp:positionV>
                <wp:extent cx="1743075" cy="466725"/>
                <wp:effectExtent l="0" t="0" r="28575" b="28575"/>
                <wp:wrapNone/>
                <wp:docPr id="59" name="Groupe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075" cy="466725"/>
                          <a:chOff x="0" y="0"/>
                          <a:chExt cx="1743075" cy="466725"/>
                        </a:xfrm>
                      </wpg:grpSpPr>
                      <wps:wsp>
                        <wps:cNvPr id="60" name="Rectangle 60"/>
                        <wps:cNvSpPr/>
                        <wps:spPr>
                          <a:xfrm>
                            <a:off x="0" y="0"/>
                            <a:ext cx="447675" cy="466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295400" y="0"/>
                            <a:ext cx="447675" cy="466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838200" y="0"/>
                            <a:ext cx="447675" cy="466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19100" y="0"/>
                            <a:ext cx="447675" cy="4667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BA2CAC" id="Groupe 59" o:spid="_x0000_s1026" style="position:absolute;margin-left:143.25pt;margin-top:13.4pt;width:137.25pt;height:36.75pt;z-index:251704320;mso-position-horizontal-relative:margin" coordsize="17430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">
                <v:rect id="Rectangle 60" o:spid="_x0000_s1027" style="position:absolute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" fillcolor="white [3212]" strokecolor="#243f60 [1604]" strokeweight="2pt"/>
                <v:rect id="Rectangle 61" o:spid="_x0000_s1028" style="position:absolute;left:12954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" fillcolor="white [3212]" strokecolor="#243f60 [1604]" strokeweight="2pt"/>
                <v:rect id="Rectangle 62" o:spid="_x0000_s1029" style="position:absolute;left:8382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" fillcolor="white [3212]" strokecolor="#243f60 [1604]" strokeweight="2pt"/>
                <v:rect id="Rectangle 63" o:spid="_x0000_s1030" style="position:absolute;left:4191;width:4476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" fillcolor="white [3212]" strokecolor="#243f60 [1604]" strokeweight="2pt"/>
                <w10:wrap anchorx="margin"/>
              </v:group>
            </w:pict>
          </mc:Fallback>
        </mc:AlternateContent>
      </w:r>
    </w:p>
    <w:p w14:paraId="4F67C976" w14:textId="76CB7BEA" w:rsidR="00BD6D8E" w:rsidRDefault="00BD6D8E" w:rsidP="00BD6D8E">
      <w:pPr>
        <w:ind w:right="3969"/>
        <w:jc w:val="both"/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 xml:space="preserve">Code secret </w:t>
      </w:r>
      <w:r w:rsidR="00034817">
        <w:rPr>
          <w:rFonts w:eastAsiaTheme="minorEastAsia"/>
          <w:b/>
          <w:bCs/>
        </w:rPr>
        <w:t>Poste</w:t>
      </w:r>
      <w:r>
        <w:rPr>
          <w:rFonts w:eastAsiaTheme="minorEastAsia"/>
          <w:b/>
          <w:bCs/>
        </w:rPr>
        <w:t xml:space="preserve"> de pilotage</w:t>
      </w:r>
    </w:p>
    <w:p w14:paraId="68E9F0D3" w14:textId="3CA5D3D6" w:rsidR="00381B82" w:rsidRDefault="00381B82" w:rsidP="0079033F">
      <w:pPr>
        <w:ind w:right="3969"/>
        <w:jc w:val="both"/>
        <w:rPr>
          <w:rFonts w:eastAsiaTheme="minorEastAsia"/>
          <w:b/>
          <w:bCs/>
        </w:rPr>
      </w:pPr>
    </w:p>
    <w:p w14:paraId="3EAEE500" w14:textId="5AE620D3" w:rsidR="00381B82" w:rsidRDefault="00381B82" w:rsidP="0079033F">
      <w:pPr>
        <w:ind w:right="3969"/>
        <w:jc w:val="both"/>
        <w:rPr>
          <w:rFonts w:eastAsiaTheme="minorEastAsia"/>
          <w:b/>
          <w:bCs/>
        </w:rPr>
      </w:pPr>
    </w:p>
    <w:sectPr w:rsidR="00381B82" w:rsidSect="002D190E">
      <w:pgSz w:w="11906" w:h="16838"/>
      <w:pgMar w:top="851" w:right="1418" w:bottom="1418" w:left="1418" w:header="170" w:footer="170" w:gutter="0"/>
      <w:pgBorders w:offsetFrom="page">
        <w:top w:val="single" w:sz="18" w:space="24" w:color="auto" w:shadow="1"/>
        <w:left w:val="single" w:sz="18" w:space="24" w:color="auto" w:shadow="1"/>
        <w:bottom w:val="single" w:sz="18" w:space="24" w:color="auto" w:shadow="1"/>
        <w:right w:val="single" w:sz="18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56DA1" w14:textId="77777777" w:rsidR="00CB127E" w:rsidRDefault="00CB127E" w:rsidP="000B2655">
      <w:pPr>
        <w:spacing w:after="0" w:line="240" w:lineRule="auto"/>
      </w:pPr>
      <w:r>
        <w:separator/>
      </w:r>
    </w:p>
  </w:endnote>
  <w:endnote w:type="continuationSeparator" w:id="0">
    <w:p w14:paraId="7BE7613C" w14:textId="77777777" w:rsidR="00CB127E" w:rsidRDefault="00CB127E" w:rsidP="000B2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1A296" w14:textId="77777777" w:rsidR="000B2655" w:rsidRDefault="000B2655">
    <w:pPr>
      <w:pStyle w:val="Pieddepage"/>
    </w:pPr>
    <w:r>
      <w:ptab w:relativeTo="margin" w:alignment="center" w:leader="none"/>
    </w:r>
    <w:r w:rsidRPr="000B2655">
      <w:rPr>
        <w:b/>
        <w:color w:val="808080" w:themeColor="background1" w:themeShade="80"/>
        <w:sz w:val="16"/>
        <w:szCs w:val="16"/>
      </w:rPr>
      <w:ptab w:relativeTo="margin" w:alignment="right" w:leader="none"/>
    </w:r>
    <w:proofErr w:type="spellStart"/>
    <w:r w:rsidRPr="000B2655">
      <w:rPr>
        <w:b/>
        <w:color w:val="808080" w:themeColor="background1" w:themeShade="80"/>
        <w:sz w:val="16"/>
        <w:szCs w:val="16"/>
      </w:rPr>
      <w:t>Dupuydauby</w:t>
    </w:r>
    <w:proofErr w:type="spellEnd"/>
    <w:r w:rsidRPr="000B2655">
      <w:rPr>
        <w:b/>
        <w:color w:val="808080" w:themeColor="background1" w:themeShade="80"/>
        <w:sz w:val="16"/>
        <w:szCs w:val="16"/>
      </w:rPr>
      <w:t xml:space="preserve"> Lionel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3EA86" w14:textId="77777777" w:rsidR="00CB127E" w:rsidRDefault="00CB127E" w:rsidP="000B2655">
      <w:pPr>
        <w:spacing w:after="0" w:line="240" w:lineRule="auto"/>
      </w:pPr>
      <w:r>
        <w:separator/>
      </w:r>
    </w:p>
  </w:footnote>
  <w:footnote w:type="continuationSeparator" w:id="0">
    <w:p w14:paraId="5D8DF412" w14:textId="77777777" w:rsidR="00CB127E" w:rsidRDefault="00CB127E" w:rsidP="000B26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845EA"/>
    <w:multiLevelType w:val="hybridMultilevel"/>
    <w:tmpl w:val="5D7497F0"/>
    <w:lvl w:ilvl="0" w:tplc="040C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1" w15:restartNumberingAfterBreak="0">
    <w:nsid w:val="31F70069"/>
    <w:multiLevelType w:val="multilevel"/>
    <w:tmpl w:val="D5547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7FD368F"/>
    <w:multiLevelType w:val="hybridMultilevel"/>
    <w:tmpl w:val="30C4566C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4E4A204F"/>
    <w:multiLevelType w:val="hybridMultilevel"/>
    <w:tmpl w:val="D2E42FB6"/>
    <w:lvl w:ilvl="0" w:tplc="040C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4" w15:restartNumberingAfterBreak="0">
    <w:nsid w:val="4F2D3204"/>
    <w:multiLevelType w:val="hybridMultilevel"/>
    <w:tmpl w:val="C25613D2"/>
    <w:lvl w:ilvl="0" w:tplc="AD4E1700">
      <w:numFmt w:val="bullet"/>
      <w:lvlText w:val="-"/>
      <w:lvlJc w:val="left"/>
      <w:pPr>
        <w:ind w:left="-207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5" w15:restartNumberingAfterBreak="0">
    <w:nsid w:val="619438F2"/>
    <w:multiLevelType w:val="hybridMultilevel"/>
    <w:tmpl w:val="65A0136E"/>
    <w:lvl w:ilvl="0" w:tplc="C1E8960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 w15:restartNumberingAfterBreak="0">
    <w:nsid w:val="72A8585C"/>
    <w:multiLevelType w:val="hybridMultilevel"/>
    <w:tmpl w:val="0D04BDC6"/>
    <w:lvl w:ilvl="0" w:tplc="040C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6" w:nlCheck="1" w:checkStyle="0"/>
  <w:activeWritingStyle w:appName="MSWord" w:lang="fr-FR" w:vendorID="64" w:dllVersion="4096" w:nlCheck="1" w:checkStyle="0"/>
  <w:proofState w:spelling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A25"/>
    <w:rsid w:val="00005390"/>
    <w:rsid w:val="00012B30"/>
    <w:rsid w:val="00016EDD"/>
    <w:rsid w:val="00020178"/>
    <w:rsid w:val="00020376"/>
    <w:rsid w:val="00026F37"/>
    <w:rsid w:val="000302E8"/>
    <w:rsid w:val="000333F7"/>
    <w:rsid w:val="00034817"/>
    <w:rsid w:val="000361FE"/>
    <w:rsid w:val="00044276"/>
    <w:rsid w:val="00045412"/>
    <w:rsid w:val="00045D14"/>
    <w:rsid w:val="00047406"/>
    <w:rsid w:val="0005093A"/>
    <w:rsid w:val="0006038C"/>
    <w:rsid w:val="00077AA8"/>
    <w:rsid w:val="000805FC"/>
    <w:rsid w:val="000820A5"/>
    <w:rsid w:val="0008517B"/>
    <w:rsid w:val="00086337"/>
    <w:rsid w:val="00090209"/>
    <w:rsid w:val="00091BE8"/>
    <w:rsid w:val="00094518"/>
    <w:rsid w:val="00095ADA"/>
    <w:rsid w:val="000A123F"/>
    <w:rsid w:val="000A46AC"/>
    <w:rsid w:val="000A4892"/>
    <w:rsid w:val="000B2655"/>
    <w:rsid w:val="000B36D1"/>
    <w:rsid w:val="000B6C87"/>
    <w:rsid w:val="000C6C5F"/>
    <w:rsid w:val="000D474F"/>
    <w:rsid w:val="000D5F4E"/>
    <w:rsid w:val="000E3C1E"/>
    <w:rsid w:val="000F4D6B"/>
    <w:rsid w:val="000F6193"/>
    <w:rsid w:val="000F61CE"/>
    <w:rsid w:val="00102B75"/>
    <w:rsid w:val="001066F9"/>
    <w:rsid w:val="00112EE9"/>
    <w:rsid w:val="00116402"/>
    <w:rsid w:val="0012157B"/>
    <w:rsid w:val="00121E70"/>
    <w:rsid w:val="00123A68"/>
    <w:rsid w:val="0014541B"/>
    <w:rsid w:val="0014621A"/>
    <w:rsid w:val="00151962"/>
    <w:rsid w:val="00153728"/>
    <w:rsid w:val="00162ECA"/>
    <w:rsid w:val="00166ABF"/>
    <w:rsid w:val="00174F0D"/>
    <w:rsid w:val="00181B32"/>
    <w:rsid w:val="001833A7"/>
    <w:rsid w:val="001856B0"/>
    <w:rsid w:val="00186574"/>
    <w:rsid w:val="00190726"/>
    <w:rsid w:val="00192346"/>
    <w:rsid w:val="00193DFC"/>
    <w:rsid w:val="001A16A9"/>
    <w:rsid w:val="001A1761"/>
    <w:rsid w:val="001A4677"/>
    <w:rsid w:val="001A5DD6"/>
    <w:rsid w:val="001B19BC"/>
    <w:rsid w:val="001B2FA2"/>
    <w:rsid w:val="001B7BE2"/>
    <w:rsid w:val="001C3850"/>
    <w:rsid w:val="001C44CC"/>
    <w:rsid w:val="001C48E9"/>
    <w:rsid w:val="001D20BC"/>
    <w:rsid w:val="001D3863"/>
    <w:rsid w:val="001D5455"/>
    <w:rsid w:val="001D6FC9"/>
    <w:rsid w:val="001E0BFB"/>
    <w:rsid w:val="001E7D35"/>
    <w:rsid w:val="001F2385"/>
    <w:rsid w:val="001F4C93"/>
    <w:rsid w:val="00201FBA"/>
    <w:rsid w:val="002044DF"/>
    <w:rsid w:val="00204756"/>
    <w:rsid w:val="002169E8"/>
    <w:rsid w:val="002228FE"/>
    <w:rsid w:val="00227799"/>
    <w:rsid w:val="00234F83"/>
    <w:rsid w:val="002366DD"/>
    <w:rsid w:val="00243CF5"/>
    <w:rsid w:val="0024470D"/>
    <w:rsid w:val="0024687F"/>
    <w:rsid w:val="002504EC"/>
    <w:rsid w:val="00254D90"/>
    <w:rsid w:val="00260DF7"/>
    <w:rsid w:val="002631D3"/>
    <w:rsid w:val="002639E1"/>
    <w:rsid w:val="002655BF"/>
    <w:rsid w:val="002664A0"/>
    <w:rsid w:val="00267B46"/>
    <w:rsid w:val="00274627"/>
    <w:rsid w:val="002749E5"/>
    <w:rsid w:val="00280C62"/>
    <w:rsid w:val="00280FA1"/>
    <w:rsid w:val="002921BC"/>
    <w:rsid w:val="002C28B5"/>
    <w:rsid w:val="002C7B82"/>
    <w:rsid w:val="002D05AF"/>
    <w:rsid w:val="002D13F9"/>
    <w:rsid w:val="002D190E"/>
    <w:rsid w:val="002E26AB"/>
    <w:rsid w:val="002F35A2"/>
    <w:rsid w:val="002F5D8B"/>
    <w:rsid w:val="00300ECF"/>
    <w:rsid w:val="0031018D"/>
    <w:rsid w:val="00314F64"/>
    <w:rsid w:val="00324F81"/>
    <w:rsid w:val="00326BC4"/>
    <w:rsid w:val="00327599"/>
    <w:rsid w:val="00336A13"/>
    <w:rsid w:val="003412FD"/>
    <w:rsid w:val="0034340F"/>
    <w:rsid w:val="003453AD"/>
    <w:rsid w:val="00351AAD"/>
    <w:rsid w:val="003522E7"/>
    <w:rsid w:val="00353DA3"/>
    <w:rsid w:val="00356DD1"/>
    <w:rsid w:val="00361F0D"/>
    <w:rsid w:val="00362426"/>
    <w:rsid w:val="003673E2"/>
    <w:rsid w:val="003806DA"/>
    <w:rsid w:val="00381B82"/>
    <w:rsid w:val="003874E2"/>
    <w:rsid w:val="003A356F"/>
    <w:rsid w:val="003A39D2"/>
    <w:rsid w:val="003B2116"/>
    <w:rsid w:val="003B752F"/>
    <w:rsid w:val="003C39DF"/>
    <w:rsid w:val="003D026D"/>
    <w:rsid w:val="003D32F5"/>
    <w:rsid w:val="003D36ED"/>
    <w:rsid w:val="003D55FA"/>
    <w:rsid w:val="003E3632"/>
    <w:rsid w:val="003E768A"/>
    <w:rsid w:val="003F6D2D"/>
    <w:rsid w:val="003F76D4"/>
    <w:rsid w:val="004065E3"/>
    <w:rsid w:val="00407246"/>
    <w:rsid w:val="00407DE3"/>
    <w:rsid w:val="0041088B"/>
    <w:rsid w:val="00415C45"/>
    <w:rsid w:val="00416EC4"/>
    <w:rsid w:val="0041765A"/>
    <w:rsid w:val="00420878"/>
    <w:rsid w:val="004208EA"/>
    <w:rsid w:val="00422982"/>
    <w:rsid w:val="00426D80"/>
    <w:rsid w:val="00427628"/>
    <w:rsid w:val="004356C6"/>
    <w:rsid w:val="00440C49"/>
    <w:rsid w:val="004426F2"/>
    <w:rsid w:val="00442710"/>
    <w:rsid w:val="004461E0"/>
    <w:rsid w:val="00455E08"/>
    <w:rsid w:val="00457AC7"/>
    <w:rsid w:val="00462410"/>
    <w:rsid w:val="004626F5"/>
    <w:rsid w:val="0047244A"/>
    <w:rsid w:val="00475D90"/>
    <w:rsid w:val="00476F95"/>
    <w:rsid w:val="0048485C"/>
    <w:rsid w:val="004926DB"/>
    <w:rsid w:val="00492AA6"/>
    <w:rsid w:val="004954B3"/>
    <w:rsid w:val="004A0B7F"/>
    <w:rsid w:val="004A3275"/>
    <w:rsid w:val="004B0997"/>
    <w:rsid w:val="004C15E9"/>
    <w:rsid w:val="004C1754"/>
    <w:rsid w:val="004C42E3"/>
    <w:rsid w:val="004C4E71"/>
    <w:rsid w:val="004D79CB"/>
    <w:rsid w:val="004E0BA8"/>
    <w:rsid w:val="004E4175"/>
    <w:rsid w:val="004F24B4"/>
    <w:rsid w:val="005031E6"/>
    <w:rsid w:val="00525029"/>
    <w:rsid w:val="00526905"/>
    <w:rsid w:val="00530906"/>
    <w:rsid w:val="005313F4"/>
    <w:rsid w:val="005463E7"/>
    <w:rsid w:val="00554AA6"/>
    <w:rsid w:val="0056160A"/>
    <w:rsid w:val="005710D3"/>
    <w:rsid w:val="00572ABD"/>
    <w:rsid w:val="00573EDC"/>
    <w:rsid w:val="00576272"/>
    <w:rsid w:val="0057703B"/>
    <w:rsid w:val="00582404"/>
    <w:rsid w:val="0058596D"/>
    <w:rsid w:val="005A251E"/>
    <w:rsid w:val="005A5F53"/>
    <w:rsid w:val="005A6FB1"/>
    <w:rsid w:val="005B0413"/>
    <w:rsid w:val="005B5748"/>
    <w:rsid w:val="005B59B5"/>
    <w:rsid w:val="005C05B3"/>
    <w:rsid w:val="005C29E5"/>
    <w:rsid w:val="005C5FC3"/>
    <w:rsid w:val="005D3DAD"/>
    <w:rsid w:val="005D4EBE"/>
    <w:rsid w:val="005D5DEA"/>
    <w:rsid w:val="005D616C"/>
    <w:rsid w:val="005E16CA"/>
    <w:rsid w:val="005E4F7D"/>
    <w:rsid w:val="005F33C0"/>
    <w:rsid w:val="0061217C"/>
    <w:rsid w:val="006203FF"/>
    <w:rsid w:val="00634E6F"/>
    <w:rsid w:val="00635D88"/>
    <w:rsid w:val="00645A4C"/>
    <w:rsid w:val="00650BD7"/>
    <w:rsid w:val="0065221E"/>
    <w:rsid w:val="00654011"/>
    <w:rsid w:val="0065432B"/>
    <w:rsid w:val="00663896"/>
    <w:rsid w:val="00666569"/>
    <w:rsid w:val="006726AE"/>
    <w:rsid w:val="006738F2"/>
    <w:rsid w:val="00674A19"/>
    <w:rsid w:val="00674E88"/>
    <w:rsid w:val="00675BB5"/>
    <w:rsid w:val="0067626E"/>
    <w:rsid w:val="0067782E"/>
    <w:rsid w:val="00680EFA"/>
    <w:rsid w:val="0068199E"/>
    <w:rsid w:val="00682C5F"/>
    <w:rsid w:val="00683BF4"/>
    <w:rsid w:val="006846D5"/>
    <w:rsid w:val="006B3EA5"/>
    <w:rsid w:val="006B5A05"/>
    <w:rsid w:val="006C08C8"/>
    <w:rsid w:val="006C20FC"/>
    <w:rsid w:val="006C4998"/>
    <w:rsid w:val="006C57A9"/>
    <w:rsid w:val="006E0B67"/>
    <w:rsid w:val="006E0DA7"/>
    <w:rsid w:val="006F2527"/>
    <w:rsid w:val="006F5E6B"/>
    <w:rsid w:val="007005B0"/>
    <w:rsid w:val="007016E9"/>
    <w:rsid w:val="00715F1F"/>
    <w:rsid w:val="00716485"/>
    <w:rsid w:val="00724380"/>
    <w:rsid w:val="007245D1"/>
    <w:rsid w:val="00727773"/>
    <w:rsid w:val="00727E45"/>
    <w:rsid w:val="0073197E"/>
    <w:rsid w:val="00741755"/>
    <w:rsid w:val="00742061"/>
    <w:rsid w:val="007424D8"/>
    <w:rsid w:val="0074470C"/>
    <w:rsid w:val="00754BF3"/>
    <w:rsid w:val="0075628B"/>
    <w:rsid w:val="007707B6"/>
    <w:rsid w:val="00770D3B"/>
    <w:rsid w:val="00780441"/>
    <w:rsid w:val="00780455"/>
    <w:rsid w:val="00784002"/>
    <w:rsid w:val="0079033F"/>
    <w:rsid w:val="00797C85"/>
    <w:rsid w:val="007A6214"/>
    <w:rsid w:val="007A66BF"/>
    <w:rsid w:val="007B322D"/>
    <w:rsid w:val="007B67FD"/>
    <w:rsid w:val="007B6B8D"/>
    <w:rsid w:val="007B701B"/>
    <w:rsid w:val="007C106A"/>
    <w:rsid w:val="007C4F53"/>
    <w:rsid w:val="007D20BC"/>
    <w:rsid w:val="007D7C99"/>
    <w:rsid w:val="007E300C"/>
    <w:rsid w:val="007E6307"/>
    <w:rsid w:val="008053AC"/>
    <w:rsid w:val="00812DBC"/>
    <w:rsid w:val="0081491D"/>
    <w:rsid w:val="008151B2"/>
    <w:rsid w:val="008224FE"/>
    <w:rsid w:val="008306DF"/>
    <w:rsid w:val="00835403"/>
    <w:rsid w:val="00836100"/>
    <w:rsid w:val="008420ED"/>
    <w:rsid w:val="008466C1"/>
    <w:rsid w:val="00847556"/>
    <w:rsid w:val="00847A4A"/>
    <w:rsid w:val="00852265"/>
    <w:rsid w:val="00854AD4"/>
    <w:rsid w:val="00855C1E"/>
    <w:rsid w:val="008677C7"/>
    <w:rsid w:val="008709F2"/>
    <w:rsid w:val="00871068"/>
    <w:rsid w:val="00872E78"/>
    <w:rsid w:val="00876CEA"/>
    <w:rsid w:val="00877D1B"/>
    <w:rsid w:val="00880C6A"/>
    <w:rsid w:val="008A3E8F"/>
    <w:rsid w:val="008C6F17"/>
    <w:rsid w:val="008D2E5B"/>
    <w:rsid w:val="008D3CC5"/>
    <w:rsid w:val="008D7165"/>
    <w:rsid w:val="008E23AD"/>
    <w:rsid w:val="008E573C"/>
    <w:rsid w:val="008E69C9"/>
    <w:rsid w:val="008E6A68"/>
    <w:rsid w:val="008F1668"/>
    <w:rsid w:val="008F3062"/>
    <w:rsid w:val="009018FB"/>
    <w:rsid w:val="00903F73"/>
    <w:rsid w:val="0090653A"/>
    <w:rsid w:val="00907CD8"/>
    <w:rsid w:val="0091384A"/>
    <w:rsid w:val="009143E2"/>
    <w:rsid w:val="00915EE0"/>
    <w:rsid w:val="009207CC"/>
    <w:rsid w:val="009226FB"/>
    <w:rsid w:val="00930B00"/>
    <w:rsid w:val="0093456F"/>
    <w:rsid w:val="0094540F"/>
    <w:rsid w:val="00947407"/>
    <w:rsid w:val="00950650"/>
    <w:rsid w:val="00952FCD"/>
    <w:rsid w:val="009713A1"/>
    <w:rsid w:val="0097686A"/>
    <w:rsid w:val="00982244"/>
    <w:rsid w:val="0099410D"/>
    <w:rsid w:val="0099469F"/>
    <w:rsid w:val="009B086B"/>
    <w:rsid w:val="009B616D"/>
    <w:rsid w:val="009C465B"/>
    <w:rsid w:val="009E0053"/>
    <w:rsid w:val="009E163F"/>
    <w:rsid w:val="009E3862"/>
    <w:rsid w:val="009E6E10"/>
    <w:rsid w:val="009F673C"/>
    <w:rsid w:val="00A03F62"/>
    <w:rsid w:val="00A06C88"/>
    <w:rsid w:val="00A14804"/>
    <w:rsid w:val="00A1569C"/>
    <w:rsid w:val="00A179BC"/>
    <w:rsid w:val="00A22E0B"/>
    <w:rsid w:val="00A32376"/>
    <w:rsid w:val="00A3374F"/>
    <w:rsid w:val="00A36114"/>
    <w:rsid w:val="00A36256"/>
    <w:rsid w:val="00A369FD"/>
    <w:rsid w:val="00A413EF"/>
    <w:rsid w:val="00A42E33"/>
    <w:rsid w:val="00A45DA3"/>
    <w:rsid w:val="00A46F40"/>
    <w:rsid w:val="00A512B6"/>
    <w:rsid w:val="00A51A5F"/>
    <w:rsid w:val="00A55645"/>
    <w:rsid w:val="00A57A5B"/>
    <w:rsid w:val="00A57E97"/>
    <w:rsid w:val="00A60F37"/>
    <w:rsid w:val="00A6114F"/>
    <w:rsid w:val="00A61650"/>
    <w:rsid w:val="00A6497E"/>
    <w:rsid w:val="00A66E5E"/>
    <w:rsid w:val="00A72560"/>
    <w:rsid w:val="00A73920"/>
    <w:rsid w:val="00A81834"/>
    <w:rsid w:val="00A818D2"/>
    <w:rsid w:val="00A86CBC"/>
    <w:rsid w:val="00A91188"/>
    <w:rsid w:val="00A92EC0"/>
    <w:rsid w:val="00A97E23"/>
    <w:rsid w:val="00AA1480"/>
    <w:rsid w:val="00AB6CA1"/>
    <w:rsid w:val="00AC2315"/>
    <w:rsid w:val="00AC6A3E"/>
    <w:rsid w:val="00AC730D"/>
    <w:rsid w:val="00AC7646"/>
    <w:rsid w:val="00AD1C42"/>
    <w:rsid w:val="00AD603A"/>
    <w:rsid w:val="00AE5AA6"/>
    <w:rsid w:val="00AE7879"/>
    <w:rsid w:val="00AF4778"/>
    <w:rsid w:val="00AF50D6"/>
    <w:rsid w:val="00AF6C52"/>
    <w:rsid w:val="00B02785"/>
    <w:rsid w:val="00B036E4"/>
    <w:rsid w:val="00B0538F"/>
    <w:rsid w:val="00B07928"/>
    <w:rsid w:val="00B11EC8"/>
    <w:rsid w:val="00B161A5"/>
    <w:rsid w:val="00B17A25"/>
    <w:rsid w:val="00B21CF0"/>
    <w:rsid w:val="00B26EB4"/>
    <w:rsid w:val="00B27D7E"/>
    <w:rsid w:val="00B34622"/>
    <w:rsid w:val="00B34AAE"/>
    <w:rsid w:val="00B3778B"/>
    <w:rsid w:val="00B37AF2"/>
    <w:rsid w:val="00B416EA"/>
    <w:rsid w:val="00B433B3"/>
    <w:rsid w:val="00B47B0C"/>
    <w:rsid w:val="00B55EEA"/>
    <w:rsid w:val="00B61069"/>
    <w:rsid w:val="00B652DD"/>
    <w:rsid w:val="00B75EA0"/>
    <w:rsid w:val="00B773D5"/>
    <w:rsid w:val="00B832D9"/>
    <w:rsid w:val="00B83300"/>
    <w:rsid w:val="00B836BA"/>
    <w:rsid w:val="00B92BC0"/>
    <w:rsid w:val="00B95F8A"/>
    <w:rsid w:val="00B9789E"/>
    <w:rsid w:val="00BB7A8D"/>
    <w:rsid w:val="00BB7B54"/>
    <w:rsid w:val="00BC0057"/>
    <w:rsid w:val="00BC0C8D"/>
    <w:rsid w:val="00BC6EC7"/>
    <w:rsid w:val="00BC7B69"/>
    <w:rsid w:val="00BD3D96"/>
    <w:rsid w:val="00BD51AC"/>
    <w:rsid w:val="00BD6D8E"/>
    <w:rsid w:val="00BE0D45"/>
    <w:rsid w:val="00BE4DB5"/>
    <w:rsid w:val="00BE791B"/>
    <w:rsid w:val="00BF130B"/>
    <w:rsid w:val="00C00659"/>
    <w:rsid w:val="00C01BF9"/>
    <w:rsid w:val="00C02EFB"/>
    <w:rsid w:val="00C126A6"/>
    <w:rsid w:val="00C14C68"/>
    <w:rsid w:val="00C24CAD"/>
    <w:rsid w:val="00C25D9E"/>
    <w:rsid w:val="00C3472F"/>
    <w:rsid w:val="00C34C0E"/>
    <w:rsid w:val="00C36401"/>
    <w:rsid w:val="00C456AC"/>
    <w:rsid w:val="00C467A0"/>
    <w:rsid w:val="00C478B7"/>
    <w:rsid w:val="00C5159F"/>
    <w:rsid w:val="00C5650C"/>
    <w:rsid w:val="00C665C0"/>
    <w:rsid w:val="00C6688E"/>
    <w:rsid w:val="00C71AA2"/>
    <w:rsid w:val="00C74664"/>
    <w:rsid w:val="00C74B65"/>
    <w:rsid w:val="00C769E3"/>
    <w:rsid w:val="00C85B51"/>
    <w:rsid w:val="00C8670E"/>
    <w:rsid w:val="00C95B02"/>
    <w:rsid w:val="00C971B9"/>
    <w:rsid w:val="00CA0E55"/>
    <w:rsid w:val="00CB127E"/>
    <w:rsid w:val="00CB22FB"/>
    <w:rsid w:val="00CB6165"/>
    <w:rsid w:val="00CC0E1E"/>
    <w:rsid w:val="00CC3D2C"/>
    <w:rsid w:val="00CC460A"/>
    <w:rsid w:val="00CC5852"/>
    <w:rsid w:val="00CE4BBC"/>
    <w:rsid w:val="00CE4BFE"/>
    <w:rsid w:val="00CE7EDE"/>
    <w:rsid w:val="00CF5614"/>
    <w:rsid w:val="00CF6C3D"/>
    <w:rsid w:val="00D047A0"/>
    <w:rsid w:val="00D12DF4"/>
    <w:rsid w:val="00D15C34"/>
    <w:rsid w:val="00D224F2"/>
    <w:rsid w:val="00D22E3A"/>
    <w:rsid w:val="00D2325A"/>
    <w:rsid w:val="00D27F80"/>
    <w:rsid w:val="00D31336"/>
    <w:rsid w:val="00D334E5"/>
    <w:rsid w:val="00D3364C"/>
    <w:rsid w:val="00D34F12"/>
    <w:rsid w:val="00D36C1A"/>
    <w:rsid w:val="00D4028E"/>
    <w:rsid w:val="00D45F82"/>
    <w:rsid w:val="00D461D8"/>
    <w:rsid w:val="00D4649D"/>
    <w:rsid w:val="00D50160"/>
    <w:rsid w:val="00D55D66"/>
    <w:rsid w:val="00D57392"/>
    <w:rsid w:val="00D574CD"/>
    <w:rsid w:val="00D624DA"/>
    <w:rsid w:val="00D740D6"/>
    <w:rsid w:val="00D76AE0"/>
    <w:rsid w:val="00D80FA9"/>
    <w:rsid w:val="00D81099"/>
    <w:rsid w:val="00D8444C"/>
    <w:rsid w:val="00D90483"/>
    <w:rsid w:val="00D90A5C"/>
    <w:rsid w:val="00D929FF"/>
    <w:rsid w:val="00D93C53"/>
    <w:rsid w:val="00D978BB"/>
    <w:rsid w:val="00DA3D3E"/>
    <w:rsid w:val="00DA4D04"/>
    <w:rsid w:val="00DA55D7"/>
    <w:rsid w:val="00DB09AA"/>
    <w:rsid w:val="00DB169F"/>
    <w:rsid w:val="00DB31ED"/>
    <w:rsid w:val="00DB3B91"/>
    <w:rsid w:val="00DB4C4C"/>
    <w:rsid w:val="00DB5820"/>
    <w:rsid w:val="00DC2054"/>
    <w:rsid w:val="00DC686C"/>
    <w:rsid w:val="00DD17B8"/>
    <w:rsid w:val="00DD462E"/>
    <w:rsid w:val="00DE0DC3"/>
    <w:rsid w:val="00DE1D8D"/>
    <w:rsid w:val="00E0615F"/>
    <w:rsid w:val="00E142F3"/>
    <w:rsid w:val="00E15957"/>
    <w:rsid w:val="00E2594E"/>
    <w:rsid w:val="00E271AB"/>
    <w:rsid w:val="00E27974"/>
    <w:rsid w:val="00E3235E"/>
    <w:rsid w:val="00E32973"/>
    <w:rsid w:val="00E35AB7"/>
    <w:rsid w:val="00E370E3"/>
    <w:rsid w:val="00E40244"/>
    <w:rsid w:val="00E42B14"/>
    <w:rsid w:val="00E83DF3"/>
    <w:rsid w:val="00E84737"/>
    <w:rsid w:val="00E871CE"/>
    <w:rsid w:val="00EA631C"/>
    <w:rsid w:val="00EC50C6"/>
    <w:rsid w:val="00ED10AA"/>
    <w:rsid w:val="00ED166B"/>
    <w:rsid w:val="00ED3346"/>
    <w:rsid w:val="00ED44D9"/>
    <w:rsid w:val="00ED6D09"/>
    <w:rsid w:val="00EE6F52"/>
    <w:rsid w:val="00EF4A87"/>
    <w:rsid w:val="00EF75CC"/>
    <w:rsid w:val="00F05651"/>
    <w:rsid w:val="00F12DA9"/>
    <w:rsid w:val="00F228AB"/>
    <w:rsid w:val="00F265AD"/>
    <w:rsid w:val="00F268E9"/>
    <w:rsid w:val="00F269FB"/>
    <w:rsid w:val="00F334F2"/>
    <w:rsid w:val="00F45A1C"/>
    <w:rsid w:val="00F568F0"/>
    <w:rsid w:val="00F619A8"/>
    <w:rsid w:val="00F62B54"/>
    <w:rsid w:val="00F7164B"/>
    <w:rsid w:val="00F726A3"/>
    <w:rsid w:val="00F878ED"/>
    <w:rsid w:val="00F87C0E"/>
    <w:rsid w:val="00F93557"/>
    <w:rsid w:val="00FA1F00"/>
    <w:rsid w:val="00FD02FC"/>
    <w:rsid w:val="00FD758B"/>
    <w:rsid w:val="00FE4087"/>
    <w:rsid w:val="00FE692B"/>
    <w:rsid w:val="00FF084A"/>
    <w:rsid w:val="00FF20BC"/>
    <w:rsid w:val="00FF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22AB49"/>
  <w15:docId w15:val="{CFBE3CAE-B0EC-41A4-A7DF-AA488BFFB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4E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B2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265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B26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B2655"/>
  </w:style>
  <w:style w:type="paragraph" w:styleId="Pieddepage">
    <w:name w:val="footer"/>
    <w:basedOn w:val="Normal"/>
    <w:link w:val="PieddepageCar"/>
    <w:uiPriority w:val="99"/>
    <w:unhideWhenUsed/>
    <w:rsid w:val="000B26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B2655"/>
  </w:style>
  <w:style w:type="character" w:styleId="Lienhypertexte">
    <w:name w:val="Hyperlink"/>
    <w:basedOn w:val="Policepardfaut"/>
    <w:uiPriority w:val="99"/>
    <w:unhideWhenUsed/>
    <w:rsid w:val="007C106A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C106A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34340F"/>
    <w:rPr>
      <w:color w:val="808080"/>
    </w:rPr>
  </w:style>
  <w:style w:type="paragraph" w:styleId="Paragraphedeliste">
    <w:name w:val="List Paragraph"/>
    <w:basedOn w:val="Normal"/>
    <w:uiPriority w:val="34"/>
    <w:qFormat/>
    <w:rsid w:val="00F268E9"/>
    <w:pPr>
      <w:ind w:left="720"/>
      <w:contextualSpacing/>
    </w:pPr>
  </w:style>
  <w:style w:type="table" w:styleId="Grilledutableau">
    <w:name w:val="Table Grid"/>
    <w:basedOn w:val="TableauNormal"/>
    <w:uiPriority w:val="59"/>
    <w:rsid w:val="00F268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1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dupu\OneDrive\Documents\Mod&#232;les%20Office%20personnalis&#233;s\Mod&#232;le%20royan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B70949-BBB0-43F6-8DAA-3462A301F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royan.dotx</Template>
  <TotalTime>13862</TotalTime>
  <Pages>3</Pages>
  <Words>270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lionel duplio</dc:creator>
  <cp:lastModifiedBy>lionel duplio</cp:lastModifiedBy>
  <cp:revision>16</cp:revision>
  <dcterms:created xsi:type="dcterms:W3CDTF">2021-12-21T16:26:00Z</dcterms:created>
  <dcterms:modified xsi:type="dcterms:W3CDTF">2022-02-20T18:50:00Z</dcterms:modified>
</cp:coreProperties>
</file>