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257" w:rsidRPr="00646F81" w:rsidRDefault="00DC4257" w:rsidP="00803A28">
      <w:pPr>
        <w:jc w:val="center"/>
        <w:rPr>
          <w:rFonts w:ascii="Arial Black" w:hAnsi="Arial Black"/>
          <w:b/>
          <w:color w:val="262626"/>
          <w:sz w:val="40"/>
          <w:szCs w:val="40"/>
          <w:u w:val="single"/>
        </w:rPr>
      </w:pPr>
      <w:r>
        <w:rPr>
          <w:rFonts w:ascii="Arial Black" w:hAnsi="Arial Black"/>
          <w:b/>
          <w:color w:val="262626"/>
          <w:sz w:val="40"/>
          <w:szCs w:val="40"/>
          <w:u w:val="single"/>
        </w:rPr>
        <w:t>VIVRE AVEC LES AUTRES</w:t>
      </w:r>
    </w:p>
    <w:p w:rsidR="00DC4257" w:rsidRPr="00E8117B" w:rsidRDefault="00DC4257" w:rsidP="00E811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  <w:u w:val="single"/>
        </w:rPr>
        <w:t>Une société cloisonnée et communautariste</w:t>
      </w:r>
    </w:p>
    <w:p w:rsidR="00DC4257" w:rsidRPr="00E8117B" w:rsidRDefault="00DC4257" w:rsidP="00E8117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Pr="00D87DB3" w:rsidRDefault="00DC4257" w:rsidP="00B2455A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  <w:r w:rsidRPr="00D87DB3">
        <w:rPr>
          <w:rFonts w:ascii="Times New Roman" w:hAnsi="Times New Roman"/>
          <w:b/>
          <w:i/>
          <w:sz w:val="32"/>
          <w:szCs w:val="32"/>
        </w:rPr>
        <w:t>Séquence Visite de l’église (00 :13 :56 – 00 : 14 :35)</w:t>
      </w:r>
    </w:p>
    <w:p w:rsidR="00DC4257" w:rsidRPr="00D87DB3" w:rsidRDefault="00DC4257" w:rsidP="00D87DB3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98.25pt">
            <v:imagedata r:id="rId5" o:title=""/>
          </v:shape>
        </w:pict>
      </w:r>
      <w:r>
        <w:t xml:space="preserve"> </w:t>
      </w:r>
      <w:r w:rsidRPr="00E42F45">
        <w:rPr>
          <w:noProof/>
          <w:lang w:eastAsia="fr-FR"/>
        </w:rPr>
        <w:pict>
          <v:shape id="Image 1" o:spid="_x0000_i1026" type="#_x0000_t75" style="width:227.25pt;height:98.25pt;visibility:visible">
            <v:imagedata r:id="rId6" o:title=""/>
          </v:shape>
        </w:pic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Où sommes-nous ? Dans quel quartier ? 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Pr="00D87DB3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Pr="00D87DB3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D’après les paroles prononcées</w:t>
      </w:r>
      <w:r w:rsidRPr="00D87DB3">
        <w:rPr>
          <w:rFonts w:ascii="Times New Roman" w:hAnsi="Times New Roman"/>
          <w:b/>
          <w:sz w:val="24"/>
          <w:szCs w:val="24"/>
        </w:rPr>
        <w:t xml:space="preserve"> en début de séquence </w:t>
      </w:r>
      <w:r>
        <w:rPr>
          <w:rFonts w:ascii="Times New Roman" w:hAnsi="Times New Roman"/>
          <w:b/>
          <w:sz w:val="24"/>
          <w:szCs w:val="24"/>
        </w:rPr>
        <w:t xml:space="preserve">par les </w:t>
      </w:r>
      <w:r w:rsidRPr="00D87DB3">
        <w:rPr>
          <w:rFonts w:ascii="Times New Roman" w:hAnsi="Times New Roman"/>
          <w:b/>
          <w:sz w:val="24"/>
          <w:szCs w:val="24"/>
        </w:rPr>
        <w:t>élèves</w:t>
      </w:r>
      <w:r>
        <w:rPr>
          <w:rFonts w:ascii="Times New Roman" w:hAnsi="Times New Roman"/>
          <w:b/>
          <w:sz w:val="24"/>
          <w:szCs w:val="24"/>
        </w:rPr>
        <w:t xml:space="preserve">, que peut-on en déduire sur les pratiques des élèves (au sens large) </w:t>
      </w:r>
      <w:r w:rsidRPr="00D87DB3">
        <w:rPr>
          <w:rFonts w:ascii="Times New Roman" w:hAnsi="Times New Roman"/>
          <w:b/>
          <w:sz w:val="24"/>
          <w:szCs w:val="24"/>
        </w:rPr>
        <w:t>?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Pr="00E36A85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Default="00DC4257" w:rsidP="00F95BD6">
      <w:pPr>
        <w:pStyle w:val="ListParagraph"/>
        <w:numPr>
          <w:ilvl w:val="0"/>
          <w:numId w:val="1"/>
        </w:numPr>
        <w:spacing w:after="0" w:line="240" w:lineRule="auto"/>
        <w:ind w:left="360"/>
      </w:pPr>
      <w:r w:rsidRPr="00F95BD6">
        <w:rPr>
          <w:rFonts w:ascii="Times New Roman" w:hAnsi="Times New Roman"/>
          <w:b/>
          <w:i/>
          <w:sz w:val="32"/>
          <w:szCs w:val="32"/>
        </w:rPr>
        <w:t>Séquence Vie dans la cité (00 :15 :07 – 00 : 17 :18)</w:t>
      </w:r>
      <w:r>
        <w:t xml:space="preserve"> </w:t>
      </w:r>
    </w:p>
    <w:p w:rsidR="00DC4257" w:rsidRPr="00F95BD6" w:rsidRDefault="00DC4257" w:rsidP="00F95BD6">
      <w:pPr>
        <w:spacing w:after="0" w:line="240" w:lineRule="auto"/>
      </w:pPr>
      <w:r>
        <w:pict>
          <v:shape id="_x0000_i1027" type="#_x0000_t75" style="width:216.75pt;height:93.75pt">
            <v:imagedata r:id="rId7" o:title=""/>
          </v:shape>
        </w:pict>
      </w:r>
      <w:r>
        <w:t xml:space="preserve"> </w:t>
      </w:r>
      <w:r w:rsidRPr="00FC3B57">
        <w:rPr>
          <w:rFonts w:ascii="Times New Roman" w:hAnsi="Times New Roman"/>
          <w:noProof/>
          <w:sz w:val="24"/>
          <w:szCs w:val="24"/>
          <w:lang w:eastAsia="fr-FR"/>
        </w:rPr>
        <w:pict>
          <v:shape id="Image 5" o:spid="_x0000_i1028" type="#_x0000_t75" style="width:212.25pt;height:91.5pt;visibility:visible">
            <v:imagedata r:id="rId8" o:title=""/>
          </v:shape>
        </w:pict>
      </w:r>
    </w:p>
    <w:p w:rsidR="00DC4257" w:rsidRPr="00F95BD6" w:rsidRDefault="00DC4257" w:rsidP="00F95B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95BD6">
        <w:rPr>
          <w:rFonts w:ascii="Times New Roman" w:hAnsi="Times New Roman"/>
          <w:b/>
          <w:sz w:val="24"/>
          <w:szCs w:val="24"/>
        </w:rPr>
        <w:t>Lors de la partie de foot, quelles insultes sont prononcées par les jeunes entre eux ? Qu’est-ce que cela laisse ressentir ?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Pr="00F95BD6" w:rsidRDefault="00DC4257" w:rsidP="00F95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257" w:rsidRPr="00F95BD6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95BD6">
        <w:rPr>
          <w:rFonts w:ascii="Times New Roman" w:hAnsi="Times New Roman"/>
          <w:b/>
          <w:sz w:val="24"/>
          <w:szCs w:val="24"/>
        </w:rPr>
        <w:t xml:space="preserve">Quel personnage arrive ? Comment est-il filmé par rapport au duo Malik / Saïd ? Quelle impression cela donne-t-il de la cité ? 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F95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257" w:rsidRPr="005D0F2D" w:rsidRDefault="00DC4257" w:rsidP="00F95B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D0F2D">
        <w:rPr>
          <w:rFonts w:ascii="Times New Roman" w:hAnsi="Times New Roman"/>
          <w:b/>
          <w:sz w:val="24"/>
          <w:szCs w:val="24"/>
        </w:rPr>
        <w:t xml:space="preserve">Chez qui se rend Malik dans la séquence suivante ? Qu’apprend-on sur elle ? </w:t>
      </w:r>
    </w:p>
    <w:p w:rsidR="00DC4257" w:rsidRPr="005D0F2D" w:rsidRDefault="00DC4257" w:rsidP="00F95B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77067">
        <w:rPr>
          <w:rFonts w:ascii="Times New Roman" w:hAnsi="Times New Roman"/>
          <w:b/>
          <w:sz w:val="24"/>
          <w:szCs w:val="24"/>
        </w:rPr>
        <w:pict>
          <v:shape id="_x0000_i1029" type="#_x0000_t75" style="width:211.5pt;height:91.5pt">
            <v:imagedata r:id="rId9" o:title=""/>
          </v:shape>
        </w:pic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Pourquoi M-C. Mention-Schaar choisit-elle de nous montrer cette séquence ? 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Pr="005D0F2D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Quelle image de la cité est donnée par la succession des plans suivants (1 à 5) ? </w:t>
      </w:r>
    </w:p>
    <w:p w:rsidR="00DC4257" w:rsidRPr="005D0F2D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fr-FR"/>
        </w:rPr>
        <w:pict>
          <v:oval id="Ellipse 11" o:spid="_x0000_s1026" style="position:absolute;margin-left:345pt;margin-top:80.1pt;width:30.75pt;height:30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" fillcolor="window" strokecolor="#41719c" strokeweight="1pt">
            <v:stroke joinstyle="miter"/>
            <v:textbox>
              <w:txbxContent>
                <w:p w:rsidR="00DC4257" w:rsidRPr="00FC3B57" w:rsidRDefault="00DC4257" w:rsidP="005D0F2D">
                  <w:pPr>
                    <w:jc w:val="center"/>
                    <w:rPr>
                      <w:color w:val="000000"/>
                    </w:rPr>
                  </w:pPr>
                  <w:r w:rsidRPr="00FC3B57">
                    <w:rPr>
                      <w:color w:val="000000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10" o:spid="_x0000_s1027" style="position:absolute;margin-left:174pt;margin-top:76.65pt;width:30.75pt;height:30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" fillcolor="window" strokecolor="#41719c" strokeweight="1pt">
            <v:stroke joinstyle="miter"/>
            <v:textbox>
              <w:txbxContent>
                <w:p w:rsidR="00DC4257" w:rsidRPr="00FC3B57" w:rsidRDefault="00DC4257" w:rsidP="005D0F2D">
                  <w:pPr>
                    <w:jc w:val="center"/>
                    <w:rPr>
                      <w:color w:val="000000"/>
                    </w:rPr>
                  </w:pPr>
                  <w:r w:rsidRPr="00FC3B57">
                    <w:rPr>
                      <w:color w:val="000000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8" o:spid="_x0000_s1028" style="position:absolute;margin-left:174pt;margin-top:5.25pt;width:30.75pt;height:30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" fillcolor="window" strokecolor="#41719c" strokeweight="1pt">
            <v:stroke joinstyle="miter"/>
            <v:textbox>
              <w:txbxContent>
                <w:p w:rsidR="00DC4257" w:rsidRPr="00FC3B57" w:rsidRDefault="00DC4257" w:rsidP="005D0F2D">
                  <w:pPr>
                    <w:jc w:val="center"/>
                    <w:rPr>
                      <w:color w:val="000000"/>
                    </w:rPr>
                  </w:pPr>
                  <w:r w:rsidRPr="00FC3B57">
                    <w:rPr>
                      <w:color w:val="000000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6" o:spid="_x0000_s1029" style="position:absolute;margin-left:343.3pt;margin-top:11.2pt;width:30.75pt;height:30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" strokecolor="#1f4d78" strokeweight="1pt">
            <v:stroke joinstyle="miter"/>
            <v:textbox>
              <w:txbxContent>
                <w:p w:rsidR="00DC4257" w:rsidRPr="00FC3B57" w:rsidRDefault="00DC4257" w:rsidP="005D0F2D">
                  <w:pPr>
                    <w:jc w:val="center"/>
                    <w:rPr>
                      <w:color w:val="000000"/>
                    </w:rPr>
                  </w:pPr>
                  <w:r w:rsidRPr="00FC3B57">
                    <w:rPr>
                      <w:color w:val="000000"/>
                    </w:rPr>
                    <w:t>3</w:t>
                  </w:r>
                </w:p>
              </w:txbxContent>
            </v:textbox>
          </v:oval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0" type="#_x0000_t75" style="width:163.5pt;height:70.5pt">
            <v:imagedata r:id="rId10" o:title=""/>
          </v:shape>
        </w:pict>
      </w:r>
      <w:r>
        <w:rPr>
          <w:noProof/>
          <w:lang w:eastAsia="fr-FR"/>
        </w:rPr>
        <w:pict>
          <v:oval id="Ellipse 7" o:spid="_x0000_s1030" style="position:absolute;margin-left:0;margin-top:0;width:30.75pt;height:30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" fillcolor="window" strokecolor="#41719c" strokeweight="1pt">
            <v:stroke joinstyle="miter"/>
            <v:textbox>
              <w:txbxContent>
                <w:p w:rsidR="00DC4257" w:rsidRPr="00FC3B57" w:rsidRDefault="00DC4257" w:rsidP="005D0F2D">
                  <w:pPr>
                    <w:jc w:val="center"/>
                    <w:rPr>
                      <w:color w:val="000000"/>
                    </w:rPr>
                  </w:pPr>
                  <w:r w:rsidRPr="00FC3B57">
                    <w:rPr>
                      <w:color w:val="000000"/>
                    </w:rPr>
                    <w:t>1</w:t>
                  </w:r>
                </w:p>
              </w:txbxContent>
            </v:textbox>
          </v:oval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1" type="#_x0000_t75" style="width:163.5pt;height:70.5pt">
            <v:imagedata r:id="rId11" o:title=""/>
          </v:shape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2" type="#_x0000_t75" style="width:163.5pt;height:70.5pt">
            <v:imagedata r:id="rId12" o:title=""/>
          </v:shape>
        </w:pict>
      </w:r>
      <w:r>
        <w:rPr>
          <w:noProof/>
          <w:lang w:eastAsia="fr-FR"/>
        </w:rPr>
        <w:pict>
          <v:oval id="Ellipse 9" o:spid="_x0000_s1031" style="position:absolute;margin-left:0;margin-top:71.15pt;width:30.75pt;height:30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" fillcolor="window" strokecolor="#41719c" strokeweight="1pt">
            <v:stroke joinstyle="miter"/>
            <v:textbox>
              <w:txbxContent>
                <w:p w:rsidR="00DC4257" w:rsidRPr="00FC3B57" w:rsidRDefault="00DC4257" w:rsidP="005D0F2D">
                  <w:pPr>
                    <w:jc w:val="center"/>
                    <w:rPr>
                      <w:color w:val="000000"/>
                    </w:rPr>
                  </w:pPr>
                  <w:r w:rsidRPr="00FC3B57">
                    <w:rPr>
                      <w:color w:val="000000"/>
                    </w:rPr>
                    <w:t>4</w:t>
                  </w:r>
                </w:p>
              </w:txbxContent>
            </v:textbox>
          </v:oval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3" type="#_x0000_t75" style="width:163.5pt;height:70.5pt">
            <v:imagedata r:id="rId13" o:title=""/>
          </v:shape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4" type="#_x0000_t75" style="width:163.5pt;height:70.5pt">
            <v:imagedata r:id="rId14" o:title=""/>
          </v:shape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5" type="#_x0000_t75" style="width:158.25pt;height:70.5pt">
            <v:imagedata r:id="rId15" o:title=""/>
          </v:shape>
        </w:pic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Décrivez ce que fait Malik dans le photogramme 3. Quel est le cadrage et l’angle de prise de vue ? Si vous mettez cette scène en rapport avec celle de Mme Levy, quelle symbolique peut prendre cette représentation ?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Pourquoi, selon vous, la séquence finit sur le plan de l’entrée du Lycée Léon Blum ?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Pr="00E8117B" w:rsidRDefault="00DC4257" w:rsidP="00E811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8117B">
        <w:rPr>
          <w:rFonts w:ascii="Times New Roman" w:hAnsi="Times New Roman"/>
          <w:b/>
          <w:sz w:val="32"/>
          <w:szCs w:val="32"/>
          <w:u w:val="single"/>
        </w:rPr>
        <w:t>L’école, un espace de laïcité</w:t>
      </w:r>
    </w:p>
    <w:p w:rsidR="00DC4257" w:rsidRPr="00855D4A" w:rsidRDefault="00DC4257" w:rsidP="00FC277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Default="00DC4257" w:rsidP="006456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Pouvez-vous citer au moins une séquence qui montre une violence liée à la religion dans l’enceinte du lycée ? 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456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L’école défend la laïcité à travers la mise en place de la Charte de la Laïcité depuis 2013. Cherchez quels en sont les objectifs ? 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456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257" w:rsidRDefault="00DC4257" w:rsidP="006456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Montrez que le choix du nom du lycée n’est pas anodin. </w:t>
      </w:r>
    </w:p>
    <w:p w:rsidR="00DC4257" w:rsidRDefault="00DC4257" w:rsidP="00544B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456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257" w:rsidRDefault="00DC4257" w:rsidP="006456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Après ces recherches, montrez en quoi le travail mené par Mme Gueguen et Yvette relève de ce principe de laïcité. 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456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257" w:rsidRPr="00E8117B" w:rsidRDefault="00DC4257" w:rsidP="00E8117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8117B">
        <w:rPr>
          <w:rFonts w:ascii="Times New Roman" w:hAnsi="Times New Roman"/>
          <w:b/>
          <w:sz w:val="32"/>
          <w:szCs w:val="32"/>
          <w:u w:val="single"/>
        </w:rPr>
        <w:t>Les élèves, héritiers et nouveaux défenseurs de la laïcité</w:t>
      </w:r>
    </w:p>
    <w:p w:rsidR="00DC4257" w:rsidRPr="00E8117B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C4257" w:rsidRPr="00E8117B" w:rsidRDefault="00DC4257" w:rsidP="00E8117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E8117B">
        <w:rPr>
          <w:rFonts w:ascii="Times New Roman" w:hAnsi="Times New Roman"/>
          <w:b/>
          <w:i/>
          <w:sz w:val="32"/>
          <w:szCs w:val="32"/>
        </w:rPr>
        <w:t xml:space="preserve">Séquence </w:t>
      </w:r>
      <w:r>
        <w:rPr>
          <w:rFonts w:ascii="Times New Roman" w:hAnsi="Times New Roman"/>
          <w:b/>
          <w:i/>
          <w:sz w:val="32"/>
          <w:szCs w:val="32"/>
        </w:rPr>
        <w:t>(</w:t>
      </w:r>
      <w:r w:rsidRPr="00E8117B">
        <w:rPr>
          <w:rFonts w:ascii="Times New Roman" w:hAnsi="Times New Roman"/>
          <w:b/>
          <w:i/>
          <w:sz w:val="32"/>
          <w:szCs w:val="32"/>
        </w:rPr>
        <w:t>01 :01 :43 – 01 :02 :02</w:t>
      </w:r>
      <w:r>
        <w:rPr>
          <w:rFonts w:ascii="Times New Roman" w:hAnsi="Times New Roman"/>
          <w:b/>
          <w:i/>
          <w:sz w:val="32"/>
          <w:szCs w:val="32"/>
        </w:rPr>
        <w:t>)</w: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7067">
        <w:rPr>
          <w:rFonts w:ascii="Times New Roman" w:hAnsi="Times New Roman"/>
          <w:sz w:val="24"/>
          <w:szCs w:val="24"/>
        </w:rPr>
        <w:pict>
          <v:shape id="_x0000_i1036" type="#_x0000_t75" style="width:168.75pt;height:75pt">
            <v:imagedata r:id="rId16" o:title=""/>
          </v:shape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7" type="#_x0000_t75" style="width:168.75pt;height:75pt">
            <v:imagedata r:id="rId17" o:title=""/>
          </v:shape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8" type="#_x0000_t75" style="width:168.75pt;height:75pt">
            <v:imagedata r:id="rId18" o:title=""/>
          </v:shape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39" type="#_x0000_t75" style="width:168.75pt;height:72.75pt">
            <v:imagedata r:id="rId19" o:title=""/>
          </v:shape>
        </w:pict>
      </w:r>
      <w:r w:rsidRPr="00D77067">
        <w:rPr>
          <w:rFonts w:ascii="Times New Roman" w:hAnsi="Times New Roman"/>
          <w:sz w:val="24"/>
          <w:szCs w:val="24"/>
        </w:rPr>
        <w:pict>
          <v:shape id="_x0000_i1040" type="#_x0000_t75" style="width:168.75pt;height:72.75pt">
            <v:imagedata r:id="rId20" o:title=""/>
          </v:shape>
        </w:pic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Montrez comment dans cette séquence les 2 jeunes sont victimes des clichés de la société des adultes (milieux, cadrages, angles de prise de vue, son)</w:t>
      </w:r>
    </w:p>
    <w:p w:rsidR="00DC4257" w:rsidRPr="006544D0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4D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Pr="006544D0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4D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Pr="006544D0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4D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Pr="006544D0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4D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4D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Pr="006544D0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257" w:rsidRPr="006544D0" w:rsidRDefault="00DC4257" w:rsidP="006544D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6544D0">
        <w:rPr>
          <w:rFonts w:ascii="Times New Roman" w:hAnsi="Times New Roman"/>
          <w:b/>
          <w:i/>
          <w:sz w:val="32"/>
          <w:szCs w:val="32"/>
        </w:rPr>
        <w:t>Séquence dans le bus : (01 :10 :35- 01 :11 :16) </w:t>
      </w:r>
    </w:p>
    <w:p w:rsidR="00DC4257" w:rsidRDefault="00DC4257" w:rsidP="008501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C3B57">
        <w:rPr>
          <w:rFonts w:ascii="Times New Roman" w:hAnsi="Times New Roman"/>
          <w:noProof/>
          <w:sz w:val="24"/>
          <w:szCs w:val="24"/>
          <w:lang w:eastAsia="fr-FR"/>
        </w:rPr>
        <w:pict>
          <v:shape id="Image 12" o:spid="_x0000_i1041" type="#_x0000_t75" style="width:285pt;height:123pt;visibility:visible">
            <v:imagedata r:id="rId21" o:title=""/>
          </v:shape>
        </w:pic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Où sommes-nous ? Pourquoi choisir ce lieu ? De quoi parle Malik à Saïd ? Que regrette-t-il ?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Pr="0085019D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 quel évènement est-il alors témoin ? Comment cet événement est-il filmé ?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803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4257" w:rsidRDefault="00DC4257" w:rsidP="00803A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Quel point commun trouvez-vous avec la séquence étudiée précédemment ? Quel changement remarquez-vous ? Pourquoi ?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803A28">
      <w:pPr>
        <w:spacing w:after="0" w:line="240" w:lineRule="auto"/>
      </w:pPr>
    </w:p>
    <w:p w:rsidR="00DC4257" w:rsidRDefault="00DC4257" w:rsidP="00803A28">
      <w:pPr>
        <w:spacing w:after="0" w:line="240" w:lineRule="auto"/>
      </w:pPr>
    </w:p>
    <w:p w:rsidR="00DC4257" w:rsidRPr="0085019D" w:rsidRDefault="00DC4257" w:rsidP="0085019D">
      <w:pPr>
        <w:pStyle w:val="ListParagraph"/>
        <w:numPr>
          <w:ilvl w:val="0"/>
          <w:numId w:val="1"/>
        </w:numPr>
        <w:spacing w:after="0" w:line="240" w:lineRule="auto"/>
      </w:pPr>
      <w:r w:rsidRPr="0085019D">
        <w:rPr>
          <w:rFonts w:ascii="Times New Roman" w:hAnsi="Times New Roman"/>
          <w:b/>
          <w:i/>
          <w:sz w:val="32"/>
          <w:szCs w:val="32"/>
        </w:rPr>
        <w:t>Séquence « Nés sous la même étoile » </w:t>
      </w:r>
      <w:r w:rsidRPr="0085019D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 xml:space="preserve"> </w:t>
      </w:r>
      <w:r w:rsidRPr="0085019D">
        <w:rPr>
          <w:rFonts w:ascii="Times New Roman" w:hAnsi="Times New Roman"/>
          <w:b/>
          <w:i/>
          <w:sz w:val="32"/>
          <w:szCs w:val="32"/>
        </w:rPr>
        <w:t>(01 :22 :15 – 01 :23 :58)</w:t>
      </w:r>
    </w:p>
    <w:p w:rsidR="00DC4257" w:rsidRDefault="00DC4257" w:rsidP="008501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Quelles paroles sont échangées entre les 2 amis ? Comment comprenez-vous cette séquence ?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7D4F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257" w:rsidRDefault="00DC4257" w:rsidP="007D4F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Que fait Malik devant l’écriture raciste sur la boîte à lettres de Mme Levy ? 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6544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4257" w:rsidRDefault="00DC4257" w:rsidP="00530CDA">
      <w:pPr>
        <w:spacing w:after="0" w:line="240" w:lineRule="auto"/>
      </w:pPr>
      <w:bookmarkStart w:id="0" w:name="_GoBack"/>
      <w:bookmarkEnd w:id="0"/>
    </w:p>
    <w:p w:rsidR="00DC4257" w:rsidRDefault="00DC4257" w:rsidP="00803A28">
      <w:pPr>
        <w:spacing w:after="0" w:line="240" w:lineRule="auto"/>
      </w:pPr>
    </w:p>
    <w:p w:rsidR="00DC4257" w:rsidRDefault="00DC4257" w:rsidP="00803A2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Stéphane RAUSER, formateur Cinéma DAAC</w:t>
      </w:r>
    </w:p>
    <w:p w:rsidR="00DC4257" w:rsidRDefault="00DC4257" w:rsidP="00803A28">
      <w:pPr>
        <w:spacing w:after="0" w:line="240" w:lineRule="auto"/>
      </w:pPr>
    </w:p>
    <w:sectPr w:rsidR="00DC4257" w:rsidSect="00803A28">
      <w:pgSz w:w="11906" w:h="16838"/>
      <w:pgMar w:top="568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A33D2"/>
    <w:multiLevelType w:val="hybridMultilevel"/>
    <w:tmpl w:val="FCAE409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29C11FF"/>
    <w:multiLevelType w:val="hybridMultilevel"/>
    <w:tmpl w:val="F8D48A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04BF"/>
    <w:rsid w:val="00465566"/>
    <w:rsid w:val="004755B2"/>
    <w:rsid w:val="00486A8B"/>
    <w:rsid w:val="004F75CF"/>
    <w:rsid w:val="00530CDA"/>
    <w:rsid w:val="00544BD2"/>
    <w:rsid w:val="005D0F2D"/>
    <w:rsid w:val="005D3FBE"/>
    <w:rsid w:val="006456CC"/>
    <w:rsid w:val="00646F81"/>
    <w:rsid w:val="006544D0"/>
    <w:rsid w:val="00774FFA"/>
    <w:rsid w:val="007B421F"/>
    <w:rsid w:val="007D4F34"/>
    <w:rsid w:val="00803A28"/>
    <w:rsid w:val="0085019D"/>
    <w:rsid w:val="00855D4A"/>
    <w:rsid w:val="008E177C"/>
    <w:rsid w:val="00994B33"/>
    <w:rsid w:val="00A4089E"/>
    <w:rsid w:val="00AA04BF"/>
    <w:rsid w:val="00B2455A"/>
    <w:rsid w:val="00BE5A8E"/>
    <w:rsid w:val="00C9487A"/>
    <w:rsid w:val="00CE5754"/>
    <w:rsid w:val="00D77067"/>
    <w:rsid w:val="00D87DB3"/>
    <w:rsid w:val="00DC4257"/>
    <w:rsid w:val="00E36A85"/>
    <w:rsid w:val="00E42F45"/>
    <w:rsid w:val="00E8117B"/>
    <w:rsid w:val="00F95BD6"/>
    <w:rsid w:val="00FC277B"/>
    <w:rsid w:val="00FC3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06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87D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2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971</Words>
  <Characters>5345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VIVRE AVEC LES AUTRES</dc:title>
  <dc:subject/>
  <dc:creator>steff_rauser@yahoo.fr</dc:creator>
  <cp:keywords/>
  <dc:description/>
  <cp:lastModifiedBy>edevillers</cp:lastModifiedBy>
  <cp:revision>2</cp:revision>
  <dcterms:created xsi:type="dcterms:W3CDTF">2016-11-28T10:26:00Z</dcterms:created>
  <dcterms:modified xsi:type="dcterms:W3CDTF">2016-11-28T10:26:00Z</dcterms:modified>
</cp:coreProperties>
</file>