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80" w:rightFromText="180" w:vertAnchor="text" w:horzAnchor="margin" w:tblpY="2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76"/>
      </w:tblGrid>
      <w:tr w:rsidR="00CE70C8" w:rsidTr="00CE70C8">
        <w:trPr>
          <w:trHeight w:val="916"/>
        </w:trPr>
        <w:sdt>
          <w:sdtPr>
            <w:rPr>
              <w:rFonts w:ascii="Berlin Sans FB Demi" w:hAnsi="Berlin Sans FB Demi"/>
              <w:color w:val="0070C0"/>
              <w:sz w:val="56"/>
              <w:szCs w:val="56"/>
            </w:rPr>
            <w:id w:val="68317403"/>
            <w:placeholder>
              <w:docPart w:val="F06E089C34FA4B919CBFD7F0E31F6BA5"/>
            </w:placeholder>
            <w:showingPlcHdr/>
            <w:text/>
          </w:sdtPr>
          <w:sdtEndPr/>
          <w:sdtContent>
            <w:tc>
              <w:tcPr>
                <w:tcW w:w="6176" w:type="dxa"/>
              </w:tcPr>
              <w:p w:rsidR="00CE70C8" w:rsidRPr="00CE70C8" w:rsidRDefault="00CE70C8" w:rsidP="00CE70C8">
                <w:pPr>
                  <w:rPr>
                    <w:rFonts w:ascii="Broadway" w:hAnsi="Broadway"/>
                    <w:color w:val="FF0000"/>
                    <w:sz w:val="20"/>
                    <w:szCs w:val="20"/>
                  </w:rPr>
                </w:pPr>
                <w:r w:rsidRPr="0073643C">
                  <w:rPr>
                    <w:rStyle w:val="Textedelespacerserv"/>
                    <w:sz w:val="32"/>
                    <w:szCs w:val="32"/>
                  </w:rPr>
                  <w:t>Click here to enter you name</w:t>
                </w:r>
              </w:p>
            </w:tc>
          </w:sdtContent>
        </w:sdt>
      </w:tr>
    </w:tbl>
    <w:p w:rsidR="003A0B97" w:rsidRDefault="003A0B97" w:rsidP="003A0B97">
      <w:pPr>
        <w:jc w:val="center"/>
        <w:rPr>
          <w:rFonts w:ascii="Broadway" w:hAnsi="Broadway"/>
          <w:color w:val="FF0000"/>
          <w:sz w:val="144"/>
          <w:szCs w:val="144"/>
        </w:rPr>
      </w:pPr>
    </w:p>
    <w:p w:rsidR="003A0B97" w:rsidRPr="00CE70C8" w:rsidRDefault="003A0B97" w:rsidP="00CE70C8">
      <w:pPr>
        <w:rPr>
          <w:rFonts w:ascii="Broadway" w:hAnsi="Broadway"/>
          <w:color w:val="FF0000"/>
          <w:sz w:val="32"/>
          <w:szCs w:val="32"/>
        </w:rPr>
      </w:pPr>
    </w:p>
    <w:p w:rsidR="003A0B97" w:rsidRPr="00A271EB" w:rsidRDefault="003A0B97" w:rsidP="003A0B97">
      <w:pPr>
        <w:jc w:val="center"/>
        <w:rPr>
          <w:rFonts w:ascii="Broadway" w:hAnsi="Broadway"/>
          <w:sz w:val="144"/>
          <w:szCs w:val="144"/>
        </w:rPr>
      </w:pPr>
      <w:r w:rsidRPr="00A271EB">
        <w:rPr>
          <w:rFonts w:ascii="Broadway" w:hAnsi="Broadway"/>
          <w:color w:val="FF0000"/>
          <w:sz w:val="144"/>
          <w:szCs w:val="144"/>
        </w:rPr>
        <w:t>W</w:t>
      </w:r>
      <w:r w:rsidRPr="00A271EB">
        <w:rPr>
          <w:rFonts w:ascii="Broadway" w:hAnsi="Broadway"/>
          <w:color w:val="548DD4" w:themeColor="text2" w:themeTint="99"/>
          <w:sz w:val="144"/>
          <w:szCs w:val="144"/>
        </w:rPr>
        <w:t>e</w:t>
      </w:r>
      <w:r w:rsidRPr="00A271EB">
        <w:rPr>
          <w:rFonts w:ascii="Broadway" w:hAnsi="Broadway"/>
          <w:color w:val="00B050"/>
          <w:sz w:val="144"/>
          <w:szCs w:val="144"/>
        </w:rPr>
        <w:t>l</w:t>
      </w:r>
      <w:r w:rsidRPr="00A271EB">
        <w:rPr>
          <w:rFonts w:ascii="Broadway" w:hAnsi="Broadway"/>
          <w:color w:val="7030A0"/>
          <w:sz w:val="144"/>
          <w:szCs w:val="144"/>
        </w:rPr>
        <w:t>c</w:t>
      </w:r>
      <w:r w:rsidRPr="00A271EB">
        <w:rPr>
          <w:rFonts w:ascii="Broadway" w:hAnsi="Broadway"/>
          <w:color w:val="548DD4" w:themeColor="text2" w:themeTint="99"/>
          <w:sz w:val="144"/>
          <w:szCs w:val="144"/>
        </w:rPr>
        <w:t>o</w:t>
      </w:r>
      <w:r w:rsidRPr="00A271EB">
        <w:rPr>
          <w:rFonts w:ascii="Broadway" w:hAnsi="Broadway"/>
          <w:color w:val="943634" w:themeColor="accent2" w:themeShade="BF"/>
          <w:sz w:val="144"/>
          <w:szCs w:val="144"/>
        </w:rPr>
        <w:t>m</w:t>
      </w:r>
      <w:r w:rsidRPr="00A271EB">
        <w:rPr>
          <w:rFonts w:ascii="Broadway" w:hAnsi="Broadway"/>
          <w:color w:val="4A442A" w:themeColor="background2" w:themeShade="40"/>
          <w:sz w:val="144"/>
          <w:szCs w:val="144"/>
        </w:rPr>
        <w:t>e</w:t>
      </w:r>
      <w:r w:rsidRPr="00A271EB">
        <w:rPr>
          <w:rFonts w:ascii="Broadway" w:hAnsi="Broadway"/>
          <w:sz w:val="144"/>
          <w:szCs w:val="144"/>
        </w:rPr>
        <w:t xml:space="preserve"> </w:t>
      </w:r>
      <w:r w:rsidRPr="00A271EB">
        <w:rPr>
          <w:rFonts w:ascii="Broadway" w:hAnsi="Broadway"/>
          <w:color w:val="F79646" w:themeColor="accent6"/>
          <w:sz w:val="144"/>
          <w:szCs w:val="144"/>
        </w:rPr>
        <w:t>t</w:t>
      </w:r>
      <w:r w:rsidRPr="00A271EB">
        <w:rPr>
          <w:rFonts w:ascii="Broadway" w:hAnsi="Broadway"/>
          <w:color w:val="00B050"/>
          <w:sz w:val="144"/>
          <w:szCs w:val="144"/>
        </w:rPr>
        <w:t>o</w:t>
      </w:r>
      <w:r w:rsidRPr="00A271EB">
        <w:rPr>
          <w:rFonts w:ascii="Broadway" w:hAnsi="Broadway"/>
          <w:sz w:val="144"/>
          <w:szCs w:val="144"/>
        </w:rPr>
        <w:t xml:space="preserve"> o</w:t>
      </w:r>
      <w:r w:rsidRPr="00A271EB">
        <w:rPr>
          <w:rFonts w:ascii="Broadway" w:hAnsi="Broadway"/>
          <w:color w:val="943634" w:themeColor="accent2" w:themeShade="BF"/>
          <w:sz w:val="144"/>
          <w:szCs w:val="144"/>
        </w:rPr>
        <w:t>u</w:t>
      </w:r>
      <w:r w:rsidRPr="00A271EB">
        <w:rPr>
          <w:rFonts w:ascii="Broadway" w:hAnsi="Broadway"/>
          <w:color w:val="548DD4" w:themeColor="text2" w:themeTint="99"/>
          <w:sz w:val="144"/>
          <w:szCs w:val="144"/>
        </w:rPr>
        <w:t>r</w:t>
      </w:r>
      <w:r w:rsidRPr="00A271EB">
        <w:rPr>
          <w:rFonts w:ascii="Broadway" w:hAnsi="Broadway"/>
          <w:sz w:val="144"/>
          <w:szCs w:val="144"/>
        </w:rPr>
        <w:t xml:space="preserve"> </w:t>
      </w:r>
      <w:r w:rsidRPr="00A271EB">
        <w:rPr>
          <w:rFonts w:ascii="Broadway" w:hAnsi="Broadway"/>
          <w:color w:val="E36C0A" w:themeColor="accent6" w:themeShade="BF"/>
          <w:sz w:val="144"/>
          <w:szCs w:val="144"/>
        </w:rPr>
        <w:t>l</w:t>
      </w:r>
      <w:r w:rsidRPr="00A271EB">
        <w:rPr>
          <w:rFonts w:ascii="Broadway" w:hAnsi="Broadway"/>
          <w:color w:val="002060"/>
          <w:sz w:val="144"/>
          <w:szCs w:val="144"/>
        </w:rPr>
        <w:t>a</w:t>
      </w:r>
      <w:r w:rsidRPr="00A271EB">
        <w:rPr>
          <w:rFonts w:ascii="Broadway" w:hAnsi="Broadway"/>
          <w:color w:val="548DD4" w:themeColor="text2" w:themeTint="99"/>
          <w:sz w:val="144"/>
          <w:szCs w:val="144"/>
        </w:rPr>
        <w:t>b</w:t>
      </w:r>
      <w:r w:rsidRPr="00A271EB">
        <w:rPr>
          <w:rFonts w:ascii="Broadway" w:hAnsi="Broadway"/>
          <w:color w:val="E36C0A" w:themeColor="accent6" w:themeShade="BF"/>
          <w:sz w:val="144"/>
          <w:szCs w:val="144"/>
        </w:rPr>
        <w:t>o</w:t>
      </w:r>
      <w:r w:rsidRPr="00A271EB">
        <w:rPr>
          <w:rFonts w:ascii="Broadway" w:hAnsi="Broadway"/>
          <w:color w:val="00B050"/>
          <w:sz w:val="144"/>
          <w:szCs w:val="144"/>
        </w:rPr>
        <w:t>r</w:t>
      </w:r>
      <w:r w:rsidRPr="00A271EB">
        <w:rPr>
          <w:rFonts w:ascii="Broadway" w:hAnsi="Broadway"/>
          <w:color w:val="76923C" w:themeColor="accent3" w:themeShade="BF"/>
          <w:sz w:val="144"/>
          <w:szCs w:val="144"/>
        </w:rPr>
        <w:t>a</w:t>
      </w:r>
      <w:r w:rsidRPr="00A271EB">
        <w:rPr>
          <w:rFonts w:ascii="Broadway" w:hAnsi="Broadway"/>
          <w:color w:val="7030A0"/>
          <w:sz w:val="144"/>
          <w:szCs w:val="144"/>
        </w:rPr>
        <w:t>t</w:t>
      </w:r>
      <w:r w:rsidRPr="00A271EB">
        <w:rPr>
          <w:rFonts w:ascii="Broadway" w:hAnsi="Broadway"/>
          <w:color w:val="FF0000"/>
          <w:sz w:val="144"/>
          <w:szCs w:val="144"/>
        </w:rPr>
        <w:t>o</w:t>
      </w:r>
      <w:r w:rsidRPr="00A271EB">
        <w:rPr>
          <w:rFonts w:ascii="Broadway" w:hAnsi="Broadway"/>
          <w:sz w:val="144"/>
          <w:szCs w:val="144"/>
        </w:rPr>
        <w:t>r</w:t>
      </w:r>
      <w:r w:rsidRPr="00A271EB">
        <w:rPr>
          <w:rFonts w:ascii="Broadway" w:hAnsi="Broadway"/>
          <w:color w:val="00B0F0"/>
          <w:sz w:val="144"/>
          <w:szCs w:val="144"/>
        </w:rPr>
        <w:t>y</w:t>
      </w:r>
    </w:p>
    <w:p w:rsidR="003A0B97" w:rsidRDefault="003A0B97" w:rsidP="003A0B97">
      <w:pPr>
        <w:jc w:val="center"/>
      </w:pPr>
    </w:p>
    <w:p w:rsidR="003A0B97" w:rsidRDefault="003A0B97" w:rsidP="003A0B97">
      <w:pPr>
        <w:jc w:val="center"/>
      </w:pPr>
    </w:p>
    <w:p w:rsidR="003A0B97" w:rsidRDefault="003A0B97" w:rsidP="003A0B97">
      <w:pPr>
        <w:jc w:val="center"/>
      </w:pPr>
    </w:p>
    <w:p w:rsidR="003A0B97" w:rsidRDefault="003A0B97" w:rsidP="003A0B97">
      <w:pPr>
        <w:jc w:val="center"/>
      </w:pPr>
    </w:p>
    <w:p w:rsidR="003A0B97" w:rsidRDefault="003A0B97" w:rsidP="003A0B97">
      <w:pPr>
        <w:jc w:val="center"/>
      </w:pPr>
    </w:p>
    <w:p w:rsidR="003A0B97" w:rsidRDefault="003A0B97" w:rsidP="003A0B97">
      <w:pPr>
        <w:jc w:val="center"/>
      </w:pPr>
    </w:p>
    <w:p w:rsidR="003A0B97" w:rsidRDefault="003A0B97" w:rsidP="003A0B97">
      <w:pPr>
        <w:jc w:val="center"/>
      </w:pPr>
    </w:p>
    <w:p w:rsidR="003A0B97" w:rsidRDefault="003A0B97" w:rsidP="003A0B97">
      <w:pPr>
        <w:jc w:val="center"/>
      </w:pPr>
    </w:p>
    <w:p w:rsidR="003A0B97" w:rsidRDefault="003A0B97" w:rsidP="003A0B97">
      <w:pPr>
        <w:jc w:val="center"/>
      </w:pPr>
    </w:p>
    <w:p w:rsidR="003A0B97" w:rsidRDefault="003A0B97" w:rsidP="003A0B97">
      <w:pPr>
        <w:jc w:val="center"/>
        <w:sectPr w:rsidR="003A0B97" w:rsidSect="004949DF">
          <w:headerReference w:type="default" r:id="rId9"/>
          <w:footerReference w:type="default" r:id="rId10"/>
          <w:pgSz w:w="16839" w:h="11907" w:orient="landscape"/>
          <w:pgMar w:top="1440" w:right="1080" w:bottom="1440" w:left="1080" w:header="720" w:footer="720" w:gutter="0"/>
          <w:cols w:space="708"/>
          <w:docGrid w:linePitch="360"/>
        </w:sectPr>
      </w:pPr>
    </w:p>
    <w:tbl>
      <w:tblPr>
        <w:tblpPr w:leftFromText="180" w:rightFromText="180" w:vertAnchor="page" w:horzAnchor="page" w:tblpX="12378" w:tblpY="1123"/>
        <w:tblW w:w="401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678"/>
        <w:gridCol w:w="3334"/>
      </w:tblGrid>
      <w:tr w:rsidR="003A0B97" w:rsidRPr="004949DF" w:rsidTr="00AB5699">
        <w:trPr>
          <w:trHeight w:val="365"/>
        </w:trPr>
        <w:tc>
          <w:tcPr>
            <w:tcW w:w="4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3A0B97" w:rsidRPr="004949DF" w:rsidRDefault="003A0B97" w:rsidP="003A0B97">
            <w:pPr>
              <w:pStyle w:val="Allcaps"/>
              <w:ind w:right="-250" w:firstLine="284"/>
              <w:jc w:val="center"/>
              <w:rPr>
                <w:lang w:val="fr-FR"/>
              </w:rPr>
            </w:pPr>
            <w:r>
              <w:rPr>
                <w:lang w:val="fr-FR"/>
              </w:rPr>
              <w:lastRenderedPageBreak/>
              <w:t>Vocabulary lab</w:t>
            </w:r>
          </w:p>
        </w:tc>
      </w:tr>
      <w:tr w:rsidR="003A0B97" w:rsidRPr="004634E4" w:rsidTr="00AB5699">
        <w:trPr>
          <w:trHeight w:val="562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A0B97" w:rsidRPr="00701BA1" w:rsidRDefault="003A0B97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567" w:hanging="425"/>
            </w:pPr>
            <w:r w:rsidRPr="00701BA1">
              <w:rPr>
                <w:rFonts w:ascii="Tahoma" w:hAnsi="Tahoma" w:cs="Tahoma"/>
                <w:sz w:val="22"/>
                <w:szCs w:val="22"/>
              </w:rPr>
              <w:t>1</w:t>
            </w:r>
            <w:r>
              <w:t xml:space="preserve">: </w:t>
            </w:r>
            <w:r w:rsidRPr="00701BA1">
              <w:t xml:space="preserve"> </w:t>
            </w:r>
          </w:p>
          <w:p w:rsidR="003A0B97" w:rsidRPr="00701BA1" w:rsidRDefault="003A0B97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 w:rsidRPr="00701BA1">
              <w:rPr>
                <w:rFonts w:ascii="Tahoma" w:hAnsi="Tahoma" w:cs="Tahoma"/>
                <w:sz w:val="22"/>
                <w:szCs w:val="22"/>
              </w:rPr>
              <w:t xml:space="preserve">2:  </w:t>
            </w:r>
          </w:p>
          <w:p w:rsidR="003A0B97" w:rsidRPr="00701BA1" w:rsidRDefault="003A0B97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 w:rsidRPr="00701BA1">
              <w:rPr>
                <w:rFonts w:ascii="Tahoma" w:hAnsi="Tahoma" w:cs="Tahoma"/>
                <w:sz w:val="22"/>
                <w:szCs w:val="22"/>
              </w:rPr>
              <w:t>3:</w:t>
            </w:r>
          </w:p>
          <w:p w:rsidR="003A0B97" w:rsidRDefault="003A0B97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 w:rsidRPr="00701BA1">
              <w:rPr>
                <w:rFonts w:ascii="Tahoma" w:hAnsi="Tahoma" w:cs="Tahoma"/>
                <w:sz w:val="22"/>
                <w:szCs w:val="22"/>
              </w:rPr>
              <w:t>4:</w:t>
            </w:r>
          </w:p>
          <w:p w:rsidR="003A0B97" w:rsidRDefault="003A0B97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5:</w:t>
            </w:r>
          </w:p>
          <w:p w:rsidR="003A0B97" w:rsidRDefault="003A0B97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6:</w:t>
            </w:r>
          </w:p>
          <w:p w:rsidR="003A0B97" w:rsidRDefault="003A0B97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7:</w:t>
            </w:r>
          </w:p>
          <w:p w:rsidR="003A0B97" w:rsidRDefault="003A0B97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8:</w:t>
            </w:r>
          </w:p>
          <w:p w:rsidR="003A0B97" w:rsidRDefault="003A0B97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9:</w:t>
            </w:r>
          </w:p>
          <w:p w:rsidR="003A0B97" w:rsidRDefault="003A0B97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1" w:hanging="289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10:</w:t>
            </w:r>
          </w:p>
          <w:p w:rsidR="003A0B97" w:rsidRDefault="003A0B97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11:</w:t>
            </w:r>
          </w:p>
          <w:p w:rsidR="003A0B97" w:rsidRDefault="003A0B97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12:</w:t>
            </w:r>
          </w:p>
          <w:p w:rsidR="003A0B97" w:rsidRDefault="003A0B97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13:</w:t>
            </w:r>
          </w:p>
          <w:p w:rsidR="003A0B97" w:rsidRDefault="003A0B97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14:</w:t>
            </w:r>
          </w:p>
          <w:p w:rsidR="003A0B97" w:rsidRDefault="003A0B97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15:</w:t>
            </w:r>
          </w:p>
        </w:tc>
        <w:tc>
          <w:tcPr>
            <w:tcW w:w="3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0B97" w:rsidRPr="00441886" w:rsidRDefault="008553CF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1" w:hanging="289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580363541"/>
                <w:placeholder>
                  <w:docPart w:val="CAF6A60B848E4ECBA0134D6FB630F6CC"/>
                </w:placeholder>
                <w:showingPlcHdr/>
                <w:text/>
              </w:sdtPr>
              <w:sdtEndPr/>
              <w:sdtContent>
                <w:r w:rsidR="005A3049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3A0B97" w:rsidRPr="00ED3A97" w:rsidRDefault="008553CF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34467653"/>
                <w:placeholder>
                  <w:docPart w:val="D4E8804735CF4A0A812C7C9A53185251"/>
                </w:placeholder>
                <w:showingPlcHdr/>
                <w:text/>
              </w:sdtPr>
              <w:sdtEndPr/>
              <w:sdtContent>
                <w:r w:rsidR="00ED3A97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3A0B97" w:rsidRPr="00ED3A97" w:rsidRDefault="008553CF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971947114"/>
                <w:placeholder>
                  <w:docPart w:val="3C8D05F8E4FA47F39AF3E5FA0677DAE0"/>
                </w:placeholder>
                <w:showingPlcHdr/>
                <w:text/>
              </w:sdtPr>
              <w:sdtEndPr/>
              <w:sdtContent>
                <w:r w:rsidR="00ED3A97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3A0B97" w:rsidRDefault="008553CF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717232509"/>
                <w:placeholder>
                  <w:docPart w:val="531B16A6FEA54CC68193328C504E1D42"/>
                </w:placeholder>
                <w:showingPlcHdr/>
                <w:text/>
              </w:sdtPr>
              <w:sdtEndPr/>
              <w:sdtContent>
                <w:r w:rsidR="00ED3A97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3A0B97" w:rsidRDefault="008553CF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380866376"/>
                <w:placeholder>
                  <w:docPart w:val="F46017AD758F42BAB30C02DF3A5A4712"/>
                </w:placeholder>
                <w:showingPlcHdr/>
                <w:text/>
              </w:sdtPr>
              <w:sdtEndPr/>
              <w:sdtContent>
                <w:r w:rsidR="00ED3A97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3A0B97" w:rsidRDefault="008553CF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910195370"/>
                <w:placeholder>
                  <w:docPart w:val="8FC0EB2A97544510BAD8DA1D1B5A7D3A"/>
                </w:placeholder>
                <w:showingPlcHdr/>
                <w:text/>
              </w:sdtPr>
              <w:sdtEndPr/>
              <w:sdtContent>
                <w:r w:rsidR="00ED3A97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3A0B97" w:rsidRDefault="008553CF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658926372"/>
                <w:placeholder>
                  <w:docPart w:val="DA1BE6B6375D42F6B87B307F72F270CB"/>
                </w:placeholder>
                <w:showingPlcHdr/>
                <w:text/>
              </w:sdtPr>
              <w:sdtEndPr/>
              <w:sdtContent>
                <w:r w:rsidR="00ED3A97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3A0B97" w:rsidRDefault="008553CF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699507242"/>
                <w:placeholder>
                  <w:docPart w:val="8FAA5DB3908340D1853BE3B77FC7A992"/>
                </w:placeholder>
                <w:showingPlcHdr/>
                <w:text/>
              </w:sdtPr>
              <w:sdtEndPr/>
              <w:sdtContent>
                <w:r w:rsidR="00ED3A97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3A0B97" w:rsidRDefault="008553CF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481203362"/>
                <w:placeholder>
                  <w:docPart w:val="66248CDAFAB642C2B0180A341A640E5C"/>
                </w:placeholder>
                <w:showingPlcHdr/>
                <w:text/>
              </w:sdtPr>
              <w:sdtEndPr/>
              <w:sdtContent>
                <w:r w:rsidR="00ED3A97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3A0B97" w:rsidRDefault="008553CF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62590524"/>
                <w:placeholder>
                  <w:docPart w:val="54E2771F350C4C2ABACEB04346FFB0D8"/>
                </w:placeholder>
                <w:showingPlcHdr/>
                <w:text/>
              </w:sdtPr>
              <w:sdtEndPr/>
              <w:sdtContent>
                <w:r w:rsidR="00ED3A97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3A0B97" w:rsidRDefault="008553CF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752491473"/>
                <w:placeholder>
                  <w:docPart w:val="80F365FFBECE409286A71BC42219F737"/>
                </w:placeholder>
                <w:showingPlcHdr/>
                <w:text/>
              </w:sdtPr>
              <w:sdtEndPr/>
              <w:sdtContent>
                <w:r w:rsidR="00ED3A97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3A0B97" w:rsidRDefault="008553CF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850055956"/>
                <w:placeholder>
                  <w:docPart w:val="B3CC2592384B4532BE6FC98D453AE9B9"/>
                </w:placeholder>
                <w:showingPlcHdr/>
                <w:text/>
              </w:sdtPr>
              <w:sdtEndPr/>
              <w:sdtContent>
                <w:r w:rsidR="00ED3A97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3A0B97" w:rsidRDefault="008553CF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426935402"/>
                <w:placeholder>
                  <w:docPart w:val="3C97448CB27E4400BC017506EFD61CB6"/>
                </w:placeholder>
                <w:showingPlcHdr/>
                <w:text/>
              </w:sdtPr>
              <w:sdtEndPr/>
              <w:sdtContent>
                <w:r w:rsidR="00ED3A97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ED3A97" w:rsidRDefault="008553CF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903177140"/>
                <w:placeholder>
                  <w:docPart w:val="877D089123D84A23A73362A9AE8B12FB"/>
                </w:placeholder>
                <w:showingPlcHdr/>
                <w:text/>
              </w:sdtPr>
              <w:sdtEndPr/>
              <w:sdtContent>
                <w:r w:rsidR="00ED3A97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ED3A97" w:rsidRPr="00701BA1" w:rsidRDefault="008553CF" w:rsidP="001344BC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685940322"/>
                <w:placeholder>
                  <w:docPart w:val="50A7ED7880004D088AA19D16286F4BCE"/>
                </w:placeholder>
                <w:showingPlcHdr/>
                <w:text/>
              </w:sdtPr>
              <w:sdtEndPr/>
              <w:sdtContent>
                <w:r w:rsidR="00ED3A97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</w:tc>
      </w:tr>
    </w:tbl>
    <w:p w:rsidR="003A0B97" w:rsidRDefault="003A0B97" w:rsidP="003A0B97">
      <w:pPr>
        <w:jc w:val="center"/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1BF452F9" wp14:editId="071FD774">
            <wp:simplePos x="0" y="0"/>
            <wp:positionH relativeFrom="column">
              <wp:posOffset>-495935</wp:posOffset>
            </wp:positionH>
            <wp:positionV relativeFrom="paragraph">
              <wp:posOffset>-174625</wp:posOffset>
            </wp:positionV>
            <wp:extent cx="7552690" cy="592518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 numb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4"/>
                    <a:stretch/>
                  </pic:blipFill>
                  <pic:spPr bwMode="auto">
                    <a:xfrm>
                      <a:off x="0" y="0"/>
                      <a:ext cx="7552690" cy="592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B97" w:rsidRDefault="003A0B97" w:rsidP="003A0B97">
      <w:pPr>
        <w:jc w:val="center"/>
      </w:pPr>
    </w:p>
    <w:p w:rsidR="003A0B97" w:rsidRDefault="003A0B97" w:rsidP="003A0B97">
      <w:pPr>
        <w:jc w:val="center"/>
      </w:pPr>
    </w:p>
    <w:p w:rsidR="003A0B97" w:rsidRDefault="003A0B97" w:rsidP="003A0B97">
      <w:pPr>
        <w:jc w:val="center"/>
      </w:pPr>
    </w:p>
    <w:p w:rsidR="003A0B97" w:rsidRPr="00A271EB" w:rsidRDefault="003A0B97" w:rsidP="003A0B97">
      <w:pPr>
        <w:jc w:val="center"/>
        <w:rPr>
          <w:i/>
        </w:rPr>
      </w:pPr>
    </w:p>
    <w:p w:rsidR="003A0B97" w:rsidRDefault="003A0B97" w:rsidP="003A0B97"/>
    <w:p w:rsidR="003A0B97" w:rsidRDefault="003A0B97" w:rsidP="003A0B97"/>
    <w:p w:rsidR="003A0B97" w:rsidRDefault="003A0B97" w:rsidP="003A0B97"/>
    <w:p w:rsidR="003A0B97" w:rsidRDefault="003A0B97" w:rsidP="003A0B97"/>
    <w:p w:rsidR="003A0B97" w:rsidRDefault="003A0B97" w:rsidP="004634E4">
      <w:pPr>
        <w:tabs>
          <w:tab w:val="left" w:pos="714"/>
        </w:tabs>
      </w:pPr>
    </w:p>
    <w:p w:rsidR="003A0B97" w:rsidRPr="00701BA1" w:rsidRDefault="00C123DA" w:rsidP="003A0B97">
      <w:pPr>
        <w:tabs>
          <w:tab w:val="left" w:pos="714"/>
          <w:tab w:val="left" w:pos="12081"/>
        </w:tabs>
      </w:pPr>
      <w:r w:rsidRPr="00701BA1">
        <w:tab/>
      </w:r>
      <w:r w:rsidR="003A0B97">
        <w:tab/>
      </w:r>
    </w:p>
    <w:p w:rsidR="00E93BA6" w:rsidRPr="00701BA1" w:rsidRDefault="00E93BA6" w:rsidP="003A0B97">
      <w:pPr>
        <w:tabs>
          <w:tab w:val="left" w:pos="714"/>
          <w:tab w:val="left" w:pos="12081"/>
        </w:tabs>
      </w:pPr>
    </w:p>
    <w:p w:rsidR="00C123DA" w:rsidRPr="00701BA1" w:rsidRDefault="00C123DA" w:rsidP="00C123DA">
      <w:pPr>
        <w:tabs>
          <w:tab w:val="left" w:pos="714"/>
        </w:tabs>
      </w:pPr>
    </w:p>
    <w:p w:rsidR="00C123DA" w:rsidRPr="00701BA1" w:rsidRDefault="00C123DA" w:rsidP="00C123DA">
      <w:pPr>
        <w:tabs>
          <w:tab w:val="left" w:pos="714"/>
        </w:tabs>
      </w:pPr>
    </w:p>
    <w:p w:rsidR="00C123DA" w:rsidRPr="00701BA1" w:rsidRDefault="00C123DA" w:rsidP="00C123DA"/>
    <w:p w:rsidR="004634E4" w:rsidRPr="00701BA1" w:rsidRDefault="004634E4" w:rsidP="004634E4">
      <w:r w:rsidRPr="00701BA1">
        <w:t xml:space="preserve">           </w:t>
      </w:r>
    </w:p>
    <w:p w:rsidR="004634E4" w:rsidRPr="00701BA1" w:rsidRDefault="004634E4" w:rsidP="00C123DA">
      <w:pPr>
        <w:ind w:firstLine="720"/>
      </w:pPr>
    </w:p>
    <w:p w:rsidR="004634E4" w:rsidRPr="007155CD" w:rsidRDefault="004634E4" w:rsidP="004634E4">
      <w:pPr>
        <w:ind w:firstLine="720"/>
      </w:pPr>
    </w:p>
    <w:p w:rsidR="004634E4" w:rsidRPr="007155CD" w:rsidRDefault="004634E4" w:rsidP="00C123DA">
      <w:pPr>
        <w:ind w:firstLine="720"/>
      </w:pPr>
    </w:p>
    <w:p w:rsidR="004634E4" w:rsidRPr="007155CD" w:rsidRDefault="004634E4" w:rsidP="00C123DA">
      <w:pPr>
        <w:ind w:firstLine="720"/>
      </w:pPr>
    </w:p>
    <w:p w:rsidR="004634E4" w:rsidRPr="007155CD" w:rsidRDefault="004634E4" w:rsidP="00C123DA">
      <w:pPr>
        <w:ind w:firstLine="720"/>
      </w:pPr>
    </w:p>
    <w:p w:rsidR="004634E4" w:rsidRPr="007155CD" w:rsidRDefault="004634E4" w:rsidP="00C123DA">
      <w:pPr>
        <w:ind w:firstLine="720"/>
      </w:pPr>
    </w:p>
    <w:p w:rsidR="004634E4" w:rsidRPr="007155CD" w:rsidRDefault="004634E4" w:rsidP="00C123DA">
      <w:pPr>
        <w:ind w:firstLine="720"/>
      </w:pPr>
    </w:p>
    <w:p w:rsidR="004634E4" w:rsidRPr="007155CD" w:rsidRDefault="004634E4" w:rsidP="00C123DA">
      <w:pPr>
        <w:ind w:firstLine="720"/>
      </w:pPr>
    </w:p>
    <w:p w:rsidR="004634E4" w:rsidRPr="007155CD" w:rsidRDefault="004634E4" w:rsidP="004634E4"/>
    <w:p w:rsidR="003670CB" w:rsidRPr="007155CD" w:rsidRDefault="003670CB" w:rsidP="004634E4">
      <w:pPr>
        <w:ind w:firstLine="720"/>
      </w:pPr>
    </w:p>
    <w:p w:rsidR="00BC7707" w:rsidRDefault="00BC7707" w:rsidP="004634E4">
      <w:pPr>
        <w:ind w:firstLine="720"/>
      </w:pPr>
    </w:p>
    <w:p w:rsidR="00BC7707" w:rsidRPr="00BC7707" w:rsidRDefault="00BC7707" w:rsidP="00BC7707"/>
    <w:p w:rsidR="00BC7707" w:rsidRPr="00BC7707" w:rsidRDefault="00BC7707" w:rsidP="00BC7707"/>
    <w:p w:rsidR="00BC7707" w:rsidRPr="00BC7707" w:rsidRDefault="00BC7707" w:rsidP="00BC7707"/>
    <w:p w:rsidR="00BC7707" w:rsidRPr="00BC7707" w:rsidRDefault="00BC7707" w:rsidP="00BC7707"/>
    <w:p w:rsidR="00BC7707" w:rsidRPr="00BC7707" w:rsidRDefault="00BC7707" w:rsidP="00BC7707"/>
    <w:tbl>
      <w:tblPr>
        <w:tblStyle w:val="Grilledutableau"/>
        <w:tblpPr w:leftFromText="180" w:rightFromText="180" w:vertAnchor="text" w:horzAnchor="page" w:tblpX="1726" w:tblpY="366"/>
        <w:tblW w:w="0" w:type="auto"/>
        <w:tblLook w:val="04A0" w:firstRow="1" w:lastRow="0" w:firstColumn="1" w:lastColumn="0" w:noHBand="0" w:noVBand="1"/>
      </w:tblPr>
      <w:tblGrid>
        <w:gridCol w:w="10264"/>
      </w:tblGrid>
      <w:tr w:rsidR="00ED3A97" w:rsidRPr="00ED3A97" w:rsidTr="001344BC">
        <w:trPr>
          <w:trHeight w:val="681"/>
        </w:trPr>
        <w:sdt>
          <w:sdtPr>
            <w:rPr>
              <w:rFonts w:ascii="Berlin Sans FB Demi" w:hAnsi="Berlin Sans FB Demi"/>
              <w:color w:val="0070C0"/>
              <w:sz w:val="56"/>
              <w:szCs w:val="56"/>
            </w:rPr>
            <w:id w:val="2126106011"/>
            <w:placeholder>
              <w:docPart w:val="66117237338145009E7348497F40B6EE"/>
            </w:placeholder>
            <w:showingPlcHdr/>
            <w:text/>
          </w:sdtPr>
          <w:sdtEndPr/>
          <w:sdtContent>
            <w:tc>
              <w:tcPr>
                <w:tcW w:w="10264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ED3A97" w:rsidRPr="00ED3A97" w:rsidRDefault="00CE70C8" w:rsidP="00CE70C8">
                <w:pPr>
                  <w:spacing w:before="0"/>
                  <w:jc w:val="center"/>
                </w:pPr>
                <w:r w:rsidRPr="00964FA0">
                  <w:rPr>
                    <w:rStyle w:val="Textedelespacerserv"/>
                    <w:sz w:val="28"/>
                    <w:szCs w:val="28"/>
                  </w:rPr>
                  <w:t>Click here to enter text</w:t>
                </w:r>
              </w:p>
            </w:tc>
          </w:sdtContent>
        </w:sdt>
      </w:tr>
    </w:tbl>
    <w:p w:rsidR="00BC7707" w:rsidRPr="00ED3A97" w:rsidRDefault="00BC7707" w:rsidP="00BC7707"/>
    <w:p w:rsidR="00BC7707" w:rsidRPr="00ED3A97" w:rsidRDefault="00BC7707" w:rsidP="00BC7707"/>
    <w:p w:rsidR="00BC7707" w:rsidRPr="00ED3A97" w:rsidRDefault="00BC7707" w:rsidP="00BC7707"/>
    <w:p w:rsidR="00BC7707" w:rsidRPr="00ED3A97" w:rsidRDefault="00BC7707" w:rsidP="00BC7707"/>
    <w:p w:rsidR="00BC7707" w:rsidRPr="00ED3A97" w:rsidRDefault="00BC7707" w:rsidP="00BC7707"/>
    <w:p w:rsidR="004634E4" w:rsidRPr="00ED3A97" w:rsidRDefault="00BC7707" w:rsidP="00BC7707">
      <w:pPr>
        <w:tabs>
          <w:tab w:val="left" w:pos="11819"/>
        </w:tabs>
      </w:pPr>
      <w:r w:rsidRPr="00ED3A97">
        <w:lastRenderedPageBreak/>
        <w:tab/>
      </w:r>
    </w:p>
    <w:tbl>
      <w:tblPr>
        <w:tblpPr w:leftFromText="180" w:rightFromText="180" w:vertAnchor="page" w:horzAnchor="page" w:tblpX="12534" w:tblpY="1703"/>
        <w:tblW w:w="401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678"/>
        <w:gridCol w:w="3334"/>
      </w:tblGrid>
      <w:tr w:rsidR="00AB5699" w:rsidRPr="004949DF" w:rsidTr="00AB5699">
        <w:trPr>
          <w:trHeight w:val="365"/>
        </w:trPr>
        <w:tc>
          <w:tcPr>
            <w:tcW w:w="4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AB5699" w:rsidRPr="004949DF" w:rsidRDefault="00AB5699" w:rsidP="00AB5699">
            <w:pPr>
              <w:pStyle w:val="Allcaps"/>
              <w:ind w:right="-250" w:firstLine="284"/>
              <w:jc w:val="center"/>
              <w:rPr>
                <w:lang w:val="fr-FR"/>
              </w:rPr>
            </w:pPr>
            <w:r>
              <w:rPr>
                <w:lang w:val="fr-FR"/>
              </w:rPr>
              <w:t>Vocabulary lab</w:t>
            </w:r>
          </w:p>
        </w:tc>
      </w:tr>
      <w:tr w:rsidR="00AB5699" w:rsidRPr="004634E4" w:rsidTr="00AB5699">
        <w:trPr>
          <w:trHeight w:val="562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B5699" w:rsidRPr="00701BA1" w:rsidRDefault="00AB5699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567" w:hanging="425"/>
            </w:pPr>
            <w:r w:rsidRPr="00701BA1">
              <w:rPr>
                <w:rFonts w:ascii="Tahoma" w:hAnsi="Tahoma" w:cs="Tahoma"/>
                <w:sz w:val="22"/>
                <w:szCs w:val="22"/>
              </w:rPr>
              <w:t>1</w:t>
            </w:r>
            <w:r>
              <w:t xml:space="preserve">: </w:t>
            </w:r>
            <w:r w:rsidRPr="00701BA1">
              <w:t xml:space="preserve"> </w:t>
            </w:r>
          </w:p>
          <w:p w:rsidR="00AB5699" w:rsidRPr="00701BA1" w:rsidRDefault="00AB5699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 w:rsidRPr="00701BA1">
              <w:rPr>
                <w:rFonts w:ascii="Tahoma" w:hAnsi="Tahoma" w:cs="Tahoma"/>
                <w:sz w:val="22"/>
                <w:szCs w:val="22"/>
              </w:rPr>
              <w:t xml:space="preserve">2:  </w:t>
            </w:r>
          </w:p>
          <w:p w:rsidR="00AB5699" w:rsidRPr="00701BA1" w:rsidRDefault="00AB5699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 w:rsidRPr="00701BA1">
              <w:rPr>
                <w:rFonts w:ascii="Tahoma" w:hAnsi="Tahoma" w:cs="Tahoma"/>
                <w:sz w:val="22"/>
                <w:szCs w:val="22"/>
              </w:rPr>
              <w:t>3:</w:t>
            </w:r>
          </w:p>
          <w:p w:rsidR="00AB5699" w:rsidRDefault="00AB5699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 w:rsidRPr="00701BA1">
              <w:rPr>
                <w:rFonts w:ascii="Tahoma" w:hAnsi="Tahoma" w:cs="Tahoma"/>
                <w:sz w:val="22"/>
                <w:szCs w:val="22"/>
              </w:rPr>
              <w:t>4:</w:t>
            </w:r>
          </w:p>
          <w:p w:rsidR="00AB5699" w:rsidRDefault="00AB5699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5:</w:t>
            </w:r>
          </w:p>
          <w:p w:rsidR="00AB5699" w:rsidRDefault="00AB5699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6:</w:t>
            </w:r>
          </w:p>
          <w:p w:rsidR="00AB5699" w:rsidRDefault="00AB5699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7:</w:t>
            </w:r>
          </w:p>
          <w:p w:rsidR="00AB5699" w:rsidRDefault="00AB5699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8:</w:t>
            </w:r>
          </w:p>
          <w:p w:rsidR="00AB5699" w:rsidRDefault="00AB5699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9:</w:t>
            </w:r>
          </w:p>
          <w:p w:rsidR="00AB5699" w:rsidRDefault="00AB5699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1" w:hanging="289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10:</w:t>
            </w:r>
          </w:p>
          <w:p w:rsidR="00AB5699" w:rsidRDefault="00AB5699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11:</w:t>
            </w:r>
          </w:p>
          <w:p w:rsidR="00AB5699" w:rsidRDefault="00AB5699" w:rsidP="00AB5699">
            <w:pPr>
              <w:pStyle w:val="BulletedList"/>
              <w:numPr>
                <w:ilvl w:val="0"/>
                <w:numId w:val="0"/>
              </w:numPr>
              <w:spacing w:before="240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5699" w:rsidRPr="00441886" w:rsidRDefault="008553CF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1" w:hanging="289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848096900"/>
                <w:placeholder>
                  <w:docPart w:val="05392C76C8A448849F622D81D178420B"/>
                </w:placeholder>
                <w:showingPlcHdr/>
                <w:text/>
              </w:sdtPr>
              <w:sdtEndPr/>
              <w:sdtContent>
                <w:r w:rsidR="00AB5699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AB5699" w:rsidRPr="00ED3A97" w:rsidRDefault="008553CF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46115779"/>
                <w:placeholder>
                  <w:docPart w:val="E88DAEF03FF94F1C9930CFF9279CE8E5"/>
                </w:placeholder>
                <w:showingPlcHdr/>
                <w:text/>
              </w:sdtPr>
              <w:sdtEndPr/>
              <w:sdtContent>
                <w:r w:rsidR="00AB5699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AB5699" w:rsidRPr="00ED3A97" w:rsidRDefault="008553CF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897894745"/>
                <w:placeholder>
                  <w:docPart w:val="E2C20EE1046C42F9A8CAD878B7F34008"/>
                </w:placeholder>
                <w:showingPlcHdr/>
                <w:text/>
              </w:sdtPr>
              <w:sdtEndPr/>
              <w:sdtContent>
                <w:r w:rsidR="00AB5699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AB5699" w:rsidRDefault="008553CF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343929965"/>
                <w:placeholder>
                  <w:docPart w:val="8310641B38E04DC28FBD43838C9BA586"/>
                </w:placeholder>
                <w:showingPlcHdr/>
                <w:text/>
              </w:sdtPr>
              <w:sdtEndPr/>
              <w:sdtContent>
                <w:r w:rsidR="00AB5699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AB5699" w:rsidRDefault="008553CF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368802915"/>
                <w:placeholder>
                  <w:docPart w:val="D92B603D9E7A416F9635A90C9043390E"/>
                </w:placeholder>
                <w:showingPlcHdr/>
                <w:text/>
              </w:sdtPr>
              <w:sdtEndPr/>
              <w:sdtContent>
                <w:r w:rsidR="00AB5699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AB5699" w:rsidRDefault="008553CF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800605957"/>
                <w:placeholder>
                  <w:docPart w:val="49999C8F491249BF883E90F21E0D6D62"/>
                </w:placeholder>
                <w:showingPlcHdr/>
                <w:text/>
              </w:sdtPr>
              <w:sdtEndPr/>
              <w:sdtContent>
                <w:r w:rsidR="00AB5699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AB5699" w:rsidRDefault="008553CF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2120334488"/>
                <w:placeholder>
                  <w:docPart w:val="169AB436399441449783661C523BBC9D"/>
                </w:placeholder>
                <w:showingPlcHdr/>
                <w:text/>
              </w:sdtPr>
              <w:sdtEndPr/>
              <w:sdtContent>
                <w:r w:rsidR="00AB5699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AB5699" w:rsidRDefault="008553CF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2091838583"/>
                <w:placeholder>
                  <w:docPart w:val="1E20A37BAD684E42BF9AF2CACEBDC5A7"/>
                </w:placeholder>
                <w:showingPlcHdr/>
                <w:text/>
              </w:sdtPr>
              <w:sdtEndPr/>
              <w:sdtContent>
                <w:r w:rsidR="00AB5699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AB5699" w:rsidRDefault="008553CF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-1176107636"/>
                <w:placeholder>
                  <w:docPart w:val="D051D150BBDA4B5ABCD67FA3F36E45FE"/>
                </w:placeholder>
                <w:showingPlcHdr/>
                <w:text/>
              </w:sdtPr>
              <w:sdtEndPr/>
              <w:sdtContent>
                <w:r w:rsidR="00AB5699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AB5699" w:rsidRDefault="008553CF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594831195"/>
                <w:placeholder>
                  <w:docPart w:val="6758A3273C2D4DFDBBBD6E939EDB6582"/>
                </w:placeholder>
                <w:showingPlcHdr/>
                <w:text/>
              </w:sdtPr>
              <w:sdtEndPr/>
              <w:sdtContent>
                <w:r w:rsidR="00AB5699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  <w:p w:rsidR="00AB5699" w:rsidRPr="00701BA1" w:rsidRDefault="008553CF" w:rsidP="00AB5699">
            <w:pPr>
              <w:pStyle w:val="BulletedList"/>
              <w:numPr>
                <w:ilvl w:val="0"/>
                <w:numId w:val="0"/>
              </w:numPr>
              <w:spacing w:before="240"/>
              <w:ind w:left="432" w:hanging="288"/>
              <w:rPr>
                <w:rFonts w:ascii="Tahoma" w:hAnsi="Tahoma" w:cs="Tahoma"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sz w:val="22"/>
                  <w:szCs w:val="22"/>
                </w:rPr>
                <w:id w:val="1920288129"/>
                <w:placeholder>
                  <w:docPart w:val="DAC0013DA78D4C44BA8E711A5F6A61BC"/>
                </w:placeholder>
                <w:showingPlcHdr/>
                <w:text/>
              </w:sdtPr>
              <w:sdtEndPr/>
              <w:sdtContent>
                <w:r w:rsidR="00AB5699" w:rsidRPr="00AB5699">
                  <w:rPr>
                    <w:rStyle w:val="Textedelespacerserv"/>
                    <w:sz w:val="22"/>
                  </w:rPr>
                  <w:t>Click here to enter text</w:t>
                </w:r>
              </w:sdtContent>
            </w:sdt>
          </w:p>
        </w:tc>
      </w:tr>
    </w:tbl>
    <w:p w:rsidR="00BC7707" w:rsidRPr="00ED3A97" w:rsidRDefault="00BC7707" w:rsidP="00BC7707">
      <w:pPr>
        <w:tabs>
          <w:tab w:val="left" w:pos="11819"/>
        </w:tabs>
      </w:pPr>
      <w:r>
        <w:rPr>
          <w:noProof/>
          <w:lang w:bidi="ar-SA"/>
        </w:rPr>
        <w:drawing>
          <wp:anchor distT="0" distB="0" distL="114300" distR="114300" simplePos="0" relativeHeight="251657215" behindDoc="1" locked="0" layoutInCell="1" allowOverlap="1" wp14:anchorId="1E92A0F6" wp14:editId="7A35CD9D">
            <wp:simplePos x="0" y="0"/>
            <wp:positionH relativeFrom="column">
              <wp:posOffset>-365562</wp:posOffset>
            </wp:positionH>
            <wp:positionV relativeFrom="paragraph">
              <wp:posOffset>23495</wp:posOffset>
            </wp:positionV>
            <wp:extent cx="7484745" cy="5613400"/>
            <wp:effectExtent l="0" t="0" r="1905" b="63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ing room numb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707" w:rsidRPr="00ED3A9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p w:rsidR="00BC7707" w:rsidRPr="00BC7707" w:rsidRDefault="00BC7707" w:rsidP="00BC7707">
      <w:pPr>
        <w:tabs>
          <w:tab w:val="left" w:pos="11819"/>
        </w:tabs>
      </w:pPr>
    </w:p>
    <w:tbl>
      <w:tblPr>
        <w:tblStyle w:val="Grilledutableau"/>
        <w:tblpPr w:leftFromText="180" w:rightFromText="180" w:vertAnchor="text" w:horzAnchor="page" w:tblpX="2997" w:tblpY="89"/>
        <w:tblW w:w="0" w:type="auto"/>
        <w:tblLook w:val="04A0" w:firstRow="1" w:lastRow="0" w:firstColumn="1" w:lastColumn="0" w:noHBand="0" w:noVBand="1"/>
      </w:tblPr>
      <w:tblGrid>
        <w:gridCol w:w="7529"/>
      </w:tblGrid>
      <w:tr w:rsidR="00B96937" w:rsidRPr="00D104B9" w:rsidTr="00B96937">
        <w:trPr>
          <w:trHeight w:val="810"/>
        </w:trPr>
        <w:sdt>
          <w:sdtPr>
            <w:rPr>
              <w:rFonts w:ascii="Berlin Sans FB Demi" w:hAnsi="Berlin Sans FB Demi"/>
              <w:color w:val="FF0000"/>
              <w:sz w:val="56"/>
              <w:szCs w:val="56"/>
            </w:rPr>
            <w:id w:val="23529726"/>
            <w:placeholder>
              <w:docPart w:val="606532689CF34BEA81DAAE5254DE8877"/>
            </w:placeholder>
            <w:showingPlcHdr/>
            <w:text/>
          </w:sdtPr>
          <w:sdtEndPr/>
          <w:sdtContent>
            <w:tc>
              <w:tcPr>
                <w:tcW w:w="7529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B96937" w:rsidRPr="00D104B9" w:rsidRDefault="00D104B9" w:rsidP="00D104B9">
                <w:pPr>
                  <w:jc w:val="center"/>
                </w:pPr>
                <w:r w:rsidRPr="00D104B9">
                  <w:rPr>
                    <w:rStyle w:val="Textedelespacerserv"/>
                  </w:rPr>
                  <w:t>Click here to enter text</w:t>
                </w:r>
              </w:p>
            </w:tc>
          </w:sdtContent>
        </w:sdt>
      </w:tr>
    </w:tbl>
    <w:p w:rsidR="00BC7707" w:rsidRPr="00D104B9" w:rsidRDefault="00BC7707" w:rsidP="00BC7707">
      <w:pPr>
        <w:tabs>
          <w:tab w:val="left" w:pos="11819"/>
        </w:tabs>
      </w:pPr>
    </w:p>
    <w:p w:rsidR="00BC7707" w:rsidRPr="00D104B9" w:rsidRDefault="00BC7707" w:rsidP="00BC7707">
      <w:pPr>
        <w:tabs>
          <w:tab w:val="left" w:pos="11819"/>
        </w:tabs>
      </w:pPr>
    </w:p>
    <w:p w:rsidR="00BC7707" w:rsidRPr="00D104B9" w:rsidRDefault="00BC7707" w:rsidP="00BC7707">
      <w:pPr>
        <w:tabs>
          <w:tab w:val="left" w:pos="11819"/>
        </w:tabs>
      </w:pPr>
    </w:p>
    <w:p w:rsidR="008A65EA" w:rsidRDefault="008A65EA" w:rsidP="00BC7707">
      <w:pPr>
        <w:tabs>
          <w:tab w:val="left" w:pos="11819"/>
        </w:tabs>
        <w:sectPr w:rsidR="008A65EA" w:rsidSect="004949DF">
          <w:headerReference w:type="default" r:id="rId13"/>
          <w:footerReference w:type="default" r:id="rId14"/>
          <w:pgSz w:w="16839" w:h="11907" w:orient="landscape"/>
          <w:pgMar w:top="1440" w:right="1080" w:bottom="1440" w:left="1080" w:header="720" w:footer="720" w:gutter="0"/>
          <w:cols w:space="708"/>
          <w:docGrid w:linePitch="360"/>
        </w:sectPr>
      </w:pPr>
    </w:p>
    <w:p w:rsidR="00090FF3" w:rsidRPr="00D104B9" w:rsidRDefault="00090FF3" w:rsidP="00BC7707">
      <w:pPr>
        <w:tabs>
          <w:tab w:val="left" w:pos="11819"/>
        </w:tabs>
      </w:pPr>
    </w:p>
    <w:p w:rsidR="00090FF3" w:rsidRPr="00D104B9" w:rsidRDefault="00090FF3" w:rsidP="00BC7707">
      <w:pPr>
        <w:tabs>
          <w:tab w:val="left" w:pos="11819"/>
        </w:tabs>
      </w:pPr>
    </w:p>
    <w:tbl>
      <w:tblPr>
        <w:tblStyle w:val="Grilledutableau"/>
        <w:tblpPr w:leftFromText="180" w:rightFromText="180" w:vertAnchor="text" w:horzAnchor="page" w:tblpX="10676" w:tblpY="-321"/>
        <w:tblOverlap w:val="never"/>
        <w:tblW w:w="2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7"/>
      </w:tblGrid>
      <w:tr w:rsidR="00136958" w:rsidRPr="00D104B9" w:rsidTr="00136958">
        <w:trPr>
          <w:trHeight w:val="340"/>
        </w:trPr>
        <w:sdt>
          <w:sdtPr>
            <w:rPr>
              <w:rFonts w:ascii="Berlin Sans FB Demi" w:hAnsi="Berlin Sans FB Demi"/>
              <w:color w:val="00B050"/>
              <w:sz w:val="24"/>
              <w:szCs w:val="24"/>
            </w:rPr>
            <w:id w:val="-456872402"/>
            <w:placeholder>
              <w:docPart w:val="B18BBDBB5BC041908FF77AAC6D0B3C32"/>
            </w:placeholder>
            <w:showingPlcHdr/>
            <w:text/>
          </w:sdtPr>
          <w:sdtEndPr/>
          <w:sdtContent>
            <w:tc>
              <w:tcPr>
                <w:tcW w:w="2797" w:type="dxa"/>
                <w:vAlign w:val="center"/>
              </w:tcPr>
              <w:p w:rsidR="00136958" w:rsidRPr="00D104B9" w:rsidRDefault="00136958" w:rsidP="00136958">
                <w:pPr>
                  <w:tabs>
                    <w:tab w:val="left" w:pos="11819"/>
                  </w:tabs>
                </w:pPr>
                <w:r w:rsidRPr="00D104B9">
                  <w:rPr>
                    <w:rStyle w:val="Textedelespacerserv"/>
                  </w:rPr>
                  <w:t>Click here to enter text</w:t>
                </w:r>
              </w:p>
            </w:tc>
          </w:sdtContent>
        </w:sdt>
      </w:tr>
      <w:tr w:rsidR="00136958" w:rsidRPr="00D104B9" w:rsidTr="00136958">
        <w:trPr>
          <w:trHeight w:val="340"/>
        </w:trPr>
        <w:sdt>
          <w:sdtPr>
            <w:rPr>
              <w:rFonts w:ascii="Berlin Sans FB Demi" w:hAnsi="Berlin Sans FB Demi"/>
              <w:color w:val="00B050"/>
              <w:sz w:val="24"/>
              <w:szCs w:val="24"/>
            </w:rPr>
            <w:id w:val="-2099713430"/>
            <w:placeholder>
              <w:docPart w:val="30A1802CEA7944B387B3D67847757182"/>
            </w:placeholder>
            <w:showingPlcHdr/>
            <w:text/>
          </w:sdtPr>
          <w:sdtEndPr/>
          <w:sdtContent>
            <w:tc>
              <w:tcPr>
                <w:tcW w:w="2797" w:type="dxa"/>
                <w:vAlign w:val="center"/>
              </w:tcPr>
              <w:p w:rsidR="00136958" w:rsidRDefault="00136958" w:rsidP="00136958">
                <w:pPr>
                  <w:tabs>
                    <w:tab w:val="left" w:pos="11819"/>
                  </w:tabs>
                  <w:rPr>
                    <w:rFonts w:ascii="Berlin Sans FB Demi" w:hAnsi="Berlin Sans FB Demi"/>
                    <w:color w:val="00B050"/>
                    <w:sz w:val="24"/>
                    <w:szCs w:val="24"/>
                  </w:rPr>
                </w:pPr>
                <w:r w:rsidRPr="00D104B9">
                  <w:rPr>
                    <w:rStyle w:val="Textedelespacerserv"/>
                  </w:rPr>
                  <w:t>Click here to enter text</w:t>
                </w:r>
              </w:p>
            </w:tc>
          </w:sdtContent>
        </w:sdt>
      </w:tr>
    </w:tbl>
    <w:p w:rsidR="00047621" w:rsidRDefault="00136958" w:rsidP="00BC7707">
      <w:pPr>
        <w:tabs>
          <w:tab w:val="left" w:pos="11819"/>
        </w:tabs>
        <w:rPr>
          <w:noProof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BF6A8" wp14:editId="50F24267">
                <wp:simplePos x="0" y="0"/>
                <wp:positionH relativeFrom="column">
                  <wp:posOffset>5788660</wp:posOffset>
                </wp:positionH>
                <wp:positionV relativeFrom="paragraph">
                  <wp:posOffset>-223520</wp:posOffset>
                </wp:positionV>
                <wp:extent cx="300990" cy="320675"/>
                <wp:effectExtent l="0" t="0" r="0" b="31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3A6" w:rsidRPr="0073643C" w:rsidRDefault="00C213A6" w:rsidP="00C213A6">
                            <w:pPr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fr-F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55.8pt;margin-top:-17.6pt;width:23.7pt;height:2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" filled="f" stroked="f">
                <v:textbox>
                  <w:txbxContent>
                    <w:p w:rsidR="00C213A6" w:rsidRPr="0073643C" w:rsidRDefault="00C213A6" w:rsidP="00C213A6">
                      <w:pPr>
                        <w:rPr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sz w:val="22"/>
                          <w:szCs w:val="22"/>
                          <w:lang w:val="fr-F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364833" wp14:editId="6C7CB86C">
                <wp:simplePos x="0" y="0"/>
                <wp:positionH relativeFrom="column">
                  <wp:posOffset>5796280</wp:posOffset>
                </wp:positionH>
                <wp:positionV relativeFrom="paragraph">
                  <wp:posOffset>-9373</wp:posOffset>
                </wp:positionV>
                <wp:extent cx="300990" cy="320675"/>
                <wp:effectExtent l="0" t="0" r="0" b="31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3A6" w:rsidRPr="0073643C" w:rsidRDefault="00C213A6" w:rsidP="00C213A6">
                            <w:pPr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fr-F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56.4pt;margin-top:-.75pt;width:23.7pt;height:2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" filled="f" stroked="f">
                <v:textbox>
                  <w:txbxContent>
                    <w:p w:rsidR="00C213A6" w:rsidRPr="0073643C" w:rsidRDefault="00C213A6" w:rsidP="00C213A6">
                      <w:pPr>
                        <w:rPr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sz w:val="22"/>
                          <w:szCs w:val="22"/>
                          <w:lang w:val="fr-F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213A6" w:rsidRDefault="005178B5" w:rsidP="00BC7707">
      <w:pPr>
        <w:tabs>
          <w:tab w:val="left" w:pos="11819"/>
        </w:tabs>
        <w:rPr>
          <w:noProof/>
          <w:lang w:bidi="ar-SA"/>
        </w:rPr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2E03EBBE" wp14:editId="67779A2F">
            <wp:simplePos x="0" y="0"/>
            <wp:positionH relativeFrom="column">
              <wp:posOffset>-111869</wp:posOffset>
            </wp:positionH>
            <wp:positionV relativeFrom="paragraph">
              <wp:posOffset>-564891</wp:posOffset>
            </wp:positionV>
            <wp:extent cx="9241277" cy="6534112"/>
            <wp:effectExtent l="0" t="0" r="0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MATO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277" cy="6534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3643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0874ABEB" wp14:editId="7EF4063F">
                <wp:simplePos x="0" y="0"/>
                <wp:positionH relativeFrom="column">
                  <wp:posOffset>5792470</wp:posOffset>
                </wp:positionH>
                <wp:positionV relativeFrom="paragraph">
                  <wp:posOffset>-350520</wp:posOffset>
                </wp:positionV>
                <wp:extent cx="3180080" cy="525145"/>
                <wp:effectExtent l="0" t="0" r="1270" b="82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080" cy="525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56.1pt;margin-top:-27.6pt;width:250.4pt;height:41.3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" fillcolor="white [3212]" stroked="f" strokeweight="2pt"/>
            </w:pict>
          </mc:Fallback>
        </mc:AlternateContent>
      </w:r>
    </w:p>
    <w:p w:rsidR="00090FF3" w:rsidRPr="00D104B9" w:rsidRDefault="00090FF3" w:rsidP="00BC7707">
      <w:pPr>
        <w:tabs>
          <w:tab w:val="left" w:pos="11819"/>
        </w:tabs>
      </w:pPr>
    </w:p>
    <w:p w:rsidR="00090FF3" w:rsidRPr="00D104B9" w:rsidRDefault="00090FF3" w:rsidP="00BC7707">
      <w:pPr>
        <w:tabs>
          <w:tab w:val="left" w:pos="11819"/>
        </w:tabs>
      </w:pPr>
    </w:p>
    <w:tbl>
      <w:tblPr>
        <w:tblStyle w:val="Grilledutableau"/>
        <w:tblpPr w:leftFromText="180" w:rightFromText="180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3053"/>
      </w:tblGrid>
      <w:tr w:rsidR="005178B5" w:rsidRPr="00D104B9" w:rsidTr="005178B5">
        <w:trPr>
          <w:trHeight w:val="810"/>
        </w:trPr>
        <w:sdt>
          <w:sdtPr>
            <w:rPr>
              <w:rFonts w:ascii="Berlin Sans FB Demi" w:hAnsi="Berlin Sans FB Demi"/>
              <w:color w:val="00B050"/>
              <w:sz w:val="24"/>
              <w:szCs w:val="24"/>
            </w:rPr>
            <w:id w:val="-1352333614"/>
            <w:placeholder>
              <w:docPart w:val="672C467CC79648F6A0F12F46FB08CCE3"/>
            </w:placeholder>
            <w:showingPlcHdr/>
            <w:text/>
          </w:sdtPr>
          <w:sdtEndPr/>
          <w:sdtContent>
            <w:tc>
              <w:tcPr>
                <w:tcW w:w="3053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:rsidR="005178B5" w:rsidRPr="00D104B9" w:rsidRDefault="005178B5" w:rsidP="005178B5">
                <w:pPr>
                  <w:jc w:val="center"/>
                </w:pPr>
                <w:r w:rsidRPr="00D104B9">
                  <w:rPr>
                    <w:rStyle w:val="Textedelespacerserv"/>
                  </w:rPr>
                  <w:t>Click here to enter text</w:t>
                </w:r>
              </w:p>
            </w:tc>
          </w:sdtContent>
        </w:sdt>
      </w:tr>
      <w:tr w:rsidR="005178B5" w:rsidRPr="00D104B9" w:rsidTr="005178B5">
        <w:trPr>
          <w:trHeight w:val="810"/>
        </w:trPr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78B5" w:rsidRPr="00D104B9" w:rsidRDefault="005178B5" w:rsidP="005178B5">
            <w:pPr>
              <w:jc w:val="center"/>
            </w:pPr>
          </w:p>
        </w:tc>
      </w:tr>
    </w:tbl>
    <w:p w:rsidR="00BC7707" w:rsidRPr="00D104B9" w:rsidRDefault="00BC7707" w:rsidP="00BC7707">
      <w:pPr>
        <w:tabs>
          <w:tab w:val="left" w:pos="11819"/>
        </w:tabs>
      </w:pPr>
    </w:p>
    <w:p w:rsidR="00BC7707" w:rsidRPr="00D104B9" w:rsidRDefault="00BC7707" w:rsidP="00BC7707">
      <w:pPr>
        <w:tabs>
          <w:tab w:val="left" w:pos="11819"/>
        </w:tabs>
      </w:pPr>
    </w:p>
    <w:tbl>
      <w:tblPr>
        <w:tblStyle w:val="Grilledutableau"/>
        <w:tblpPr w:leftFromText="180" w:rightFromText="180" w:vertAnchor="text" w:horzAnchor="page" w:tblpX="4168" w:tblpY="4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</w:tblGrid>
      <w:tr w:rsidR="005178B5" w:rsidRPr="00D104B9" w:rsidTr="005178B5">
        <w:trPr>
          <w:trHeight w:val="703"/>
        </w:trPr>
        <w:sdt>
          <w:sdtPr>
            <w:rPr>
              <w:rFonts w:ascii="Berlin Sans FB Demi" w:hAnsi="Berlin Sans FB Demi"/>
              <w:color w:val="00B050"/>
              <w:sz w:val="24"/>
              <w:szCs w:val="24"/>
            </w:rPr>
            <w:id w:val="2108307665"/>
            <w:placeholder>
              <w:docPart w:val="CF82C325F2894C3AA31184AD2D2119DF"/>
            </w:placeholder>
            <w:showingPlcHdr/>
            <w:text/>
          </w:sdtPr>
          <w:sdtEndPr/>
          <w:sdtContent>
            <w:tc>
              <w:tcPr>
                <w:tcW w:w="2415" w:type="dxa"/>
                <w:vAlign w:val="center"/>
              </w:tcPr>
              <w:p w:rsidR="005178B5" w:rsidRPr="00D104B9" w:rsidRDefault="005178B5" w:rsidP="005178B5">
                <w:pPr>
                  <w:tabs>
                    <w:tab w:val="left" w:pos="11819"/>
                  </w:tabs>
                  <w:jc w:val="center"/>
                </w:pPr>
                <w:r w:rsidRPr="00D104B9">
                  <w:rPr>
                    <w:rStyle w:val="Textedelespacerserv"/>
                  </w:rPr>
                  <w:t>Click here to enter text</w:t>
                </w:r>
              </w:p>
            </w:tc>
          </w:sdtContent>
        </w:sdt>
      </w:tr>
    </w:tbl>
    <w:tbl>
      <w:tblPr>
        <w:tblStyle w:val="Grilledutableau"/>
        <w:tblpPr w:leftFromText="180" w:rightFromText="180" w:vertAnchor="text" w:horzAnchor="margin" w:tblpY="36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3"/>
      </w:tblGrid>
      <w:tr w:rsidR="005178B5" w:rsidRPr="00D104B9" w:rsidTr="005178B5">
        <w:trPr>
          <w:trHeight w:val="625"/>
        </w:trPr>
        <w:sdt>
          <w:sdtPr>
            <w:rPr>
              <w:rFonts w:ascii="Berlin Sans FB Demi" w:hAnsi="Berlin Sans FB Demi"/>
              <w:color w:val="00B050"/>
              <w:sz w:val="24"/>
              <w:szCs w:val="24"/>
            </w:rPr>
            <w:id w:val="-222362768"/>
            <w:placeholder>
              <w:docPart w:val="CE6FF1F1FC0941F0AB5E546647C0CE64"/>
            </w:placeholder>
            <w:showingPlcHdr/>
            <w:text/>
          </w:sdtPr>
          <w:sdtEndPr/>
          <w:sdtContent>
            <w:tc>
              <w:tcPr>
                <w:tcW w:w="3013" w:type="dxa"/>
                <w:vAlign w:val="center"/>
              </w:tcPr>
              <w:p w:rsidR="005178B5" w:rsidRPr="00D104B9" w:rsidRDefault="005178B5" w:rsidP="005178B5">
                <w:pPr>
                  <w:tabs>
                    <w:tab w:val="left" w:pos="11819"/>
                  </w:tabs>
                  <w:jc w:val="center"/>
                </w:pPr>
                <w:r w:rsidRPr="00D104B9">
                  <w:rPr>
                    <w:rStyle w:val="Textedelespacerserv"/>
                  </w:rPr>
                  <w:t>Click here to enter text</w:t>
                </w:r>
              </w:p>
            </w:tc>
          </w:sdtContent>
        </w:sdt>
      </w:tr>
    </w:tbl>
    <w:tbl>
      <w:tblPr>
        <w:tblStyle w:val="Grilledutableau"/>
        <w:tblpPr w:leftFromText="180" w:rightFromText="180" w:vertAnchor="text" w:horzAnchor="margin" w:tblpY="72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9"/>
      </w:tblGrid>
      <w:tr w:rsidR="005178B5" w:rsidRPr="00D104B9" w:rsidTr="005178B5">
        <w:trPr>
          <w:trHeight w:val="608"/>
        </w:trPr>
        <w:sdt>
          <w:sdtPr>
            <w:rPr>
              <w:rFonts w:ascii="Berlin Sans FB Demi" w:hAnsi="Berlin Sans FB Demi"/>
              <w:color w:val="00B050"/>
              <w:sz w:val="24"/>
              <w:szCs w:val="24"/>
            </w:rPr>
            <w:id w:val="-1765137580"/>
            <w:placeholder>
              <w:docPart w:val="57445A4B3BE645A494D248F1392110C4"/>
            </w:placeholder>
            <w:showingPlcHdr/>
            <w:text/>
          </w:sdtPr>
          <w:sdtEndPr/>
          <w:sdtContent>
            <w:tc>
              <w:tcPr>
                <w:tcW w:w="2639" w:type="dxa"/>
                <w:vAlign w:val="center"/>
              </w:tcPr>
              <w:p w:rsidR="005178B5" w:rsidRPr="00D104B9" w:rsidRDefault="005178B5" w:rsidP="005178B5">
                <w:pPr>
                  <w:tabs>
                    <w:tab w:val="left" w:pos="11819"/>
                  </w:tabs>
                  <w:jc w:val="center"/>
                </w:pPr>
                <w:r w:rsidRPr="00D104B9">
                  <w:rPr>
                    <w:rStyle w:val="Textedelespacerserv"/>
                  </w:rPr>
                  <w:t>Click here to enter text</w:t>
                </w:r>
              </w:p>
            </w:tc>
          </w:sdtContent>
        </w:sdt>
      </w:tr>
    </w:tbl>
    <w:tbl>
      <w:tblPr>
        <w:tblStyle w:val="Grilledutableau"/>
        <w:tblpPr w:leftFromText="180" w:rightFromText="180" w:vertAnchor="text" w:horzAnchor="page" w:tblpX="3692" w:tblpY="74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0"/>
      </w:tblGrid>
      <w:tr w:rsidR="005178B5" w:rsidRPr="00D104B9" w:rsidTr="005178B5">
        <w:trPr>
          <w:trHeight w:val="609"/>
        </w:trPr>
        <w:sdt>
          <w:sdtPr>
            <w:rPr>
              <w:rFonts w:ascii="Berlin Sans FB Demi" w:hAnsi="Berlin Sans FB Demi"/>
              <w:color w:val="00B050"/>
              <w:sz w:val="24"/>
              <w:szCs w:val="24"/>
            </w:rPr>
            <w:id w:val="-1516920583"/>
            <w:placeholder>
              <w:docPart w:val="6D3AE38A35724551B9C8DC6F772957F3"/>
            </w:placeholder>
            <w:showingPlcHdr/>
            <w:text/>
          </w:sdtPr>
          <w:sdtEndPr/>
          <w:sdtContent>
            <w:tc>
              <w:tcPr>
                <w:tcW w:w="2770" w:type="dxa"/>
                <w:vAlign w:val="center"/>
              </w:tcPr>
              <w:p w:rsidR="005178B5" w:rsidRPr="00D104B9" w:rsidRDefault="005178B5" w:rsidP="005178B5">
                <w:pPr>
                  <w:tabs>
                    <w:tab w:val="left" w:pos="11819"/>
                  </w:tabs>
                  <w:jc w:val="center"/>
                </w:pPr>
                <w:r w:rsidRPr="00D104B9">
                  <w:rPr>
                    <w:rStyle w:val="Textedelespacerserv"/>
                  </w:rPr>
                  <w:t>Click here to enter text</w:t>
                </w:r>
              </w:p>
            </w:tc>
          </w:sdtContent>
        </w:sdt>
      </w:tr>
    </w:tbl>
    <w:tbl>
      <w:tblPr>
        <w:tblStyle w:val="Grilledutableau"/>
        <w:tblpPr w:leftFromText="180" w:rightFromText="180" w:vertAnchor="text" w:horzAnchor="page" w:tblpX="4044" w:tblpY="39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8"/>
      </w:tblGrid>
      <w:tr w:rsidR="005178B5" w:rsidRPr="00D104B9" w:rsidTr="005178B5">
        <w:trPr>
          <w:trHeight w:val="388"/>
        </w:trPr>
        <w:sdt>
          <w:sdtPr>
            <w:rPr>
              <w:rFonts w:ascii="Berlin Sans FB Demi" w:hAnsi="Berlin Sans FB Demi"/>
              <w:color w:val="00B050"/>
              <w:sz w:val="18"/>
              <w:szCs w:val="18"/>
            </w:rPr>
            <w:id w:val="-243792899"/>
            <w:placeholder>
              <w:docPart w:val="F0C601ABF2D54224972D6BBF6A7F9EED"/>
            </w:placeholder>
            <w:showingPlcHdr/>
            <w:text/>
          </w:sdtPr>
          <w:sdtEndPr/>
          <w:sdtContent>
            <w:tc>
              <w:tcPr>
                <w:tcW w:w="2488" w:type="dxa"/>
                <w:vAlign w:val="center"/>
              </w:tcPr>
              <w:p w:rsidR="005178B5" w:rsidRPr="00D104B9" w:rsidRDefault="005178B5" w:rsidP="005178B5">
                <w:pPr>
                  <w:tabs>
                    <w:tab w:val="left" w:pos="11819"/>
                  </w:tabs>
                  <w:jc w:val="center"/>
                </w:pPr>
                <w:r w:rsidRPr="00D104B9">
                  <w:rPr>
                    <w:rStyle w:val="Textedelespacerserv"/>
                  </w:rPr>
                  <w:t>Click here to enter text</w:t>
                </w:r>
              </w:p>
            </w:tc>
          </w:sdtContent>
        </w:sdt>
      </w:tr>
    </w:tbl>
    <w:tbl>
      <w:tblPr>
        <w:tblStyle w:val="Grilledutableau"/>
        <w:tblpPr w:leftFromText="180" w:rightFromText="180" w:vertAnchor="text" w:horzAnchor="margin" w:tblpXSpec="center" w:tblpY="71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0"/>
      </w:tblGrid>
      <w:tr w:rsidR="00047621" w:rsidRPr="00D104B9" w:rsidTr="00047621">
        <w:trPr>
          <w:trHeight w:val="450"/>
        </w:trPr>
        <w:sdt>
          <w:sdtPr>
            <w:rPr>
              <w:rFonts w:ascii="Berlin Sans FB Demi" w:hAnsi="Berlin Sans FB Demi"/>
              <w:color w:val="00B050"/>
              <w:sz w:val="24"/>
              <w:szCs w:val="24"/>
            </w:rPr>
            <w:id w:val="527607263"/>
            <w:placeholder>
              <w:docPart w:val="33EA8E782A6D4B49B3DE1D5D89ABB731"/>
            </w:placeholder>
            <w:showingPlcHdr/>
            <w:text/>
          </w:sdtPr>
          <w:sdtEndPr/>
          <w:sdtContent>
            <w:tc>
              <w:tcPr>
                <w:tcW w:w="4060" w:type="dxa"/>
                <w:vAlign w:val="center"/>
              </w:tcPr>
              <w:p w:rsidR="00047621" w:rsidRPr="00D104B9" w:rsidRDefault="00047621" w:rsidP="00047621">
                <w:pPr>
                  <w:tabs>
                    <w:tab w:val="left" w:pos="11819"/>
                  </w:tabs>
                  <w:jc w:val="center"/>
                </w:pPr>
                <w:r w:rsidRPr="00D104B9">
                  <w:rPr>
                    <w:rStyle w:val="Textedelespacerserv"/>
                  </w:rPr>
                  <w:t>Click here to enter text</w:t>
                </w:r>
              </w:p>
            </w:tc>
          </w:sdtContent>
        </w:sdt>
      </w:tr>
    </w:tbl>
    <w:tbl>
      <w:tblPr>
        <w:tblStyle w:val="Grilledutableau"/>
        <w:tblpPr w:leftFromText="180" w:rightFromText="180" w:vertAnchor="text" w:horzAnchor="page" w:tblpX="11412" w:tblpY="72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0"/>
      </w:tblGrid>
      <w:tr w:rsidR="00047621" w:rsidRPr="00D104B9" w:rsidTr="00047621">
        <w:trPr>
          <w:trHeight w:val="683"/>
        </w:trPr>
        <w:sdt>
          <w:sdtPr>
            <w:rPr>
              <w:rFonts w:ascii="Berlin Sans FB Demi" w:hAnsi="Berlin Sans FB Demi"/>
              <w:color w:val="00B050"/>
              <w:sz w:val="24"/>
              <w:szCs w:val="24"/>
            </w:rPr>
            <w:id w:val="-440224621"/>
            <w:placeholder>
              <w:docPart w:val="F6F3C9E3F0234C769E9DE23F1EDE72D3"/>
            </w:placeholder>
            <w:showingPlcHdr/>
            <w:text/>
          </w:sdtPr>
          <w:sdtEndPr/>
          <w:sdtContent>
            <w:tc>
              <w:tcPr>
                <w:tcW w:w="3660" w:type="dxa"/>
                <w:vAlign w:val="center"/>
              </w:tcPr>
              <w:p w:rsidR="00047621" w:rsidRPr="00D104B9" w:rsidRDefault="00047621" w:rsidP="00047621">
                <w:pPr>
                  <w:tabs>
                    <w:tab w:val="left" w:pos="11819"/>
                  </w:tabs>
                  <w:jc w:val="center"/>
                </w:pPr>
                <w:r w:rsidRPr="00920B3E">
                  <w:rPr>
                    <w:rStyle w:val="Textedelespacerserv"/>
                    <w:sz w:val="18"/>
                  </w:rPr>
                  <w:t>Click here to enter text</w:t>
                </w:r>
              </w:p>
            </w:tc>
          </w:sdtContent>
        </w:sdt>
      </w:tr>
    </w:tbl>
    <w:tbl>
      <w:tblPr>
        <w:tblStyle w:val="Grilledutableau"/>
        <w:tblpPr w:leftFromText="180" w:rightFromText="180" w:vertAnchor="text" w:horzAnchor="margin" w:tblpXSpec="center" w:tblpY="1217"/>
        <w:tblOverlap w:val="never"/>
        <w:tblW w:w="2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7"/>
      </w:tblGrid>
      <w:tr w:rsidR="00136958" w:rsidRPr="00D104B9" w:rsidTr="00136958">
        <w:trPr>
          <w:trHeight w:val="340"/>
        </w:trPr>
        <w:sdt>
          <w:sdtPr>
            <w:rPr>
              <w:rFonts w:ascii="Berlin Sans FB Demi" w:hAnsi="Berlin Sans FB Demi"/>
              <w:color w:val="00B050"/>
              <w:sz w:val="24"/>
              <w:szCs w:val="24"/>
            </w:rPr>
            <w:id w:val="1346594416"/>
            <w:placeholder>
              <w:docPart w:val="05F7AB162CA94B54905E3CB9C26FAFCD"/>
            </w:placeholder>
            <w:showingPlcHdr/>
            <w:text/>
          </w:sdtPr>
          <w:sdtEndPr/>
          <w:sdtContent>
            <w:tc>
              <w:tcPr>
                <w:tcW w:w="2797" w:type="dxa"/>
                <w:vAlign w:val="center"/>
              </w:tcPr>
              <w:p w:rsidR="00136958" w:rsidRPr="00D104B9" w:rsidRDefault="00136958" w:rsidP="00136958">
                <w:pPr>
                  <w:tabs>
                    <w:tab w:val="left" w:pos="11819"/>
                  </w:tabs>
                </w:pPr>
                <w:r w:rsidRPr="00D104B9">
                  <w:rPr>
                    <w:rStyle w:val="Textedelespacerserv"/>
                  </w:rPr>
                  <w:t>Click here to enter text</w:t>
                </w:r>
              </w:p>
            </w:tc>
          </w:sdtContent>
        </w:sdt>
      </w:tr>
      <w:tr w:rsidR="00136958" w:rsidRPr="00D104B9" w:rsidTr="00136958">
        <w:trPr>
          <w:trHeight w:val="340"/>
        </w:trPr>
        <w:sdt>
          <w:sdtPr>
            <w:rPr>
              <w:rFonts w:ascii="Berlin Sans FB Demi" w:hAnsi="Berlin Sans FB Demi"/>
              <w:color w:val="00B050"/>
              <w:sz w:val="24"/>
              <w:szCs w:val="24"/>
            </w:rPr>
            <w:id w:val="-1145972196"/>
            <w:placeholder>
              <w:docPart w:val="0E7E3E5C3C414FD7BE7CF89BDA6E4A03"/>
            </w:placeholder>
            <w:showingPlcHdr/>
            <w:text/>
          </w:sdtPr>
          <w:sdtEndPr/>
          <w:sdtContent>
            <w:tc>
              <w:tcPr>
                <w:tcW w:w="2797" w:type="dxa"/>
                <w:vAlign w:val="center"/>
              </w:tcPr>
              <w:p w:rsidR="00136958" w:rsidRDefault="00136958" w:rsidP="00136958">
                <w:pPr>
                  <w:tabs>
                    <w:tab w:val="left" w:pos="11819"/>
                  </w:tabs>
                  <w:rPr>
                    <w:rFonts w:ascii="Berlin Sans FB Demi" w:hAnsi="Berlin Sans FB Demi"/>
                    <w:color w:val="00B050"/>
                    <w:sz w:val="24"/>
                    <w:szCs w:val="24"/>
                  </w:rPr>
                </w:pPr>
                <w:r w:rsidRPr="00D104B9">
                  <w:rPr>
                    <w:rStyle w:val="Textedelespacerserv"/>
                  </w:rPr>
                  <w:t>Click here to enter text</w:t>
                </w:r>
              </w:p>
            </w:tc>
          </w:sdtContent>
        </w:sdt>
      </w:tr>
    </w:tbl>
    <w:tbl>
      <w:tblPr>
        <w:tblStyle w:val="Grilledutableau"/>
        <w:tblpPr w:leftFromText="180" w:rightFromText="180" w:vertAnchor="text" w:horzAnchor="margin" w:tblpXSpec="right" w:tblpY="15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5"/>
      </w:tblGrid>
      <w:tr w:rsidR="00136958" w:rsidRPr="00D104B9" w:rsidTr="00136958">
        <w:trPr>
          <w:trHeight w:val="683"/>
        </w:trPr>
        <w:sdt>
          <w:sdtPr>
            <w:rPr>
              <w:rFonts w:ascii="Berlin Sans FB Demi" w:hAnsi="Berlin Sans FB Demi"/>
              <w:color w:val="00B050"/>
              <w:sz w:val="24"/>
              <w:szCs w:val="24"/>
            </w:rPr>
            <w:id w:val="-1391877936"/>
            <w:placeholder>
              <w:docPart w:val="2B33D693C0B14FD588A6608B4008C143"/>
            </w:placeholder>
            <w:showingPlcHdr/>
            <w:text/>
          </w:sdtPr>
          <w:sdtEndPr/>
          <w:sdtContent>
            <w:tc>
              <w:tcPr>
                <w:tcW w:w="5015" w:type="dxa"/>
                <w:vAlign w:val="center"/>
              </w:tcPr>
              <w:p w:rsidR="00136958" w:rsidRPr="00D104B9" w:rsidRDefault="00136958" w:rsidP="00136958">
                <w:pPr>
                  <w:tabs>
                    <w:tab w:val="left" w:pos="11819"/>
                  </w:tabs>
                </w:pPr>
                <w:r w:rsidRPr="00D104B9">
                  <w:rPr>
                    <w:rStyle w:val="Textedelespacerserv"/>
                  </w:rPr>
                  <w:t>Click here to enter text</w:t>
                </w:r>
              </w:p>
            </w:tc>
          </w:sdtContent>
        </w:sdt>
      </w:tr>
    </w:tbl>
    <w:p w:rsidR="00BC7707" w:rsidRPr="00D104B9" w:rsidRDefault="00136958" w:rsidP="00090FF3">
      <w:pPr>
        <w:tabs>
          <w:tab w:val="left" w:pos="11819"/>
        </w:tabs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1A1712" wp14:editId="75F3C97B">
                <wp:simplePos x="0" y="0"/>
                <wp:positionH relativeFrom="column">
                  <wp:posOffset>1547495</wp:posOffset>
                </wp:positionH>
                <wp:positionV relativeFrom="paragraph">
                  <wp:posOffset>758190</wp:posOffset>
                </wp:positionV>
                <wp:extent cx="300990" cy="320675"/>
                <wp:effectExtent l="0" t="0" r="0" b="317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958" w:rsidRPr="0073643C" w:rsidRDefault="00136958" w:rsidP="00136958">
                            <w:pPr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fr-F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1.85pt;margin-top:59.7pt;width:23.7pt;height:2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" filled="f" stroked="f">
                <v:textbox>
                  <w:txbxContent>
                    <w:p w:rsidR="00136958" w:rsidRPr="0073643C" w:rsidRDefault="00136958" w:rsidP="00136958">
                      <w:pPr>
                        <w:rPr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sz w:val="22"/>
                          <w:szCs w:val="22"/>
                          <w:lang w:val="fr-F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1407A8" wp14:editId="5D7693E4">
                <wp:simplePos x="0" y="0"/>
                <wp:positionH relativeFrom="column">
                  <wp:posOffset>1547876</wp:posOffset>
                </wp:positionH>
                <wp:positionV relativeFrom="paragraph">
                  <wp:posOffset>978637</wp:posOffset>
                </wp:positionV>
                <wp:extent cx="300990" cy="320675"/>
                <wp:effectExtent l="0" t="0" r="0" b="317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958" w:rsidRPr="0073643C" w:rsidRDefault="00136958" w:rsidP="00136958">
                            <w:pPr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fr-F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1.9pt;margin-top:77.05pt;width:23.7pt;height:2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" filled="f" stroked="f">
                <v:textbox>
                  <w:txbxContent>
                    <w:p w:rsidR="00136958" w:rsidRPr="0073643C" w:rsidRDefault="00136958" w:rsidP="00136958">
                      <w:pPr>
                        <w:rPr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sz w:val="22"/>
                          <w:szCs w:val="22"/>
                          <w:lang w:val="fr-F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  <w:r w:rsidR="0073643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500927" wp14:editId="507BD297">
                <wp:simplePos x="0" y="0"/>
                <wp:positionH relativeFrom="column">
                  <wp:posOffset>3797300</wp:posOffset>
                </wp:positionH>
                <wp:positionV relativeFrom="paragraph">
                  <wp:posOffset>1022350</wp:posOffset>
                </wp:positionV>
                <wp:extent cx="301558" cy="320675"/>
                <wp:effectExtent l="0" t="0" r="0" b="31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58" cy="32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43C" w:rsidRPr="0073643C" w:rsidRDefault="0073643C">
                            <w:pPr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73643C">
                              <w:rPr>
                                <w:sz w:val="22"/>
                                <w:szCs w:val="22"/>
                                <w:lang w:val="fr-F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9pt;margin-top:80.5pt;width:23.75pt;height: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" filled="f" stroked="f">
                <v:textbox>
                  <w:txbxContent>
                    <w:p w:rsidR="0073643C" w:rsidRPr="0073643C" w:rsidRDefault="0073643C">
                      <w:pPr>
                        <w:rPr>
                          <w:sz w:val="22"/>
                          <w:szCs w:val="22"/>
                          <w:lang w:val="fr-FR"/>
                        </w:rPr>
                      </w:pPr>
                      <w:r w:rsidRPr="0073643C">
                        <w:rPr>
                          <w:sz w:val="22"/>
                          <w:szCs w:val="22"/>
                          <w:lang w:val="fr-F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7707" w:rsidRPr="00D104B9" w:rsidSect="008A65EA">
      <w:footerReference w:type="default" r:id="rId16"/>
      <w:type w:val="continuous"/>
      <w:pgSz w:w="16839" w:h="11907" w:orient="landscape"/>
      <w:pgMar w:top="1440" w:right="1080" w:bottom="1440" w:left="1080" w:header="72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3CF" w:rsidRDefault="008553CF" w:rsidP="003A0B97">
      <w:pPr>
        <w:spacing w:before="0" w:after="0"/>
      </w:pPr>
      <w:r>
        <w:separator/>
      </w:r>
    </w:p>
  </w:endnote>
  <w:endnote w:type="continuationSeparator" w:id="0">
    <w:p w:rsidR="008553CF" w:rsidRDefault="008553CF" w:rsidP="003A0B9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inya Nouvelle">
    <w:panose1 w:val="02060603020200000004"/>
    <w:charset w:val="00"/>
    <w:family w:val="roman"/>
    <w:notTrueType/>
    <w:pitch w:val="variable"/>
    <w:sig w:usb0="A000002F" w:usb1="0000001B" w:usb2="00000000" w:usb3="00000000" w:csb0="000000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5EA" w:rsidRPr="008A65EA" w:rsidRDefault="008A65EA">
    <w:pPr>
      <w:pStyle w:val="Pieddepage"/>
      <w:rPr>
        <w:lang w:val="fr-FR"/>
      </w:rPr>
    </w:pPr>
    <w:r>
      <w:rPr>
        <w:rFonts w:ascii="Minya Nouvelle" w:hAnsi="Minya Nouvelle"/>
        <w:b/>
        <w:sz w:val="32"/>
        <w:szCs w:val="32"/>
        <w:lang w:val="fr-FR"/>
      </w:rPr>
      <w:t>Biotechnology Valin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5EA" w:rsidRPr="008A65EA" w:rsidRDefault="008A65EA" w:rsidP="008A65EA">
    <w:pPr>
      <w:pStyle w:val="Pieddepage"/>
      <w:rPr>
        <w:lang w:val="fr-FR"/>
      </w:rPr>
    </w:pPr>
    <w:r>
      <w:rPr>
        <w:rFonts w:ascii="Minya Nouvelle" w:hAnsi="Minya Nouvelle"/>
        <w:b/>
        <w:sz w:val="32"/>
        <w:szCs w:val="32"/>
        <w:lang w:val="fr-FR"/>
      </w:rPr>
      <w:t>Biotechnology Valin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5EA" w:rsidRDefault="008A65EA" w:rsidP="008A65EA">
    <w:pPr>
      <w:pStyle w:val="Pieddepage"/>
      <w:rPr>
        <w:rFonts w:ascii="Minya Nouvelle" w:hAnsi="Minya Nouvelle"/>
        <w:b/>
        <w:sz w:val="32"/>
        <w:szCs w:val="32"/>
        <w:lang w:val="fr-FR"/>
      </w:rPr>
    </w:pPr>
  </w:p>
  <w:p w:rsidR="008A65EA" w:rsidRPr="008A65EA" w:rsidRDefault="008A65EA" w:rsidP="008A65EA">
    <w:pPr>
      <w:pStyle w:val="Pieddepage"/>
      <w:rPr>
        <w:lang w:val="fr-FR"/>
      </w:rPr>
    </w:pPr>
    <w:r>
      <w:rPr>
        <w:rFonts w:ascii="Minya Nouvelle" w:hAnsi="Minya Nouvelle"/>
        <w:b/>
        <w:sz w:val="32"/>
        <w:szCs w:val="32"/>
        <w:lang w:val="fr-FR"/>
      </w:rPr>
      <w:t>Biotechnology Valin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3CF" w:rsidRDefault="008553CF" w:rsidP="003A0B97">
      <w:pPr>
        <w:spacing w:before="0" w:after="0"/>
      </w:pPr>
      <w:r>
        <w:separator/>
      </w:r>
    </w:p>
  </w:footnote>
  <w:footnote w:type="continuationSeparator" w:id="0">
    <w:p w:rsidR="008553CF" w:rsidRDefault="008553CF" w:rsidP="003A0B9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B97" w:rsidRDefault="003A0B97">
    <w:pPr>
      <w:pStyle w:val="En-tte"/>
    </w:pPr>
    <w:r w:rsidRPr="00F35FE3">
      <w:rPr>
        <w:rFonts w:ascii="Minya Nouvelle" w:hAnsi="Minya Nouvelle"/>
        <w:b/>
        <w:sz w:val="32"/>
        <w:szCs w:val="32"/>
      </w:rPr>
      <w:t>ETLV1</w:t>
    </w:r>
    <w:r w:rsidRPr="00F35FE3">
      <w:rPr>
        <w:rFonts w:ascii="Minya Nouvelle" w:hAnsi="Minya Nouvelle"/>
        <w:b/>
        <w:sz w:val="32"/>
        <w:szCs w:val="32"/>
      </w:rPr>
      <w:ptab w:relativeTo="margin" w:alignment="center" w:leader="none"/>
    </w:r>
    <w:r w:rsidRPr="00F35FE3">
      <w:rPr>
        <w:rFonts w:ascii="Minya Nouvelle" w:hAnsi="Minya Nouvelle"/>
        <w:b/>
        <w:sz w:val="32"/>
        <w:szCs w:val="32"/>
      </w:rPr>
      <w:ptab w:relativeTo="margin" w:alignment="right" w:leader="none"/>
    </w:r>
    <w:r w:rsidRPr="00F35FE3">
      <w:rPr>
        <w:rFonts w:ascii="Minya Nouvelle" w:hAnsi="Minya Nouvelle"/>
        <w:b/>
        <w:sz w:val="32"/>
        <w:szCs w:val="32"/>
      </w:rPr>
      <w:t>1</w:t>
    </w:r>
    <w:r w:rsidRPr="00F35FE3">
      <w:rPr>
        <w:rFonts w:ascii="Minya Nouvelle" w:hAnsi="Minya Nouvelle"/>
        <w:b/>
        <w:sz w:val="32"/>
        <w:szCs w:val="32"/>
        <w:vertAlign w:val="superscript"/>
      </w:rPr>
      <w:t>er</w:t>
    </w:r>
    <w:r w:rsidRPr="00F35FE3">
      <w:rPr>
        <w:rFonts w:ascii="Minya Nouvelle" w:hAnsi="Minya Nouvelle"/>
        <w:b/>
        <w:sz w:val="32"/>
        <w:szCs w:val="32"/>
      </w:rPr>
      <w:t xml:space="preserve"> STL 201</w:t>
    </w:r>
    <w:r>
      <w:rPr>
        <w:rFonts w:ascii="Minya Nouvelle" w:hAnsi="Minya Nouvelle"/>
        <w:b/>
        <w:sz w:val="32"/>
        <w:szCs w:val="32"/>
      </w:rPr>
      <w:t>3</w:t>
    </w:r>
    <w:r w:rsidRPr="00F35FE3">
      <w:rPr>
        <w:rFonts w:ascii="Minya Nouvelle" w:hAnsi="Minya Nouvelle"/>
        <w:b/>
        <w:sz w:val="32"/>
        <w:szCs w:val="32"/>
      </w:rPr>
      <w:t>/201</w:t>
    </w:r>
    <w:r>
      <w:rPr>
        <w:rFonts w:ascii="Minya Nouvelle" w:hAnsi="Minya Nouvelle"/>
        <w:b/>
        <w:sz w:val="32"/>
        <w:szCs w:val="32"/>
      </w:rPr>
      <w:t>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B97" w:rsidRPr="003A0B97" w:rsidRDefault="003A0B97" w:rsidP="003A0B9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A72B5"/>
    <w:multiLevelType w:val="hybridMultilevel"/>
    <w:tmpl w:val="112AC9F6"/>
    <w:lvl w:ilvl="0" w:tplc="22D0FDEC">
      <w:start w:val="1"/>
      <w:numFmt w:val="bullet"/>
      <w:pStyle w:val="BulletedList"/>
      <w:lvlText w:val=""/>
      <w:lvlJc w:val="left"/>
      <w:pPr>
        <w:tabs>
          <w:tab w:val="num" w:pos="288"/>
        </w:tabs>
        <w:ind w:left="432" w:hanging="288"/>
      </w:pPr>
      <w:rPr>
        <w:rFonts w:ascii="Symbol" w:hAnsi="Symbol" w:hint="default"/>
        <w:sz w:val="16"/>
        <w:szCs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o8yIY5MKLhvRFQSwDkVSBcIk+R8=" w:salt="HA5IFTbLJH0W+5xBNubMYQ==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7C9"/>
    <w:rsid w:val="00033587"/>
    <w:rsid w:val="00047621"/>
    <w:rsid w:val="00090FF3"/>
    <w:rsid w:val="001344BC"/>
    <w:rsid w:val="00136958"/>
    <w:rsid w:val="002D72D3"/>
    <w:rsid w:val="003158F3"/>
    <w:rsid w:val="00364079"/>
    <w:rsid w:val="003670CB"/>
    <w:rsid w:val="003A0B97"/>
    <w:rsid w:val="003F006D"/>
    <w:rsid w:val="00403A7C"/>
    <w:rsid w:val="004247FF"/>
    <w:rsid w:val="00441886"/>
    <w:rsid w:val="00452D56"/>
    <w:rsid w:val="004634E4"/>
    <w:rsid w:val="004949DF"/>
    <w:rsid w:val="005178B5"/>
    <w:rsid w:val="005A3049"/>
    <w:rsid w:val="00701BA1"/>
    <w:rsid w:val="007155CD"/>
    <w:rsid w:val="0073530A"/>
    <w:rsid w:val="0073643C"/>
    <w:rsid w:val="00786A5C"/>
    <w:rsid w:val="00793337"/>
    <w:rsid w:val="007B6E46"/>
    <w:rsid w:val="00837F8B"/>
    <w:rsid w:val="008553CF"/>
    <w:rsid w:val="008A65EA"/>
    <w:rsid w:val="00920B3E"/>
    <w:rsid w:val="00964FA0"/>
    <w:rsid w:val="00967593"/>
    <w:rsid w:val="00985CD3"/>
    <w:rsid w:val="00A51749"/>
    <w:rsid w:val="00AB5699"/>
    <w:rsid w:val="00B53711"/>
    <w:rsid w:val="00B877C9"/>
    <w:rsid w:val="00B96937"/>
    <w:rsid w:val="00BC7707"/>
    <w:rsid w:val="00C11FE8"/>
    <w:rsid w:val="00C123DA"/>
    <w:rsid w:val="00C213A6"/>
    <w:rsid w:val="00CD4B4D"/>
    <w:rsid w:val="00CE70C8"/>
    <w:rsid w:val="00D104B9"/>
    <w:rsid w:val="00D534FA"/>
    <w:rsid w:val="00D81549"/>
    <w:rsid w:val="00DC2C14"/>
    <w:rsid w:val="00E14509"/>
    <w:rsid w:val="00E418DF"/>
    <w:rsid w:val="00E93BA6"/>
    <w:rsid w:val="00EC253A"/>
    <w:rsid w:val="00ED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40" w:after="40"/>
    </w:pPr>
    <w:rPr>
      <w:rFonts w:ascii="Verdana" w:hAnsi="Verdana" w:cs="Verdana"/>
      <w:sz w:val="16"/>
      <w:szCs w:val="16"/>
      <w:lang w:bidi="en-US"/>
    </w:rPr>
  </w:style>
  <w:style w:type="paragraph" w:styleId="Titre1">
    <w:name w:val="heading 1"/>
    <w:basedOn w:val="Normal"/>
    <w:next w:val="Normal"/>
    <w:qFormat/>
    <w:pPr>
      <w:keepNext/>
      <w:spacing w:before="240" w:after="120"/>
      <w:outlineLvl w:val="0"/>
    </w:pPr>
    <w:rPr>
      <w:b/>
      <w:bCs/>
      <w:caps/>
      <w:kern w:val="32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Pr>
      <w:rFonts w:ascii="Tahoma" w:hAnsi="Tahoma" w:cs="Tahoma"/>
    </w:rPr>
  </w:style>
  <w:style w:type="character" w:customStyle="1" w:styleId="AllcapsChar">
    <w:name w:val="All caps Char"/>
    <w:basedOn w:val="Policepardfaut"/>
    <w:link w:val="Allcaps"/>
    <w:locked/>
    <w:rPr>
      <w:rFonts w:ascii="Verdana" w:hAnsi="Verdana" w:hint="default"/>
      <w:caps/>
      <w:sz w:val="16"/>
      <w:szCs w:val="16"/>
      <w:lang w:val="en-US" w:eastAsia="en-US" w:bidi="en-US"/>
    </w:rPr>
  </w:style>
  <w:style w:type="paragraph" w:customStyle="1" w:styleId="Allcaps">
    <w:name w:val="All caps"/>
    <w:basedOn w:val="Normal"/>
    <w:link w:val="AllcapsChar"/>
    <w:rPr>
      <w:caps/>
    </w:rPr>
  </w:style>
  <w:style w:type="paragraph" w:customStyle="1" w:styleId="BulletedList">
    <w:name w:val="Bulleted List"/>
    <w:basedOn w:val="Normal"/>
    <w:pPr>
      <w:numPr>
        <w:numId w:val="2"/>
      </w:numPr>
      <w:spacing w:before="120" w:after="240"/>
    </w:pPr>
  </w:style>
  <w:style w:type="character" w:customStyle="1" w:styleId="BoldChar">
    <w:name w:val="Bold Char"/>
    <w:basedOn w:val="Policepardfaut"/>
    <w:link w:val="Bold"/>
    <w:locked/>
    <w:rPr>
      <w:rFonts w:ascii="Verdana" w:hAnsi="Verdana" w:hint="default"/>
      <w:b/>
      <w:bCs w:val="0"/>
      <w:sz w:val="16"/>
      <w:szCs w:val="24"/>
      <w:lang w:val="en-US" w:eastAsia="en-US" w:bidi="en-US"/>
    </w:rPr>
  </w:style>
  <w:style w:type="paragraph" w:customStyle="1" w:styleId="Bold">
    <w:name w:val="Bold"/>
    <w:basedOn w:val="Normal"/>
    <w:link w:val="BoldChar"/>
    <w:rPr>
      <w:b/>
    </w:rPr>
  </w:style>
  <w:style w:type="character" w:customStyle="1" w:styleId="ItalicChar">
    <w:name w:val="Italic Char"/>
    <w:basedOn w:val="Policepardfaut"/>
    <w:link w:val="Italic"/>
    <w:locked/>
    <w:rPr>
      <w:rFonts w:ascii="Verdana" w:hAnsi="Verdana" w:hint="default"/>
      <w:i/>
      <w:iCs w:val="0"/>
      <w:sz w:val="16"/>
      <w:szCs w:val="24"/>
      <w:lang w:val="en-US" w:eastAsia="en-US" w:bidi="en-US"/>
    </w:rPr>
  </w:style>
  <w:style w:type="paragraph" w:customStyle="1" w:styleId="Italic">
    <w:name w:val="Italic"/>
    <w:basedOn w:val="Normal"/>
    <w:link w:val="ItalicChar"/>
    <w:rPr>
      <w:i/>
    </w:rPr>
  </w:style>
  <w:style w:type="character" w:styleId="Textedelespacerserv">
    <w:name w:val="Placeholder Text"/>
    <w:basedOn w:val="Policepardfaut"/>
    <w:uiPriority w:val="99"/>
    <w:semiHidden/>
    <w:rsid w:val="00793337"/>
    <w:rPr>
      <w:color w:val="808080"/>
    </w:rPr>
  </w:style>
  <w:style w:type="table" w:styleId="Grilledutableau">
    <w:name w:val="Table Grid"/>
    <w:basedOn w:val="TableauNormal"/>
    <w:rsid w:val="003670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3A0B97"/>
    <w:pPr>
      <w:tabs>
        <w:tab w:val="center" w:pos="4703"/>
        <w:tab w:val="right" w:pos="9406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3A0B97"/>
    <w:rPr>
      <w:rFonts w:ascii="Verdana" w:hAnsi="Verdana" w:cs="Verdana"/>
      <w:sz w:val="16"/>
      <w:szCs w:val="16"/>
      <w:lang w:bidi="en-US"/>
    </w:rPr>
  </w:style>
  <w:style w:type="paragraph" w:styleId="Pieddepage">
    <w:name w:val="footer"/>
    <w:basedOn w:val="Normal"/>
    <w:link w:val="PieddepageCar"/>
    <w:uiPriority w:val="99"/>
    <w:rsid w:val="003A0B97"/>
    <w:pPr>
      <w:tabs>
        <w:tab w:val="center" w:pos="4703"/>
        <w:tab w:val="right" w:pos="9406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3A0B97"/>
    <w:rPr>
      <w:rFonts w:ascii="Verdana" w:hAnsi="Verdana" w:cs="Verdan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40" w:after="40"/>
    </w:pPr>
    <w:rPr>
      <w:rFonts w:ascii="Verdana" w:hAnsi="Verdana" w:cs="Verdana"/>
      <w:sz w:val="16"/>
      <w:szCs w:val="16"/>
      <w:lang w:bidi="en-US"/>
    </w:rPr>
  </w:style>
  <w:style w:type="paragraph" w:styleId="Titre1">
    <w:name w:val="heading 1"/>
    <w:basedOn w:val="Normal"/>
    <w:next w:val="Normal"/>
    <w:qFormat/>
    <w:pPr>
      <w:keepNext/>
      <w:spacing w:before="240" w:after="120"/>
      <w:outlineLvl w:val="0"/>
    </w:pPr>
    <w:rPr>
      <w:b/>
      <w:bCs/>
      <w:caps/>
      <w:kern w:val="32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Pr>
      <w:rFonts w:ascii="Tahoma" w:hAnsi="Tahoma" w:cs="Tahoma"/>
    </w:rPr>
  </w:style>
  <w:style w:type="character" w:customStyle="1" w:styleId="AllcapsChar">
    <w:name w:val="All caps Char"/>
    <w:basedOn w:val="Policepardfaut"/>
    <w:link w:val="Allcaps"/>
    <w:locked/>
    <w:rPr>
      <w:rFonts w:ascii="Verdana" w:hAnsi="Verdana" w:hint="default"/>
      <w:caps/>
      <w:sz w:val="16"/>
      <w:szCs w:val="16"/>
      <w:lang w:val="en-US" w:eastAsia="en-US" w:bidi="en-US"/>
    </w:rPr>
  </w:style>
  <w:style w:type="paragraph" w:customStyle="1" w:styleId="Allcaps">
    <w:name w:val="All caps"/>
    <w:basedOn w:val="Normal"/>
    <w:link w:val="AllcapsChar"/>
    <w:rPr>
      <w:caps/>
    </w:rPr>
  </w:style>
  <w:style w:type="paragraph" w:customStyle="1" w:styleId="BulletedList">
    <w:name w:val="Bulleted List"/>
    <w:basedOn w:val="Normal"/>
    <w:pPr>
      <w:numPr>
        <w:numId w:val="2"/>
      </w:numPr>
      <w:spacing w:before="120" w:after="240"/>
    </w:pPr>
  </w:style>
  <w:style w:type="character" w:customStyle="1" w:styleId="BoldChar">
    <w:name w:val="Bold Char"/>
    <w:basedOn w:val="Policepardfaut"/>
    <w:link w:val="Bold"/>
    <w:locked/>
    <w:rPr>
      <w:rFonts w:ascii="Verdana" w:hAnsi="Verdana" w:hint="default"/>
      <w:b/>
      <w:bCs w:val="0"/>
      <w:sz w:val="16"/>
      <w:szCs w:val="24"/>
      <w:lang w:val="en-US" w:eastAsia="en-US" w:bidi="en-US"/>
    </w:rPr>
  </w:style>
  <w:style w:type="paragraph" w:customStyle="1" w:styleId="Bold">
    <w:name w:val="Bold"/>
    <w:basedOn w:val="Normal"/>
    <w:link w:val="BoldChar"/>
    <w:rPr>
      <w:b/>
    </w:rPr>
  </w:style>
  <w:style w:type="character" w:customStyle="1" w:styleId="ItalicChar">
    <w:name w:val="Italic Char"/>
    <w:basedOn w:val="Policepardfaut"/>
    <w:link w:val="Italic"/>
    <w:locked/>
    <w:rPr>
      <w:rFonts w:ascii="Verdana" w:hAnsi="Verdana" w:hint="default"/>
      <w:i/>
      <w:iCs w:val="0"/>
      <w:sz w:val="16"/>
      <w:szCs w:val="24"/>
      <w:lang w:val="en-US" w:eastAsia="en-US" w:bidi="en-US"/>
    </w:rPr>
  </w:style>
  <w:style w:type="paragraph" w:customStyle="1" w:styleId="Italic">
    <w:name w:val="Italic"/>
    <w:basedOn w:val="Normal"/>
    <w:link w:val="ItalicChar"/>
    <w:rPr>
      <w:i/>
    </w:rPr>
  </w:style>
  <w:style w:type="character" w:styleId="Textedelespacerserv">
    <w:name w:val="Placeholder Text"/>
    <w:basedOn w:val="Policepardfaut"/>
    <w:uiPriority w:val="99"/>
    <w:semiHidden/>
    <w:rsid w:val="00793337"/>
    <w:rPr>
      <w:color w:val="808080"/>
    </w:rPr>
  </w:style>
  <w:style w:type="table" w:styleId="Grilledutableau">
    <w:name w:val="Table Grid"/>
    <w:basedOn w:val="TableauNormal"/>
    <w:rsid w:val="003670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3A0B97"/>
    <w:pPr>
      <w:tabs>
        <w:tab w:val="center" w:pos="4703"/>
        <w:tab w:val="right" w:pos="9406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3A0B97"/>
    <w:rPr>
      <w:rFonts w:ascii="Verdana" w:hAnsi="Verdana" w:cs="Verdana"/>
      <w:sz w:val="16"/>
      <w:szCs w:val="16"/>
      <w:lang w:bidi="en-US"/>
    </w:rPr>
  </w:style>
  <w:style w:type="paragraph" w:styleId="Pieddepage">
    <w:name w:val="footer"/>
    <w:basedOn w:val="Normal"/>
    <w:link w:val="PieddepageCar"/>
    <w:uiPriority w:val="99"/>
    <w:rsid w:val="003A0B97"/>
    <w:pPr>
      <w:tabs>
        <w:tab w:val="center" w:pos="4703"/>
        <w:tab w:val="right" w:pos="9406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3A0B97"/>
    <w:rPr>
      <w:rFonts w:ascii="Verdana" w:hAnsi="Verdana" w:cs="Verdan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es\AppData\Roaming\Microsoft\Templates\Employee%20evaluation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4E8804735CF4A0A812C7C9A531852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6F01D-C64B-4382-A9E2-38B83AA38B05}"/>
      </w:docPartPr>
      <w:docPartBody>
        <w:p w:rsidR="00C07F91" w:rsidRDefault="008E2B79" w:rsidP="008E2B79">
          <w:pPr>
            <w:pStyle w:val="D4E8804735CF4A0A812C7C9A531852515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3C8D05F8E4FA47F39AF3E5FA0677DA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574CE8-D913-4602-9268-7FB0ED98A2F0}"/>
      </w:docPartPr>
      <w:docPartBody>
        <w:p w:rsidR="00C07F91" w:rsidRDefault="008E2B79" w:rsidP="008E2B79">
          <w:pPr>
            <w:pStyle w:val="3C8D05F8E4FA47F39AF3E5FA0677DAE05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606532689CF34BEA81DAAE5254DE88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BB18E4-DE28-4F56-B28C-AF733A5E8A61}"/>
      </w:docPartPr>
      <w:docPartBody>
        <w:p w:rsidR="00C07F91" w:rsidRDefault="008E2B79" w:rsidP="008E2B79">
          <w:pPr>
            <w:pStyle w:val="606532689CF34BEA81DAAE5254DE88774"/>
          </w:pPr>
          <w:r w:rsidRPr="00D104B9">
            <w:rPr>
              <w:rStyle w:val="Textedelespacerserv"/>
            </w:rPr>
            <w:t>Click here to enter text</w:t>
          </w:r>
        </w:p>
      </w:docPartBody>
    </w:docPart>
    <w:docPart>
      <w:docPartPr>
        <w:name w:val="CAF6A60B848E4ECBA0134D6FB630F6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D368F0-0F46-4553-9CAE-4977AEB261D8}"/>
      </w:docPartPr>
      <w:docPartBody>
        <w:p w:rsidR="0056762A" w:rsidRDefault="008E2B79" w:rsidP="008E2B79">
          <w:pPr>
            <w:pStyle w:val="CAF6A60B848E4ECBA0134D6FB630F6CC5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531B16A6FEA54CC68193328C504E1D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726BFA-EB9A-4D9E-9840-7903FCDBDD1C}"/>
      </w:docPartPr>
      <w:docPartBody>
        <w:p w:rsidR="0056762A" w:rsidRDefault="008E2B79" w:rsidP="008E2B79">
          <w:pPr>
            <w:pStyle w:val="531B16A6FEA54CC68193328C504E1D425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F46017AD758F42BAB30C02DF3A5A47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965B68-49DB-44FB-B1D0-3649400320DA}"/>
      </w:docPartPr>
      <w:docPartBody>
        <w:p w:rsidR="0056762A" w:rsidRDefault="008E2B79" w:rsidP="008E2B79">
          <w:pPr>
            <w:pStyle w:val="F46017AD758F42BAB30C02DF3A5A47125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8FC0EB2A97544510BAD8DA1D1B5A7D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129D38-F263-4CCF-9AF8-3CDE2D68AFC6}"/>
      </w:docPartPr>
      <w:docPartBody>
        <w:p w:rsidR="0056762A" w:rsidRDefault="008E2B79" w:rsidP="008E2B79">
          <w:pPr>
            <w:pStyle w:val="8FC0EB2A97544510BAD8DA1D1B5A7D3A5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DA1BE6B6375D42F6B87B307F72F270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BE1697-BB7C-47DB-8806-A5577AEC4A2D}"/>
      </w:docPartPr>
      <w:docPartBody>
        <w:p w:rsidR="0056762A" w:rsidRDefault="008E2B79" w:rsidP="008E2B79">
          <w:pPr>
            <w:pStyle w:val="DA1BE6B6375D42F6B87B307F72F270CB5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8FAA5DB3908340D1853BE3B77FC7A9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4949DB-CE61-4F5C-A2C4-867956EB8A29}"/>
      </w:docPartPr>
      <w:docPartBody>
        <w:p w:rsidR="0056762A" w:rsidRDefault="008E2B79" w:rsidP="008E2B79">
          <w:pPr>
            <w:pStyle w:val="8FAA5DB3908340D1853BE3B77FC7A9925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66248CDAFAB642C2B0180A341A640E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4F213F-FCDE-4924-AE87-CD56AE2FE36A}"/>
      </w:docPartPr>
      <w:docPartBody>
        <w:p w:rsidR="0056762A" w:rsidRDefault="008E2B79" w:rsidP="008E2B79">
          <w:pPr>
            <w:pStyle w:val="66248CDAFAB642C2B0180A341A640E5C5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54E2771F350C4C2ABACEB04346FFB0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1B2B8-8DB1-41D2-B02A-56E8E30F6192}"/>
      </w:docPartPr>
      <w:docPartBody>
        <w:p w:rsidR="0056762A" w:rsidRDefault="008E2B79" w:rsidP="008E2B79">
          <w:pPr>
            <w:pStyle w:val="54E2771F350C4C2ABACEB04346FFB0D85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80F365FFBECE409286A71BC42219F7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AEA1CC-2424-44C5-B975-FDCAF5788E74}"/>
      </w:docPartPr>
      <w:docPartBody>
        <w:p w:rsidR="0056762A" w:rsidRDefault="008E2B79" w:rsidP="008E2B79">
          <w:pPr>
            <w:pStyle w:val="80F365FFBECE409286A71BC42219F7375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B3CC2592384B4532BE6FC98D453AE9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8D858A-7E04-4E32-A52B-C2DF11334A1E}"/>
      </w:docPartPr>
      <w:docPartBody>
        <w:p w:rsidR="0056762A" w:rsidRDefault="008E2B79" w:rsidP="008E2B79">
          <w:pPr>
            <w:pStyle w:val="B3CC2592384B4532BE6FC98D453AE9B95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3C97448CB27E4400BC017506EFD61C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F29CEF-BE00-427F-8554-6129B3CB90DA}"/>
      </w:docPartPr>
      <w:docPartBody>
        <w:p w:rsidR="0056762A" w:rsidRDefault="008E2B79" w:rsidP="008E2B79">
          <w:pPr>
            <w:pStyle w:val="3C97448CB27E4400BC017506EFD61CB65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877D089123D84A23A73362A9AE8B12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AD2A67-A415-4418-822D-DFA6C6BB1671}"/>
      </w:docPartPr>
      <w:docPartBody>
        <w:p w:rsidR="0056762A" w:rsidRDefault="008E2B79" w:rsidP="008E2B79">
          <w:pPr>
            <w:pStyle w:val="877D089123D84A23A73362A9AE8B12FB5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50A7ED7880004D088AA19D16286F4B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FEA5B5-37C9-4B37-9131-71D38A1E3DB3}"/>
      </w:docPartPr>
      <w:docPartBody>
        <w:p w:rsidR="0056762A" w:rsidRDefault="008E2B79" w:rsidP="008E2B79">
          <w:pPr>
            <w:pStyle w:val="50A7ED7880004D088AA19D16286F4BCE5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66117237338145009E7348497F40B6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30DE4E-5C0D-4519-9448-35E4F5D86D5D}"/>
      </w:docPartPr>
      <w:docPartBody>
        <w:p w:rsidR="0056762A" w:rsidRDefault="008E2B79" w:rsidP="008E2B79">
          <w:pPr>
            <w:pStyle w:val="66117237338145009E7348497F40B6EE5"/>
          </w:pPr>
          <w:r w:rsidRPr="00964FA0">
            <w:rPr>
              <w:rStyle w:val="Textedelespacerserv"/>
              <w:sz w:val="28"/>
              <w:szCs w:val="28"/>
            </w:rPr>
            <w:t>Click here to enter text</w:t>
          </w:r>
        </w:p>
      </w:docPartBody>
    </w:docPart>
    <w:docPart>
      <w:docPartPr>
        <w:name w:val="F06E089C34FA4B919CBFD7F0E31F6B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47450B-963F-433F-B88C-3D501CC9323A}"/>
      </w:docPartPr>
      <w:docPartBody>
        <w:p w:rsidR="00166DB1" w:rsidRDefault="008E2B79" w:rsidP="008E2B79">
          <w:pPr>
            <w:pStyle w:val="F06E089C34FA4B919CBFD7F0E31F6BA53"/>
          </w:pPr>
          <w:r w:rsidRPr="0073643C">
            <w:rPr>
              <w:rStyle w:val="Textedelespacerserv"/>
              <w:sz w:val="32"/>
              <w:szCs w:val="32"/>
            </w:rPr>
            <w:t>Click here to enter you name</w:t>
          </w:r>
        </w:p>
      </w:docPartBody>
    </w:docPart>
    <w:docPart>
      <w:docPartPr>
        <w:name w:val="05392C76C8A448849F622D81D17842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097640-07E8-4304-B38B-E6F0CA6AB879}"/>
      </w:docPartPr>
      <w:docPartBody>
        <w:p w:rsidR="008E2B79" w:rsidRDefault="008E2B79" w:rsidP="008E2B79">
          <w:pPr>
            <w:pStyle w:val="05392C76C8A448849F622D81D178420B2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E88DAEF03FF94F1C9930CFF9279CE8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5A513F-9CB9-4759-9570-3B6AFEFF12E8}"/>
      </w:docPartPr>
      <w:docPartBody>
        <w:p w:rsidR="008E2B79" w:rsidRDefault="008E2B79" w:rsidP="008E2B79">
          <w:pPr>
            <w:pStyle w:val="E88DAEF03FF94F1C9930CFF9279CE8E52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E2C20EE1046C42F9A8CAD878B7F340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435623-F74B-4117-8292-76561417EEFF}"/>
      </w:docPartPr>
      <w:docPartBody>
        <w:p w:rsidR="008E2B79" w:rsidRDefault="008E2B79" w:rsidP="008E2B79">
          <w:pPr>
            <w:pStyle w:val="E2C20EE1046C42F9A8CAD878B7F340082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8310641B38E04DC28FBD43838C9BA5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9297A2-B89C-4A49-B190-8A0E4A59A18E}"/>
      </w:docPartPr>
      <w:docPartBody>
        <w:p w:rsidR="008E2B79" w:rsidRDefault="008E2B79" w:rsidP="008E2B79">
          <w:pPr>
            <w:pStyle w:val="8310641B38E04DC28FBD43838C9BA5862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D92B603D9E7A416F9635A90C90433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AB9D2A-D045-46FA-8F4B-3768B6CC686B}"/>
      </w:docPartPr>
      <w:docPartBody>
        <w:p w:rsidR="008E2B79" w:rsidRDefault="008E2B79" w:rsidP="008E2B79">
          <w:pPr>
            <w:pStyle w:val="D92B603D9E7A416F9635A90C9043390E2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49999C8F491249BF883E90F21E0D6D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03813E-9E7D-4311-A814-B4FF00104A69}"/>
      </w:docPartPr>
      <w:docPartBody>
        <w:p w:rsidR="008E2B79" w:rsidRDefault="008E2B79" w:rsidP="008E2B79">
          <w:pPr>
            <w:pStyle w:val="49999C8F491249BF883E90F21E0D6D622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169AB436399441449783661C523BBC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DE9D7C-975B-49CC-BB1E-F590E6AA6C40}"/>
      </w:docPartPr>
      <w:docPartBody>
        <w:p w:rsidR="008E2B79" w:rsidRDefault="008E2B79" w:rsidP="008E2B79">
          <w:pPr>
            <w:pStyle w:val="169AB436399441449783661C523BBC9D2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1E20A37BAD684E42BF9AF2CACEBDC5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14BFD7-D3EC-411A-B942-1BBC91228BA3}"/>
      </w:docPartPr>
      <w:docPartBody>
        <w:p w:rsidR="008E2B79" w:rsidRDefault="008E2B79" w:rsidP="008E2B79">
          <w:pPr>
            <w:pStyle w:val="1E20A37BAD684E42BF9AF2CACEBDC5A72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D051D150BBDA4B5ABCD67FA3F36E45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65F957-C956-4C2C-AF8E-17002204B02D}"/>
      </w:docPartPr>
      <w:docPartBody>
        <w:p w:rsidR="008E2B79" w:rsidRDefault="008E2B79" w:rsidP="008E2B79">
          <w:pPr>
            <w:pStyle w:val="D051D150BBDA4B5ABCD67FA3F36E45FE2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6758A3273C2D4DFDBBBD6E939EDB65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E2BA04-8893-4789-9D33-95748A7DE708}"/>
      </w:docPartPr>
      <w:docPartBody>
        <w:p w:rsidR="008E2B79" w:rsidRDefault="008E2B79" w:rsidP="008E2B79">
          <w:pPr>
            <w:pStyle w:val="6758A3273C2D4DFDBBBD6E939EDB65822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DAC0013DA78D4C44BA8E711A5F6A61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992DEB-CA88-44F1-9205-00CE8F567408}"/>
      </w:docPartPr>
      <w:docPartBody>
        <w:p w:rsidR="008E2B79" w:rsidRDefault="008E2B79" w:rsidP="008E2B79">
          <w:pPr>
            <w:pStyle w:val="DAC0013DA78D4C44BA8E711A5F6A61BC2"/>
          </w:pPr>
          <w:r w:rsidRPr="00AB5699">
            <w:rPr>
              <w:rStyle w:val="Textedelespacerserv"/>
              <w:sz w:val="22"/>
            </w:rPr>
            <w:t>Click here to enter text</w:t>
          </w:r>
        </w:p>
      </w:docPartBody>
    </w:docPart>
    <w:docPart>
      <w:docPartPr>
        <w:name w:val="672C467CC79648F6A0F12F46FB08CC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46EA88-0024-4702-BAAC-78DA6A810A00}"/>
      </w:docPartPr>
      <w:docPartBody>
        <w:p w:rsidR="00A435A1" w:rsidRDefault="008E2B79" w:rsidP="008E2B79">
          <w:pPr>
            <w:pStyle w:val="672C467CC79648F6A0F12F46FB08CCE3"/>
          </w:pPr>
          <w:r w:rsidRPr="00D104B9">
            <w:rPr>
              <w:rStyle w:val="Textedelespacerserv"/>
            </w:rPr>
            <w:t>Click here to enter text</w:t>
          </w:r>
        </w:p>
      </w:docPartBody>
    </w:docPart>
    <w:docPart>
      <w:docPartPr>
        <w:name w:val="CF82C325F2894C3AA31184AD2D2119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B056B3-5726-457F-8412-D7F6A027A986}"/>
      </w:docPartPr>
      <w:docPartBody>
        <w:p w:rsidR="00A435A1" w:rsidRDefault="008E2B79" w:rsidP="008E2B79">
          <w:pPr>
            <w:pStyle w:val="CF82C325F2894C3AA31184AD2D2119DF"/>
          </w:pPr>
          <w:r w:rsidRPr="00D104B9">
            <w:rPr>
              <w:rStyle w:val="Textedelespacerserv"/>
            </w:rPr>
            <w:t>Click here to enter text</w:t>
          </w:r>
        </w:p>
      </w:docPartBody>
    </w:docPart>
    <w:docPart>
      <w:docPartPr>
        <w:name w:val="CE6FF1F1FC0941F0AB5E546647C0CE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F2271C-0416-4F47-9ED2-3AE8CC08BF32}"/>
      </w:docPartPr>
      <w:docPartBody>
        <w:p w:rsidR="00A435A1" w:rsidRDefault="008E2B79" w:rsidP="008E2B79">
          <w:pPr>
            <w:pStyle w:val="CE6FF1F1FC0941F0AB5E546647C0CE64"/>
          </w:pPr>
          <w:r w:rsidRPr="00D104B9">
            <w:rPr>
              <w:rStyle w:val="Textedelespacerserv"/>
            </w:rPr>
            <w:t>Click here to enter text</w:t>
          </w:r>
        </w:p>
      </w:docPartBody>
    </w:docPart>
    <w:docPart>
      <w:docPartPr>
        <w:name w:val="57445A4B3BE645A494D248F1392110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AAADD0-5480-40B1-BCD9-F8B8DB8DA942}"/>
      </w:docPartPr>
      <w:docPartBody>
        <w:p w:rsidR="00A435A1" w:rsidRDefault="008E2B79" w:rsidP="008E2B79">
          <w:pPr>
            <w:pStyle w:val="57445A4B3BE645A494D248F1392110C4"/>
          </w:pPr>
          <w:r w:rsidRPr="00D104B9">
            <w:rPr>
              <w:rStyle w:val="Textedelespacerserv"/>
            </w:rPr>
            <w:t>Click here to enter text</w:t>
          </w:r>
        </w:p>
      </w:docPartBody>
    </w:docPart>
    <w:docPart>
      <w:docPartPr>
        <w:name w:val="6D3AE38A35724551B9C8DC6F772957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BC2526-67FB-4CFB-BA6B-0979E0EC5823}"/>
      </w:docPartPr>
      <w:docPartBody>
        <w:p w:rsidR="00A435A1" w:rsidRDefault="008E2B79" w:rsidP="008E2B79">
          <w:pPr>
            <w:pStyle w:val="6D3AE38A35724551B9C8DC6F772957F3"/>
          </w:pPr>
          <w:r w:rsidRPr="00D104B9">
            <w:rPr>
              <w:rStyle w:val="Textedelespacerserv"/>
            </w:rPr>
            <w:t>Click here to enter text</w:t>
          </w:r>
        </w:p>
      </w:docPartBody>
    </w:docPart>
    <w:docPart>
      <w:docPartPr>
        <w:name w:val="F0C601ABF2D54224972D6BBF6A7F9E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D68128-9158-4634-8552-82F6C64D97F2}"/>
      </w:docPartPr>
      <w:docPartBody>
        <w:p w:rsidR="00A435A1" w:rsidRDefault="008E2B79" w:rsidP="008E2B79">
          <w:pPr>
            <w:pStyle w:val="F0C601ABF2D54224972D6BBF6A7F9EED"/>
          </w:pPr>
          <w:r w:rsidRPr="00D104B9">
            <w:rPr>
              <w:rStyle w:val="Textedelespacerserv"/>
            </w:rPr>
            <w:t>Click here to enter text</w:t>
          </w:r>
        </w:p>
      </w:docPartBody>
    </w:docPart>
    <w:docPart>
      <w:docPartPr>
        <w:name w:val="33EA8E782A6D4B49B3DE1D5D89ABB7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3E6A1B-EEA4-41C8-8836-A1C18FB04F2E}"/>
      </w:docPartPr>
      <w:docPartBody>
        <w:p w:rsidR="00A435A1" w:rsidRDefault="008E2B79" w:rsidP="008E2B79">
          <w:pPr>
            <w:pStyle w:val="33EA8E782A6D4B49B3DE1D5D89ABB731"/>
          </w:pPr>
          <w:r w:rsidRPr="00D104B9">
            <w:rPr>
              <w:rStyle w:val="Textedelespacerserv"/>
            </w:rPr>
            <w:t>Click here to enter text</w:t>
          </w:r>
        </w:p>
      </w:docPartBody>
    </w:docPart>
    <w:docPart>
      <w:docPartPr>
        <w:name w:val="F6F3C9E3F0234C769E9DE23F1EDE72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AFB93B-3E9A-4EDE-86EB-03A076CB63C2}"/>
      </w:docPartPr>
      <w:docPartBody>
        <w:p w:rsidR="00A435A1" w:rsidRDefault="008E2B79" w:rsidP="008E2B79">
          <w:pPr>
            <w:pStyle w:val="F6F3C9E3F0234C769E9DE23F1EDE72D3"/>
          </w:pPr>
          <w:r w:rsidRPr="00920B3E">
            <w:rPr>
              <w:rStyle w:val="Textedelespacerserv"/>
              <w:sz w:val="18"/>
            </w:rPr>
            <w:t>Click here to enter text</w:t>
          </w:r>
        </w:p>
      </w:docPartBody>
    </w:docPart>
    <w:docPart>
      <w:docPartPr>
        <w:name w:val="05F7AB162CA94B54905E3CB9C26FAF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47FE25-D695-40D4-8486-2F195DD19CA6}"/>
      </w:docPartPr>
      <w:docPartBody>
        <w:p w:rsidR="00A435A1" w:rsidRDefault="008E2B79" w:rsidP="008E2B79">
          <w:pPr>
            <w:pStyle w:val="05F7AB162CA94B54905E3CB9C26FAFCD"/>
          </w:pPr>
          <w:r w:rsidRPr="00D104B9">
            <w:rPr>
              <w:rStyle w:val="Textedelespacerserv"/>
            </w:rPr>
            <w:t>Click here to enter text</w:t>
          </w:r>
        </w:p>
      </w:docPartBody>
    </w:docPart>
    <w:docPart>
      <w:docPartPr>
        <w:name w:val="0E7E3E5C3C414FD7BE7CF89BDA6E4A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6AF146-48E6-4E0A-B595-D833FA98093F}"/>
      </w:docPartPr>
      <w:docPartBody>
        <w:p w:rsidR="00A435A1" w:rsidRDefault="008E2B79" w:rsidP="008E2B79">
          <w:pPr>
            <w:pStyle w:val="0E7E3E5C3C414FD7BE7CF89BDA6E4A03"/>
          </w:pPr>
          <w:r w:rsidRPr="00D104B9">
            <w:rPr>
              <w:rStyle w:val="Textedelespacerserv"/>
            </w:rPr>
            <w:t>Click here to enter text</w:t>
          </w:r>
        </w:p>
      </w:docPartBody>
    </w:docPart>
    <w:docPart>
      <w:docPartPr>
        <w:name w:val="B18BBDBB5BC041908FF77AAC6D0B3C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121C7B-1B19-4FCA-891F-7F4778ACE3E3}"/>
      </w:docPartPr>
      <w:docPartBody>
        <w:p w:rsidR="00A435A1" w:rsidRDefault="008E2B79" w:rsidP="008E2B79">
          <w:pPr>
            <w:pStyle w:val="B18BBDBB5BC041908FF77AAC6D0B3C32"/>
          </w:pPr>
          <w:r w:rsidRPr="00D104B9">
            <w:rPr>
              <w:rStyle w:val="Textedelespacerserv"/>
            </w:rPr>
            <w:t>Click here to enter text</w:t>
          </w:r>
        </w:p>
      </w:docPartBody>
    </w:docPart>
    <w:docPart>
      <w:docPartPr>
        <w:name w:val="30A1802CEA7944B387B3D678477571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B88442-3A7E-4476-90AE-208A27566687}"/>
      </w:docPartPr>
      <w:docPartBody>
        <w:p w:rsidR="00A435A1" w:rsidRDefault="008E2B79" w:rsidP="008E2B79">
          <w:pPr>
            <w:pStyle w:val="30A1802CEA7944B387B3D67847757182"/>
          </w:pPr>
          <w:r w:rsidRPr="00D104B9">
            <w:rPr>
              <w:rStyle w:val="Textedelespacerserv"/>
            </w:rPr>
            <w:t>Click here to enter text</w:t>
          </w:r>
        </w:p>
      </w:docPartBody>
    </w:docPart>
    <w:docPart>
      <w:docPartPr>
        <w:name w:val="2B33D693C0B14FD588A6608B4008C1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FE8EBF-6518-4093-989D-7D2707E8A327}"/>
      </w:docPartPr>
      <w:docPartBody>
        <w:p w:rsidR="00A435A1" w:rsidRDefault="008E2B79" w:rsidP="008E2B79">
          <w:pPr>
            <w:pStyle w:val="2B33D693C0B14FD588A6608B4008C143"/>
          </w:pPr>
          <w:r w:rsidRPr="00D104B9">
            <w:rPr>
              <w:rStyle w:val="Textedelespacerserv"/>
            </w:rPr>
            <w:t>Click here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inya Nouvelle">
    <w:panose1 w:val="02060603020200000004"/>
    <w:charset w:val="00"/>
    <w:family w:val="roman"/>
    <w:notTrueType/>
    <w:pitch w:val="variable"/>
    <w:sig w:usb0="A000002F" w:usb1="0000001B" w:usb2="00000000" w:usb3="00000000" w:csb0="000000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7E4"/>
    <w:rsid w:val="00015427"/>
    <w:rsid w:val="000677E4"/>
    <w:rsid w:val="000C2F75"/>
    <w:rsid w:val="00166DB1"/>
    <w:rsid w:val="001D19FB"/>
    <w:rsid w:val="001F317D"/>
    <w:rsid w:val="00350332"/>
    <w:rsid w:val="004314B6"/>
    <w:rsid w:val="004E762A"/>
    <w:rsid w:val="0056762A"/>
    <w:rsid w:val="00576705"/>
    <w:rsid w:val="00584FE0"/>
    <w:rsid w:val="006B1E68"/>
    <w:rsid w:val="007B224F"/>
    <w:rsid w:val="007E0815"/>
    <w:rsid w:val="008E2B79"/>
    <w:rsid w:val="009D7332"/>
    <w:rsid w:val="00A435A1"/>
    <w:rsid w:val="00A74265"/>
    <w:rsid w:val="00B04712"/>
    <w:rsid w:val="00B20DEF"/>
    <w:rsid w:val="00C07F91"/>
    <w:rsid w:val="00C73EB8"/>
    <w:rsid w:val="00CA2A16"/>
    <w:rsid w:val="00CA68BD"/>
    <w:rsid w:val="00CC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2B79"/>
    <w:rPr>
      <w:color w:val="808080"/>
    </w:rPr>
  </w:style>
  <w:style w:type="paragraph" w:customStyle="1" w:styleId="79CB120CCE8C41A485E62E33CCC0FDC7">
    <w:name w:val="79CB120CCE8C41A485E62E33CCC0FDC7"/>
    <w:rsid w:val="00B20DEF"/>
  </w:style>
  <w:style w:type="paragraph" w:customStyle="1" w:styleId="80C9886FD1CF48DC96FF8D5DD31F77C7">
    <w:name w:val="80C9886FD1CF48DC96FF8D5DD31F77C7"/>
    <w:rsid w:val="00B20DEF"/>
  </w:style>
  <w:style w:type="paragraph" w:customStyle="1" w:styleId="595529664ADC4C80B271032FFB356A66">
    <w:name w:val="595529664ADC4C80B271032FFB356A66"/>
    <w:rsid w:val="00B20DEF"/>
  </w:style>
  <w:style w:type="paragraph" w:customStyle="1" w:styleId="7B3D6952F2CF44078E7BE15EAF7DA950">
    <w:name w:val="7B3D6952F2CF44078E7BE15EAF7DA950"/>
    <w:rsid w:val="00B20DEF"/>
  </w:style>
  <w:style w:type="paragraph" w:customStyle="1" w:styleId="6A923A4EF7864FD49A72F79C3A3CD77B">
    <w:name w:val="6A923A4EF7864FD49A72F79C3A3CD77B"/>
    <w:rsid w:val="00B20DEF"/>
  </w:style>
  <w:style w:type="paragraph" w:customStyle="1" w:styleId="1701B4EC765C428496A27DF5C998A6C9">
    <w:name w:val="1701B4EC765C428496A27DF5C998A6C9"/>
    <w:rsid w:val="00B20DEF"/>
  </w:style>
  <w:style w:type="paragraph" w:customStyle="1" w:styleId="874C9997C44142FE8F4F949FC5E92C42">
    <w:name w:val="874C9997C44142FE8F4F949FC5E92C42"/>
    <w:rsid w:val="00B20DEF"/>
  </w:style>
  <w:style w:type="paragraph" w:customStyle="1" w:styleId="F3F5757622A14FF6B06A3CEB795DE926">
    <w:name w:val="F3F5757622A14FF6B06A3CEB795DE926"/>
    <w:rsid w:val="00B20DEF"/>
  </w:style>
  <w:style w:type="paragraph" w:customStyle="1" w:styleId="4F7A977505E24405B4A6088E5AAF37DE">
    <w:name w:val="4F7A977505E24405B4A6088E5AAF37DE"/>
    <w:rsid w:val="00B20DEF"/>
  </w:style>
  <w:style w:type="paragraph" w:customStyle="1" w:styleId="082BA61F4BB34A288EBDA854C046E8C7">
    <w:name w:val="082BA61F4BB34A288EBDA854C046E8C7"/>
    <w:rsid w:val="00B20DEF"/>
  </w:style>
  <w:style w:type="paragraph" w:customStyle="1" w:styleId="47120B27C73F40CD826F14E4D75B182F">
    <w:name w:val="47120B27C73F40CD826F14E4D75B182F"/>
    <w:rsid w:val="00B20DEF"/>
  </w:style>
  <w:style w:type="paragraph" w:customStyle="1" w:styleId="62DA45809E4D4C1983DD9CED5128F3AA">
    <w:name w:val="62DA45809E4D4C1983DD9CED5128F3AA"/>
    <w:rsid w:val="00B20DEF"/>
  </w:style>
  <w:style w:type="paragraph" w:customStyle="1" w:styleId="72C252BA07AA4F78907B65419E4F0EE3">
    <w:name w:val="72C252BA07AA4F78907B65419E4F0EE3"/>
    <w:rsid w:val="00B20DEF"/>
  </w:style>
  <w:style w:type="paragraph" w:customStyle="1" w:styleId="D3F07F3D5F624B74BCEFA3FE903CE560">
    <w:name w:val="D3F07F3D5F624B74BCEFA3FE903CE560"/>
    <w:rsid w:val="00B20DEF"/>
  </w:style>
  <w:style w:type="paragraph" w:customStyle="1" w:styleId="C6C56D1A7E9A486280DF557F27A46A62">
    <w:name w:val="C6C56D1A7E9A486280DF557F27A46A62"/>
    <w:rsid w:val="00B20DEF"/>
  </w:style>
  <w:style w:type="paragraph" w:customStyle="1" w:styleId="31D501DF14E24CF2AF299BCE954927E5">
    <w:name w:val="31D501DF14E24CF2AF299BCE954927E5"/>
    <w:rsid w:val="00B20DEF"/>
  </w:style>
  <w:style w:type="paragraph" w:customStyle="1" w:styleId="48E678B247D14DC2B582E65965D6E8A3">
    <w:name w:val="48E678B247D14DC2B582E65965D6E8A3"/>
    <w:rsid w:val="00B20DEF"/>
  </w:style>
  <w:style w:type="paragraph" w:customStyle="1" w:styleId="1315DA9E54D34EFEAC4771AAB6C8094C">
    <w:name w:val="1315DA9E54D34EFEAC4771AAB6C8094C"/>
    <w:rsid w:val="00B20DEF"/>
  </w:style>
  <w:style w:type="paragraph" w:customStyle="1" w:styleId="6F10A4D0B9654D78BC557A0003F464AC">
    <w:name w:val="6F10A4D0B9654D78BC557A0003F464AC"/>
    <w:rsid w:val="00B20DEF"/>
  </w:style>
  <w:style w:type="paragraph" w:customStyle="1" w:styleId="3D6EE54A3E0E4091AACA037F9C7C079F">
    <w:name w:val="3D6EE54A3E0E4091AACA037F9C7C079F"/>
    <w:rsid w:val="00B20DEF"/>
  </w:style>
  <w:style w:type="paragraph" w:customStyle="1" w:styleId="5FC95C9F3EA1426FB1B722E3B8B7ACA5">
    <w:name w:val="5FC95C9F3EA1426FB1B722E3B8B7ACA5"/>
    <w:rsid w:val="00B20DEF"/>
  </w:style>
  <w:style w:type="paragraph" w:customStyle="1" w:styleId="88D555E20F674507AB69F63CE56F1F46">
    <w:name w:val="88D555E20F674507AB69F63CE56F1F46"/>
    <w:rsid w:val="00B20DEF"/>
  </w:style>
  <w:style w:type="paragraph" w:customStyle="1" w:styleId="6774ACCFFE5F46E280D4B113C2527DEF">
    <w:name w:val="6774ACCFFE5F46E280D4B113C2527DEF"/>
    <w:rsid w:val="00B20DEF"/>
  </w:style>
  <w:style w:type="paragraph" w:customStyle="1" w:styleId="4D251960593046128BD0B1B10EEAB0BE">
    <w:name w:val="4D251960593046128BD0B1B10EEAB0BE"/>
    <w:rsid w:val="00B20DEF"/>
  </w:style>
  <w:style w:type="paragraph" w:customStyle="1" w:styleId="19B3F44A0BCD4ABD87549D33AC469DED">
    <w:name w:val="19B3F44A0BCD4ABD87549D33AC469DED"/>
    <w:rsid w:val="00B20DEF"/>
  </w:style>
  <w:style w:type="paragraph" w:customStyle="1" w:styleId="27DF04D014FF4C84A6217134F9F68B7D">
    <w:name w:val="27DF04D014FF4C84A6217134F9F68B7D"/>
    <w:rsid w:val="00B20DEF"/>
  </w:style>
  <w:style w:type="paragraph" w:customStyle="1" w:styleId="6F10A4D0B9654D78BC557A0003F464AC1">
    <w:name w:val="6F10A4D0B9654D78BC557A0003F464AC1"/>
    <w:rsid w:val="00B20DEF"/>
    <w:pPr>
      <w:numPr>
        <w:numId w:val="1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D6EE54A3E0E4091AACA037F9C7C079F1">
    <w:name w:val="3D6EE54A3E0E4091AACA037F9C7C079F1"/>
    <w:rsid w:val="00B20DEF"/>
    <w:pPr>
      <w:numPr>
        <w:numId w:val="1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7DF04D014FF4C84A6217134F9F68B7D1">
    <w:name w:val="27DF04D014FF4C84A6217134F9F68B7D1"/>
    <w:rsid w:val="00B20DEF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F10A4D0B9654D78BC557A0003F464AC2">
    <w:name w:val="6F10A4D0B9654D78BC557A0003F464AC2"/>
    <w:rsid w:val="00B20DEF"/>
    <w:pPr>
      <w:numPr>
        <w:numId w:val="1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D6EE54A3E0E4091AACA037F9C7C079F2">
    <w:name w:val="3D6EE54A3E0E4091AACA037F9C7C079F2"/>
    <w:rsid w:val="00B20DEF"/>
    <w:pPr>
      <w:numPr>
        <w:numId w:val="1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7DF04D014FF4C84A6217134F9F68B7D2">
    <w:name w:val="27DF04D014FF4C84A6217134F9F68B7D2"/>
    <w:rsid w:val="00B20DEF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73FF852B163E40EE85996B667BD73DC5">
    <w:name w:val="73FF852B163E40EE85996B667BD73DC5"/>
    <w:rsid w:val="00B20DEF"/>
  </w:style>
  <w:style w:type="paragraph" w:customStyle="1" w:styleId="99B93C79B1D54261A963D9B41C295657">
    <w:name w:val="99B93C79B1D54261A963D9B41C295657"/>
    <w:rsid w:val="00B20DEF"/>
  </w:style>
  <w:style w:type="paragraph" w:customStyle="1" w:styleId="2A521CFCDF9F463897AF78A20FC8275F">
    <w:name w:val="2A521CFCDF9F463897AF78A20FC8275F"/>
    <w:rsid w:val="00B20DEF"/>
  </w:style>
  <w:style w:type="paragraph" w:customStyle="1" w:styleId="5152F341E7BB42A689AC47920AEA6F5A">
    <w:name w:val="5152F341E7BB42A689AC47920AEA6F5A"/>
    <w:rsid w:val="00B20DEF"/>
  </w:style>
  <w:style w:type="paragraph" w:customStyle="1" w:styleId="94688D91EF634B1F90AEF4522D60326C">
    <w:name w:val="94688D91EF634B1F90AEF4522D60326C"/>
    <w:rsid w:val="00B20DEF"/>
  </w:style>
  <w:style w:type="paragraph" w:customStyle="1" w:styleId="9085C7C14F61450A8524459FF33AD99A">
    <w:name w:val="9085C7C14F61450A8524459FF33AD99A"/>
    <w:rsid w:val="00B20DEF"/>
  </w:style>
  <w:style w:type="paragraph" w:customStyle="1" w:styleId="177F6FB6126240FB9AFCC32D49336817">
    <w:name w:val="177F6FB6126240FB9AFCC32D49336817"/>
    <w:rsid w:val="00B20DEF"/>
  </w:style>
  <w:style w:type="paragraph" w:customStyle="1" w:styleId="0268D2B05B984DDDB581D615CC3E866B">
    <w:name w:val="0268D2B05B984DDDB581D615CC3E866B"/>
    <w:rsid w:val="00B20DEF"/>
  </w:style>
  <w:style w:type="paragraph" w:customStyle="1" w:styleId="4B6D16FC1A5E45F3A544C55EFCCFA442">
    <w:name w:val="4B6D16FC1A5E45F3A544C55EFCCFA442"/>
    <w:rsid w:val="00B20DEF"/>
  </w:style>
  <w:style w:type="paragraph" w:customStyle="1" w:styleId="165826E4773B4F9F8DE892F1F2D9BC80">
    <w:name w:val="165826E4773B4F9F8DE892F1F2D9BC80"/>
    <w:rsid w:val="00B20DEF"/>
  </w:style>
  <w:style w:type="paragraph" w:customStyle="1" w:styleId="8CB0946377864BEBAC5325EA6E3DBBAD">
    <w:name w:val="8CB0946377864BEBAC5325EA6E3DBBAD"/>
    <w:rsid w:val="00B20DEF"/>
  </w:style>
  <w:style w:type="paragraph" w:customStyle="1" w:styleId="F0ACFBCF1E544C7AAE4A879BF22DC0A5">
    <w:name w:val="F0ACFBCF1E544C7AAE4A879BF22DC0A5"/>
    <w:rsid w:val="00B20DEF"/>
  </w:style>
  <w:style w:type="paragraph" w:customStyle="1" w:styleId="52DCF7883F0644109074D85ACBBE7BE9">
    <w:name w:val="52DCF7883F0644109074D85ACBBE7BE9"/>
    <w:rsid w:val="00B20DEF"/>
  </w:style>
  <w:style w:type="paragraph" w:customStyle="1" w:styleId="ECA0061B8ABA4161A992C99753F5E7B0">
    <w:name w:val="ECA0061B8ABA4161A992C99753F5E7B0"/>
    <w:rsid w:val="00B20DEF"/>
  </w:style>
  <w:style w:type="paragraph" w:customStyle="1" w:styleId="645DD2DBF87945F7B1621B1AABEDD764">
    <w:name w:val="645DD2DBF87945F7B1621B1AABEDD764"/>
    <w:rsid w:val="00B20DEF"/>
  </w:style>
  <w:style w:type="paragraph" w:customStyle="1" w:styleId="C63D8F7599E8480997D50113BE3711B7">
    <w:name w:val="C63D8F7599E8480997D50113BE3711B7"/>
    <w:rsid w:val="00B20DEF"/>
  </w:style>
  <w:style w:type="paragraph" w:customStyle="1" w:styleId="381BB92522EC45A4B99AED073C3E5675">
    <w:name w:val="381BB92522EC45A4B99AED073C3E5675"/>
    <w:rsid w:val="00B20DEF"/>
  </w:style>
  <w:style w:type="paragraph" w:customStyle="1" w:styleId="9BD14826E19848A091B2743E600FFB9D">
    <w:name w:val="9BD14826E19848A091B2743E600FFB9D"/>
    <w:rsid w:val="00B20DEF"/>
  </w:style>
  <w:style w:type="paragraph" w:customStyle="1" w:styleId="15FF2ECD187440F584DA2EBAE331ABB5">
    <w:name w:val="15FF2ECD187440F584DA2EBAE331ABB5"/>
    <w:rsid w:val="00B20DEF"/>
  </w:style>
  <w:style w:type="paragraph" w:customStyle="1" w:styleId="6DFBC238BC7946539797F9E30D0793FE">
    <w:name w:val="6DFBC238BC7946539797F9E30D0793FE"/>
    <w:rsid w:val="00B20DEF"/>
  </w:style>
  <w:style w:type="paragraph" w:customStyle="1" w:styleId="34091AA3B46147A0AF5BED077803E0D5">
    <w:name w:val="34091AA3B46147A0AF5BED077803E0D5"/>
    <w:rsid w:val="00B20DEF"/>
  </w:style>
  <w:style w:type="paragraph" w:customStyle="1" w:styleId="0C8FA2D825B04D159F1A594537B608A2">
    <w:name w:val="0C8FA2D825B04D159F1A594537B608A2"/>
    <w:rsid w:val="00B20DEF"/>
  </w:style>
  <w:style w:type="paragraph" w:customStyle="1" w:styleId="3F650C09ABC541AA897DC95A1A88E3BD">
    <w:name w:val="3F650C09ABC541AA897DC95A1A88E3BD"/>
    <w:rsid w:val="00B20DEF"/>
  </w:style>
  <w:style w:type="paragraph" w:customStyle="1" w:styleId="BAF8E05B56814C54B0C2D7F532C419F3">
    <w:name w:val="BAF8E05B56814C54B0C2D7F532C419F3"/>
    <w:rsid w:val="00B20DEF"/>
  </w:style>
  <w:style w:type="paragraph" w:customStyle="1" w:styleId="EAEE1EF630554243B6165809A5174103">
    <w:name w:val="EAEE1EF630554243B6165809A5174103"/>
    <w:rsid w:val="00B20DEF"/>
  </w:style>
  <w:style w:type="paragraph" w:customStyle="1" w:styleId="73116CFBCAB843428D60A4E67FF241CF">
    <w:name w:val="73116CFBCAB843428D60A4E67FF241CF"/>
    <w:rsid w:val="00B20DEF"/>
  </w:style>
  <w:style w:type="paragraph" w:customStyle="1" w:styleId="FEB3F20A76A84B6A8F344C9F671A4956">
    <w:name w:val="FEB3F20A76A84B6A8F344C9F671A4956"/>
    <w:rsid w:val="00B20DEF"/>
  </w:style>
  <w:style w:type="paragraph" w:customStyle="1" w:styleId="280C2F2269754566A765994FAC1982CB">
    <w:name w:val="280C2F2269754566A765994FAC1982CB"/>
    <w:rsid w:val="00B20DEF"/>
  </w:style>
  <w:style w:type="paragraph" w:customStyle="1" w:styleId="146D2A630A684AABA058B6B4BEFF8A6A">
    <w:name w:val="146D2A630A684AABA058B6B4BEFF8A6A"/>
    <w:rsid w:val="00B20DEF"/>
  </w:style>
  <w:style w:type="paragraph" w:customStyle="1" w:styleId="68A59B652101459193171CBB81CB75C9">
    <w:name w:val="68A59B652101459193171CBB81CB75C9"/>
    <w:rsid w:val="00B20DEF"/>
  </w:style>
  <w:style w:type="paragraph" w:customStyle="1" w:styleId="2521464880DD4A45A22E1D4DECCC2150">
    <w:name w:val="2521464880DD4A45A22E1D4DECCC2150"/>
    <w:rsid w:val="00B20DEF"/>
  </w:style>
  <w:style w:type="paragraph" w:customStyle="1" w:styleId="634D1C3D06F846CBB84BE55539FE3715">
    <w:name w:val="634D1C3D06F846CBB84BE55539FE3715"/>
    <w:rsid w:val="00B20DEF"/>
  </w:style>
  <w:style w:type="paragraph" w:customStyle="1" w:styleId="3C347D5E3E3C4FB9964D5F50D082891C">
    <w:name w:val="3C347D5E3E3C4FB9964D5F50D082891C"/>
    <w:rsid w:val="007B224F"/>
  </w:style>
  <w:style w:type="paragraph" w:customStyle="1" w:styleId="2B4520A422ED4771A6046CA311327151">
    <w:name w:val="2B4520A422ED4771A6046CA311327151"/>
    <w:rsid w:val="007B224F"/>
  </w:style>
  <w:style w:type="paragraph" w:customStyle="1" w:styleId="3E0B0E2286594EEFB60D81046A1692F4">
    <w:name w:val="3E0B0E2286594EEFB60D81046A1692F4"/>
    <w:rsid w:val="007B224F"/>
  </w:style>
  <w:style w:type="paragraph" w:customStyle="1" w:styleId="706F71A8250B4B59957A80EF5F056A5F">
    <w:name w:val="706F71A8250B4B59957A80EF5F056A5F"/>
    <w:rsid w:val="007B224F"/>
  </w:style>
  <w:style w:type="paragraph" w:customStyle="1" w:styleId="F246C084CDBB4BC19282C500D98C5E0E">
    <w:name w:val="F246C084CDBB4BC19282C500D98C5E0E"/>
    <w:rsid w:val="007B224F"/>
  </w:style>
  <w:style w:type="paragraph" w:customStyle="1" w:styleId="2DD172C9C2A648168E405C6257A9A3C4">
    <w:name w:val="2DD172C9C2A648168E405C6257A9A3C4"/>
    <w:rsid w:val="007B224F"/>
  </w:style>
  <w:style w:type="paragraph" w:customStyle="1" w:styleId="04E478B4C0DD40CC8D5E0F325502A78D">
    <w:name w:val="04E478B4C0DD40CC8D5E0F325502A78D"/>
    <w:rsid w:val="007B224F"/>
  </w:style>
  <w:style w:type="paragraph" w:customStyle="1" w:styleId="4630AD6E3A7A43E0B25476A337D3FEA0">
    <w:name w:val="4630AD6E3A7A43E0B25476A337D3FEA0"/>
    <w:rsid w:val="007B224F"/>
  </w:style>
  <w:style w:type="paragraph" w:customStyle="1" w:styleId="A43E965C02024380A556490FE0A66018">
    <w:name w:val="A43E965C02024380A556490FE0A66018"/>
    <w:rsid w:val="007B224F"/>
  </w:style>
  <w:style w:type="paragraph" w:customStyle="1" w:styleId="4D49564EE6A3445F8A486C6881F19E96">
    <w:name w:val="4D49564EE6A3445F8A486C6881F19E96"/>
    <w:rsid w:val="007B224F"/>
  </w:style>
  <w:style w:type="paragraph" w:customStyle="1" w:styleId="4EAE71BC07DD4147B00DE553F0FE6ECB">
    <w:name w:val="4EAE71BC07DD4147B00DE553F0FE6ECB"/>
    <w:rsid w:val="007B224F"/>
  </w:style>
  <w:style w:type="paragraph" w:customStyle="1" w:styleId="A12542CC07C9436195D3561CDB7DEEF2">
    <w:name w:val="A12542CC07C9436195D3561CDB7DEEF2"/>
    <w:rsid w:val="007B224F"/>
  </w:style>
  <w:style w:type="paragraph" w:customStyle="1" w:styleId="38EFF53A423E42428C0467A057B8D6F2">
    <w:name w:val="38EFF53A423E42428C0467A057B8D6F2"/>
    <w:rsid w:val="007B224F"/>
  </w:style>
  <w:style w:type="paragraph" w:customStyle="1" w:styleId="1228A5C4118F43409A60517B1F5DECC8">
    <w:name w:val="1228A5C4118F43409A60517B1F5DECC8"/>
    <w:rsid w:val="007B224F"/>
  </w:style>
  <w:style w:type="paragraph" w:customStyle="1" w:styleId="910DCB9F1C1948A0A9C6C7F931FDE3EE">
    <w:name w:val="910DCB9F1C1948A0A9C6C7F931FDE3EE"/>
    <w:rsid w:val="007B224F"/>
  </w:style>
  <w:style w:type="paragraph" w:customStyle="1" w:styleId="633109ADCAFA45B3965394A56354236B">
    <w:name w:val="633109ADCAFA45B3965394A56354236B"/>
    <w:rsid w:val="007B224F"/>
  </w:style>
  <w:style w:type="paragraph" w:customStyle="1" w:styleId="C5CBC0A8E233419B9F75132F3E04136E">
    <w:name w:val="C5CBC0A8E233419B9F75132F3E04136E"/>
    <w:rsid w:val="007B224F"/>
  </w:style>
  <w:style w:type="paragraph" w:customStyle="1" w:styleId="EB8E3AF59CC146EEBF81DFCA36BB9399">
    <w:name w:val="EB8E3AF59CC146EEBF81DFCA36BB9399"/>
    <w:rsid w:val="007B224F"/>
  </w:style>
  <w:style w:type="paragraph" w:customStyle="1" w:styleId="C5462A7AF23D4D69888C2F832EE28D33">
    <w:name w:val="C5462A7AF23D4D69888C2F832EE28D33"/>
    <w:rsid w:val="007B224F"/>
  </w:style>
  <w:style w:type="paragraph" w:customStyle="1" w:styleId="0FA2C1CDF45F408FBBD562BC006228E6">
    <w:name w:val="0FA2C1CDF45F408FBBD562BC006228E6"/>
    <w:rsid w:val="007B224F"/>
  </w:style>
  <w:style w:type="paragraph" w:customStyle="1" w:styleId="A20256A8B95E46F7BD1763BEDEA3234B">
    <w:name w:val="A20256A8B95E46F7BD1763BEDEA3234B"/>
    <w:rsid w:val="007B224F"/>
  </w:style>
  <w:style w:type="paragraph" w:customStyle="1" w:styleId="481141D5929D4BE594E58DD057150DB9">
    <w:name w:val="481141D5929D4BE594E58DD057150DB9"/>
    <w:rsid w:val="007B224F"/>
  </w:style>
  <w:style w:type="paragraph" w:customStyle="1" w:styleId="4C6F9BAA922240A39A9FDA35CA1B36C4">
    <w:name w:val="4C6F9BAA922240A39A9FDA35CA1B36C4"/>
    <w:rsid w:val="007B224F"/>
  </w:style>
  <w:style w:type="paragraph" w:customStyle="1" w:styleId="FA2B816327E440A582DF6E2FAE5BCBAE">
    <w:name w:val="FA2B816327E440A582DF6E2FAE5BCBAE"/>
    <w:rsid w:val="007B224F"/>
  </w:style>
  <w:style w:type="paragraph" w:customStyle="1" w:styleId="3566357DF9C04BE5A44D9EC389E37731">
    <w:name w:val="3566357DF9C04BE5A44D9EC389E37731"/>
    <w:rsid w:val="007B224F"/>
  </w:style>
  <w:style w:type="paragraph" w:customStyle="1" w:styleId="37A9DA9F12214CDA921421C40CA16B36">
    <w:name w:val="37A9DA9F12214CDA921421C40CA16B36"/>
    <w:rsid w:val="007B224F"/>
  </w:style>
  <w:style w:type="paragraph" w:customStyle="1" w:styleId="5B288F877B054C41B7D909733DF7683F">
    <w:name w:val="5B288F877B054C41B7D909733DF7683F"/>
    <w:rsid w:val="007B224F"/>
  </w:style>
  <w:style w:type="paragraph" w:customStyle="1" w:styleId="BE28E3862CAB46FB9D8FB7D8E244233D">
    <w:name w:val="BE28E3862CAB46FB9D8FB7D8E244233D"/>
    <w:rsid w:val="007B224F"/>
  </w:style>
  <w:style w:type="paragraph" w:customStyle="1" w:styleId="631C0F962AAA4F08B5CA27A296B2E5E4">
    <w:name w:val="631C0F962AAA4F08B5CA27A296B2E5E4"/>
    <w:rsid w:val="007B224F"/>
  </w:style>
  <w:style w:type="paragraph" w:customStyle="1" w:styleId="57214DF1A1A9404EB48BE9874D3D39BF">
    <w:name w:val="57214DF1A1A9404EB48BE9874D3D39BF"/>
    <w:rsid w:val="007B224F"/>
  </w:style>
  <w:style w:type="paragraph" w:customStyle="1" w:styleId="01CCF8E621C7473DAC2A69661C0C3B06">
    <w:name w:val="01CCF8E621C7473DAC2A69661C0C3B06"/>
    <w:rsid w:val="007B224F"/>
  </w:style>
  <w:style w:type="paragraph" w:customStyle="1" w:styleId="E480B8F59ED44AD78171EE43CBC27142">
    <w:name w:val="E480B8F59ED44AD78171EE43CBC27142"/>
    <w:rsid w:val="007B224F"/>
  </w:style>
  <w:style w:type="paragraph" w:customStyle="1" w:styleId="FB25A69709B54D37B7879FFB0A2DC97D">
    <w:name w:val="FB25A69709B54D37B7879FFB0A2DC97D"/>
    <w:rsid w:val="007B224F"/>
  </w:style>
  <w:style w:type="paragraph" w:customStyle="1" w:styleId="AEE408A663B540B68F4DE5FDF6EAEB74">
    <w:name w:val="AEE408A663B540B68F4DE5FDF6EAEB74"/>
    <w:rsid w:val="007B224F"/>
  </w:style>
  <w:style w:type="paragraph" w:customStyle="1" w:styleId="E4CF333DC488438B948B3E5274E6345F">
    <w:name w:val="E4CF333DC488438B948B3E5274E6345F"/>
    <w:rsid w:val="007B224F"/>
  </w:style>
  <w:style w:type="paragraph" w:customStyle="1" w:styleId="B4CE78FBC8554A09999C09CC584671A9">
    <w:name w:val="B4CE78FBC8554A09999C09CC584671A9"/>
    <w:rsid w:val="007B224F"/>
  </w:style>
  <w:style w:type="paragraph" w:customStyle="1" w:styleId="D4E8804735CF4A0A812C7C9A53185251">
    <w:name w:val="D4E8804735CF4A0A812C7C9A53185251"/>
    <w:rsid w:val="007B224F"/>
  </w:style>
  <w:style w:type="paragraph" w:customStyle="1" w:styleId="3C8D05F8E4FA47F39AF3E5FA0677DAE0">
    <w:name w:val="3C8D05F8E4FA47F39AF3E5FA0677DAE0"/>
    <w:rsid w:val="007B224F"/>
  </w:style>
  <w:style w:type="paragraph" w:customStyle="1" w:styleId="FFBE186A01EC4C4A8B9F694CFF9F9A11">
    <w:name w:val="FFBE186A01EC4C4A8B9F694CFF9F9A11"/>
    <w:rsid w:val="007B224F"/>
  </w:style>
  <w:style w:type="paragraph" w:customStyle="1" w:styleId="8B84892645F84BF7BEAE390EE96721E8">
    <w:name w:val="8B84892645F84BF7BEAE390EE96721E8"/>
    <w:rsid w:val="007B224F"/>
  </w:style>
  <w:style w:type="paragraph" w:customStyle="1" w:styleId="F23AF5AA1AC84945AB0EBDE152406504">
    <w:name w:val="F23AF5AA1AC84945AB0EBDE152406504"/>
    <w:rsid w:val="007B224F"/>
  </w:style>
  <w:style w:type="paragraph" w:customStyle="1" w:styleId="A7830D7E9BF14645872166F5E4777DE5">
    <w:name w:val="A7830D7E9BF14645872166F5E4777DE5"/>
    <w:rsid w:val="007B224F"/>
  </w:style>
  <w:style w:type="paragraph" w:customStyle="1" w:styleId="A2BED5FE9A2045868B80820811ADE2AC">
    <w:name w:val="A2BED5FE9A2045868B80820811ADE2AC"/>
    <w:rsid w:val="007B224F"/>
  </w:style>
  <w:style w:type="paragraph" w:customStyle="1" w:styleId="B529CD9C73A64F93AD699D612782B123">
    <w:name w:val="B529CD9C73A64F93AD699D612782B123"/>
    <w:rsid w:val="007B224F"/>
  </w:style>
  <w:style w:type="paragraph" w:customStyle="1" w:styleId="B9AD854ED45F452FAAC82A6355459D6D">
    <w:name w:val="B9AD854ED45F452FAAC82A6355459D6D"/>
    <w:rsid w:val="007B224F"/>
  </w:style>
  <w:style w:type="paragraph" w:customStyle="1" w:styleId="06FBF27E09944C37AEFD15F873DD5D08">
    <w:name w:val="06FBF27E09944C37AEFD15F873DD5D08"/>
    <w:rsid w:val="007B224F"/>
  </w:style>
  <w:style w:type="paragraph" w:customStyle="1" w:styleId="762CF18AE8BD4B6F98D03A84414DA7E5">
    <w:name w:val="762CF18AE8BD4B6F98D03A84414DA7E5"/>
    <w:rsid w:val="007B224F"/>
  </w:style>
  <w:style w:type="paragraph" w:customStyle="1" w:styleId="B5E8D97865F24BEC8219B02C4436BFA0">
    <w:name w:val="B5E8D97865F24BEC8219B02C4436BFA0"/>
    <w:rsid w:val="007B224F"/>
  </w:style>
  <w:style w:type="paragraph" w:customStyle="1" w:styleId="AB8ED8EEAC844CC1BECAF8B94E448FC3">
    <w:name w:val="AB8ED8EEAC844CC1BECAF8B94E448FC3"/>
    <w:rsid w:val="007B224F"/>
  </w:style>
  <w:style w:type="paragraph" w:customStyle="1" w:styleId="4651880EC42E488C86FB913062985F8A">
    <w:name w:val="4651880EC42E488C86FB913062985F8A"/>
    <w:rsid w:val="007B224F"/>
  </w:style>
  <w:style w:type="paragraph" w:customStyle="1" w:styleId="403413068A1C4509BA66F93FDC5B6EAA">
    <w:name w:val="403413068A1C4509BA66F93FDC5B6EAA"/>
    <w:rsid w:val="007B224F"/>
  </w:style>
  <w:style w:type="paragraph" w:customStyle="1" w:styleId="4CA6AF39194148168A51DD95A3840ACF">
    <w:name w:val="4CA6AF39194148168A51DD95A3840ACF"/>
    <w:rsid w:val="007B224F"/>
  </w:style>
  <w:style w:type="paragraph" w:customStyle="1" w:styleId="9A9CB049FBB54434A0BCAEBA2EDEEE75">
    <w:name w:val="9A9CB049FBB54434A0BCAEBA2EDEEE75"/>
    <w:rsid w:val="007B224F"/>
  </w:style>
  <w:style w:type="paragraph" w:customStyle="1" w:styleId="6C602C4CB3164C629087240E5674DAB1">
    <w:name w:val="6C602C4CB3164C629087240E5674DAB1"/>
    <w:rsid w:val="007B224F"/>
  </w:style>
  <w:style w:type="paragraph" w:customStyle="1" w:styleId="244185CAA9E0478A91476096F104A6B1">
    <w:name w:val="244185CAA9E0478A91476096F104A6B1"/>
    <w:rsid w:val="007B224F"/>
  </w:style>
  <w:style w:type="paragraph" w:customStyle="1" w:styleId="FBB93475EE094354A667CE12EDF3E5EA">
    <w:name w:val="FBB93475EE094354A667CE12EDF3E5EA"/>
    <w:rsid w:val="007B224F"/>
  </w:style>
  <w:style w:type="paragraph" w:customStyle="1" w:styleId="CF7334C0A1DC4A74A22E5ED5F99E5AA9">
    <w:name w:val="CF7334C0A1DC4A74A22E5ED5F99E5AA9"/>
    <w:rsid w:val="007B224F"/>
  </w:style>
  <w:style w:type="paragraph" w:customStyle="1" w:styleId="4C8D195AAA8B4F7EB5EC03F7B0FAF867">
    <w:name w:val="4C8D195AAA8B4F7EB5EC03F7B0FAF867"/>
    <w:rsid w:val="007B224F"/>
  </w:style>
  <w:style w:type="paragraph" w:customStyle="1" w:styleId="F6B5C4DD17C44F3B8F44E482CC4C0DD1">
    <w:name w:val="F6B5C4DD17C44F3B8F44E482CC4C0DD1"/>
    <w:rsid w:val="007B224F"/>
  </w:style>
  <w:style w:type="paragraph" w:customStyle="1" w:styleId="15E0B2700C4A41BFBEA1FC1F292D17CA">
    <w:name w:val="15E0B2700C4A41BFBEA1FC1F292D17CA"/>
    <w:rsid w:val="007B224F"/>
  </w:style>
  <w:style w:type="paragraph" w:customStyle="1" w:styleId="D00626D93910429B973FE1BEE682A38C">
    <w:name w:val="D00626D93910429B973FE1BEE682A38C"/>
    <w:rsid w:val="007B224F"/>
  </w:style>
  <w:style w:type="paragraph" w:customStyle="1" w:styleId="8B66BCE1999C4F4CA235A3FA560AD6C7">
    <w:name w:val="8B66BCE1999C4F4CA235A3FA560AD6C7"/>
    <w:rsid w:val="007B224F"/>
  </w:style>
  <w:style w:type="paragraph" w:customStyle="1" w:styleId="2669869F3DAE41D3B114887C1D088CB9">
    <w:name w:val="2669869F3DAE41D3B114887C1D088CB9"/>
    <w:rsid w:val="007B224F"/>
  </w:style>
  <w:style w:type="paragraph" w:customStyle="1" w:styleId="B03F68DB56CF45CF8E6B573884728D59">
    <w:name w:val="B03F68DB56CF45CF8E6B573884728D59"/>
    <w:rsid w:val="007B224F"/>
  </w:style>
  <w:style w:type="paragraph" w:customStyle="1" w:styleId="0853A20CA37641ACA95169E9C320309D">
    <w:name w:val="0853A20CA37641ACA95169E9C320309D"/>
    <w:rsid w:val="007B224F"/>
  </w:style>
  <w:style w:type="paragraph" w:customStyle="1" w:styleId="A741521943FB401C896260ADE6A06FDB">
    <w:name w:val="A741521943FB401C896260ADE6A06FDB"/>
    <w:rsid w:val="007B224F"/>
  </w:style>
  <w:style w:type="paragraph" w:customStyle="1" w:styleId="9D3F44FC1D84410397DF31E14FA2A133">
    <w:name w:val="9D3F44FC1D84410397DF31E14FA2A133"/>
    <w:rsid w:val="007B224F"/>
  </w:style>
  <w:style w:type="paragraph" w:customStyle="1" w:styleId="26A57A246C804F12ACB5226C3CA8F6AF">
    <w:name w:val="26A57A246C804F12ACB5226C3CA8F6AF"/>
    <w:rsid w:val="007B224F"/>
  </w:style>
  <w:style w:type="paragraph" w:customStyle="1" w:styleId="031CE5263DAF4857A842B402F4DD0155">
    <w:name w:val="031CE5263DAF4857A842B402F4DD0155"/>
    <w:rsid w:val="007B224F"/>
  </w:style>
  <w:style w:type="paragraph" w:customStyle="1" w:styleId="D5E1E02C91B845348C254016FC4A0AF5">
    <w:name w:val="D5E1E02C91B845348C254016FC4A0AF5"/>
    <w:rsid w:val="007B224F"/>
  </w:style>
  <w:style w:type="paragraph" w:customStyle="1" w:styleId="CAD7B063E22145888B35A988B362B55E">
    <w:name w:val="CAD7B063E22145888B35A988B362B55E"/>
    <w:rsid w:val="007B224F"/>
  </w:style>
  <w:style w:type="paragraph" w:customStyle="1" w:styleId="064BAAF880884854AFE251206D78FA0F">
    <w:name w:val="064BAAF880884854AFE251206D78FA0F"/>
    <w:rsid w:val="007B224F"/>
  </w:style>
  <w:style w:type="paragraph" w:customStyle="1" w:styleId="E4930B0B8887482B8B211B97E99E91B3">
    <w:name w:val="E4930B0B8887482B8B211B97E99E91B3"/>
    <w:rsid w:val="007B224F"/>
  </w:style>
  <w:style w:type="paragraph" w:customStyle="1" w:styleId="4C5845E22A4E4C53B9216397A622D6AD">
    <w:name w:val="4C5845E22A4E4C53B9216397A622D6AD"/>
    <w:rsid w:val="007B224F"/>
  </w:style>
  <w:style w:type="paragraph" w:customStyle="1" w:styleId="2FD5805C926C4ED1A4F92A196E6E704B">
    <w:name w:val="2FD5805C926C4ED1A4F92A196E6E704B"/>
    <w:rsid w:val="007B224F"/>
  </w:style>
  <w:style w:type="paragraph" w:customStyle="1" w:styleId="62788E10C5864067BC8C3225533AC9A8">
    <w:name w:val="62788E10C5864067BC8C3225533AC9A8"/>
    <w:rsid w:val="007B224F"/>
  </w:style>
  <w:style w:type="paragraph" w:customStyle="1" w:styleId="BB4341EEBA534418A9D6ADAEF98B1975">
    <w:name w:val="BB4341EEBA534418A9D6ADAEF98B1975"/>
    <w:rsid w:val="007B224F"/>
  </w:style>
  <w:style w:type="paragraph" w:customStyle="1" w:styleId="19C953C0B56B4831A43FE738E8BF740B">
    <w:name w:val="19C953C0B56B4831A43FE738E8BF740B"/>
    <w:rsid w:val="007B224F"/>
  </w:style>
  <w:style w:type="paragraph" w:customStyle="1" w:styleId="A1B09B0726314D03A4A760BF50742691">
    <w:name w:val="A1B09B0726314D03A4A760BF50742691"/>
    <w:rsid w:val="007B224F"/>
  </w:style>
  <w:style w:type="paragraph" w:customStyle="1" w:styleId="CD92AA3B9FD146EA98FC26BCFB1FDE81">
    <w:name w:val="CD92AA3B9FD146EA98FC26BCFB1FDE81"/>
    <w:rsid w:val="007B224F"/>
  </w:style>
  <w:style w:type="paragraph" w:customStyle="1" w:styleId="CC44A0A6A16B4FD7A5CE9F08A7D3AA75">
    <w:name w:val="CC44A0A6A16B4FD7A5CE9F08A7D3AA75"/>
    <w:rsid w:val="007B224F"/>
  </w:style>
  <w:style w:type="paragraph" w:customStyle="1" w:styleId="13F21B4A16644917B2ECB3AAB0782879">
    <w:name w:val="13F21B4A16644917B2ECB3AAB0782879"/>
    <w:rsid w:val="007B224F"/>
  </w:style>
  <w:style w:type="paragraph" w:customStyle="1" w:styleId="6A4A4E381A9A4D8ABEB7B2312DC0D1D1">
    <w:name w:val="6A4A4E381A9A4D8ABEB7B2312DC0D1D1"/>
    <w:rsid w:val="007B224F"/>
  </w:style>
  <w:style w:type="paragraph" w:customStyle="1" w:styleId="09F98EDFF788476A9F0031311EBEC3B3">
    <w:name w:val="09F98EDFF788476A9F0031311EBEC3B3"/>
    <w:rsid w:val="007B224F"/>
  </w:style>
  <w:style w:type="paragraph" w:customStyle="1" w:styleId="2F192D8AAF974C31A6CEA983C7B37BF5">
    <w:name w:val="2F192D8AAF974C31A6CEA983C7B37BF5"/>
    <w:rsid w:val="007B224F"/>
  </w:style>
  <w:style w:type="paragraph" w:customStyle="1" w:styleId="DE97E24B5B2741BA88FAD8763EDD99A1">
    <w:name w:val="DE97E24B5B2741BA88FAD8763EDD99A1"/>
    <w:rsid w:val="007B224F"/>
  </w:style>
  <w:style w:type="paragraph" w:customStyle="1" w:styleId="C15A531449F34C8B91E8D6BE35D896E1">
    <w:name w:val="C15A531449F34C8B91E8D6BE35D896E1"/>
    <w:rsid w:val="007B224F"/>
  </w:style>
  <w:style w:type="paragraph" w:customStyle="1" w:styleId="7B14D1E6675147179A607C6786933BCE">
    <w:name w:val="7B14D1E6675147179A607C6786933BCE"/>
    <w:rsid w:val="007B224F"/>
  </w:style>
  <w:style w:type="paragraph" w:customStyle="1" w:styleId="B7CAF61221BE46B2B7A3B5323B80D129">
    <w:name w:val="B7CAF61221BE46B2B7A3B5323B80D129"/>
    <w:rsid w:val="007B224F"/>
  </w:style>
  <w:style w:type="paragraph" w:customStyle="1" w:styleId="96831F787565494DBF831E9A29A5F546">
    <w:name w:val="96831F787565494DBF831E9A29A5F546"/>
    <w:rsid w:val="007B224F"/>
  </w:style>
  <w:style w:type="paragraph" w:customStyle="1" w:styleId="3C1D1367867445FC85DD39114D7C17F4">
    <w:name w:val="3C1D1367867445FC85DD39114D7C17F4"/>
    <w:rsid w:val="007B224F"/>
  </w:style>
  <w:style w:type="paragraph" w:customStyle="1" w:styleId="FF7FFC2EF0C64E5EB49D2D05F3598FFC">
    <w:name w:val="FF7FFC2EF0C64E5EB49D2D05F3598FFC"/>
    <w:rsid w:val="007B224F"/>
  </w:style>
  <w:style w:type="paragraph" w:customStyle="1" w:styleId="2E26D8267E1646AFA41F21E61A50FAB7">
    <w:name w:val="2E26D8267E1646AFA41F21E61A50FAB7"/>
    <w:rsid w:val="007B224F"/>
  </w:style>
  <w:style w:type="paragraph" w:customStyle="1" w:styleId="3C111D1BC8D54F1E9BC421D099C993EB">
    <w:name w:val="3C111D1BC8D54F1E9BC421D099C993EB"/>
    <w:rsid w:val="007B224F"/>
  </w:style>
  <w:style w:type="paragraph" w:customStyle="1" w:styleId="90928E527679473783D5976478FE54D2">
    <w:name w:val="90928E527679473783D5976478FE54D2"/>
    <w:rsid w:val="007B224F"/>
  </w:style>
  <w:style w:type="paragraph" w:customStyle="1" w:styleId="EB46F9BCE4F649D4BCBF303CBA57EB33">
    <w:name w:val="EB46F9BCE4F649D4BCBF303CBA57EB33"/>
    <w:rsid w:val="007B224F"/>
  </w:style>
  <w:style w:type="paragraph" w:customStyle="1" w:styleId="82AB8466E35D4A51AFA5C4F841329257">
    <w:name w:val="82AB8466E35D4A51AFA5C4F841329257"/>
    <w:rsid w:val="007B224F"/>
  </w:style>
  <w:style w:type="paragraph" w:customStyle="1" w:styleId="42974ABFF9864063986F8DA6B8E04292">
    <w:name w:val="42974ABFF9864063986F8DA6B8E04292"/>
    <w:rsid w:val="007B224F"/>
  </w:style>
  <w:style w:type="paragraph" w:customStyle="1" w:styleId="0351E8E15B65427D9B39D2F179194F70">
    <w:name w:val="0351E8E15B65427D9B39D2F179194F70"/>
    <w:rsid w:val="007B224F"/>
  </w:style>
  <w:style w:type="paragraph" w:customStyle="1" w:styleId="49D81B0AFFF4463CB60C81FB68D3C4B2">
    <w:name w:val="49D81B0AFFF4463CB60C81FB68D3C4B2"/>
    <w:rsid w:val="007B224F"/>
  </w:style>
  <w:style w:type="paragraph" w:customStyle="1" w:styleId="D71C2495D7114016BC6FCB427C10B325">
    <w:name w:val="D71C2495D7114016BC6FCB427C10B325"/>
    <w:rsid w:val="007B224F"/>
  </w:style>
  <w:style w:type="paragraph" w:customStyle="1" w:styleId="254D191A4BE34151AFCD49AA596A3628">
    <w:name w:val="254D191A4BE34151AFCD49AA596A3628"/>
    <w:rsid w:val="007B224F"/>
  </w:style>
  <w:style w:type="paragraph" w:customStyle="1" w:styleId="3349316DE56947CF89A8A3B1C75E27AC">
    <w:name w:val="3349316DE56947CF89A8A3B1C75E27AC"/>
    <w:rsid w:val="007B224F"/>
  </w:style>
  <w:style w:type="paragraph" w:customStyle="1" w:styleId="F4B05E7BA52D408CB1E70174FDC0251A">
    <w:name w:val="F4B05E7BA52D408CB1E70174FDC0251A"/>
    <w:rsid w:val="007B224F"/>
  </w:style>
  <w:style w:type="paragraph" w:customStyle="1" w:styleId="315C91523C574461A233159BF8E55A82">
    <w:name w:val="315C91523C574461A233159BF8E55A82"/>
    <w:rsid w:val="007B224F"/>
  </w:style>
  <w:style w:type="paragraph" w:customStyle="1" w:styleId="2F84AEB378B74EAFA585592EE48CEF91">
    <w:name w:val="2F84AEB378B74EAFA585592EE48CEF91"/>
    <w:rsid w:val="007B224F"/>
  </w:style>
  <w:style w:type="paragraph" w:customStyle="1" w:styleId="0172151BD7A142238A1881E3C0995328">
    <w:name w:val="0172151BD7A142238A1881E3C0995328"/>
    <w:rsid w:val="007B224F"/>
  </w:style>
  <w:style w:type="paragraph" w:customStyle="1" w:styleId="486F05FDE5534E2CADB3871A8CD56CEA">
    <w:name w:val="486F05FDE5534E2CADB3871A8CD56CEA"/>
    <w:rsid w:val="007B224F"/>
  </w:style>
  <w:style w:type="paragraph" w:customStyle="1" w:styleId="413827E468F844C892A12FD2554BB203">
    <w:name w:val="413827E468F844C892A12FD2554BB203"/>
    <w:rsid w:val="007B224F"/>
  </w:style>
  <w:style w:type="paragraph" w:customStyle="1" w:styleId="FCD67EC055844A98BE206511004A0686">
    <w:name w:val="FCD67EC055844A98BE206511004A0686"/>
    <w:rsid w:val="007B224F"/>
  </w:style>
  <w:style w:type="paragraph" w:customStyle="1" w:styleId="C8E876D117614330B4CE67F697C721B0">
    <w:name w:val="C8E876D117614330B4CE67F697C721B0"/>
    <w:rsid w:val="007B224F"/>
  </w:style>
  <w:style w:type="paragraph" w:customStyle="1" w:styleId="6491F52DC5EC4561AE16665210FE2927">
    <w:name w:val="6491F52DC5EC4561AE16665210FE2927"/>
    <w:rsid w:val="007B224F"/>
  </w:style>
  <w:style w:type="paragraph" w:customStyle="1" w:styleId="E1B8E697E2EF493BB59DB274EBF625F3">
    <w:name w:val="E1B8E697E2EF493BB59DB274EBF625F3"/>
    <w:rsid w:val="007B224F"/>
  </w:style>
  <w:style w:type="paragraph" w:customStyle="1" w:styleId="9BB0B000A6E14AF99D09BDE0D5BF1C93">
    <w:name w:val="9BB0B000A6E14AF99D09BDE0D5BF1C93"/>
    <w:rsid w:val="007B224F"/>
  </w:style>
  <w:style w:type="paragraph" w:customStyle="1" w:styleId="E0E5E6B8716347C1A1B813AA00587365">
    <w:name w:val="E0E5E6B8716347C1A1B813AA00587365"/>
    <w:rsid w:val="007B224F"/>
  </w:style>
  <w:style w:type="paragraph" w:customStyle="1" w:styleId="A361D5E8FD464C52A3908E12C4D68833">
    <w:name w:val="A361D5E8FD464C52A3908E12C4D68833"/>
    <w:rsid w:val="007B224F"/>
  </w:style>
  <w:style w:type="paragraph" w:customStyle="1" w:styleId="EF39837111BC4636976A63F762CBCCDF">
    <w:name w:val="EF39837111BC4636976A63F762CBCCDF"/>
    <w:rsid w:val="007B224F"/>
  </w:style>
  <w:style w:type="paragraph" w:customStyle="1" w:styleId="30D2B1CB6C344743B7D07C17A12BB0F2">
    <w:name w:val="30D2B1CB6C344743B7D07C17A12BB0F2"/>
    <w:rsid w:val="007B224F"/>
  </w:style>
  <w:style w:type="paragraph" w:customStyle="1" w:styleId="92EFFBFA70204041A1D14470A65B7A13">
    <w:name w:val="92EFFBFA70204041A1D14470A65B7A13"/>
    <w:rsid w:val="007B224F"/>
  </w:style>
  <w:style w:type="paragraph" w:customStyle="1" w:styleId="29408C5D7CFA42A78AA3ABF12367493D">
    <w:name w:val="29408C5D7CFA42A78AA3ABF12367493D"/>
    <w:rsid w:val="007B224F"/>
  </w:style>
  <w:style w:type="paragraph" w:customStyle="1" w:styleId="88C08BC8ED9F46EF97772508F6416258">
    <w:name w:val="88C08BC8ED9F46EF97772508F6416258"/>
    <w:rsid w:val="007B224F"/>
  </w:style>
  <w:style w:type="paragraph" w:customStyle="1" w:styleId="677E0CFA9A2E408C9634FD4AADFCC13D">
    <w:name w:val="677E0CFA9A2E408C9634FD4AADFCC13D"/>
    <w:rsid w:val="007B224F"/>
  </w:style>
  <w:style w:type="paragraph" w:customStyle="1" w:styleId="F0E88B296D2A49EA95C3D40B856FD6FC">
    <w:name w:val="F0E88B296D2A49EA95C3D40B856FD6FC"/>
    <w:rsid w:val="007B224F"/>
  </w:style>
  <w:style w:type="paragraph" w:customStyle="1" w:styleId="C712ABC9B6A8468ABDA6CD8119872817">
    <w:name w:val="C712ABC9B6A8468ABDA6CD8119872817"/>
    <w:rsid w:val="007B224F"/>
  </w:style>
  <w:style w:type="paragraph" w:customStyle="1" w:styleId="537EBF009BED4C28BF6037C87684E2BA">
    <w:name w:val="537EBF009BED4C28BF6037C87684E2BA"/>
    <w:rsid w:val="007B224F"/>
  </w:style>
  <w:style w:type="paragraph" w:customStyle="1" w:styleId="752ACDCFC9DA4E2486A7729ACF0D7B4B">
    <w:name w:val="752ACDCFC9DA4E2486A7729ACF0D7B4B"/>
    <w:rsid w:val="007B224F"/>
  </w:style>
  <w:style w:type="paragraph" w:customStyle="1" w:styleId="DDFCE20C0076403E9D3009D0DB335F90">
    <w:name w:val="DDFCE20C0076403E9D3009D0DB335F90"/>
    <w:rsid w:val="007B224F"/>
  </w:style>
  <w:style w:type="paragraph" w:customStyle="1" w:styleId="492F5FAAD5034C0EACA7EC3040C71F70">
    <w:name w:val="492F5FAAD5034C0EACA7EC3040C71F70"/>
    <w:rsid w:val="007B224F"/>
  </w:style>
  <w:style w:type="paragraph" w:customStyle="1" w:styleId="F5593ED45F3145E68F504A05DFEB05B9">
    <w:name w:val="F5593ED45F3145E68F504A05DFEB05B9"/>
    <w:rsid w:val="007B224F"/>
  </w:style>
  <w:style w:type="paragraph" w:customStyle="1" w:styleId="FFE1DB515F52473A83B1A4A4C79EE18C">
    <w:name w:val="FFE1DB515F52473A83B1A4A4C79EE18C"/>
    <w:rsid w:val="007B224F"/>
  </w:style>
  <w:style w:type="paragraph" w:customStyle="1" w:styleId="760649B33C50464D839400A0F8EA86F1">
    <w:name w:val="760649B33C50464D839400A0F8EA86F1"/>
    <w:rsid w:val="007B224F"/>
  </w:style>
  <w:style w:type="paragraph" w:customStyle="1" w:styleId="895506ED6FD54479A4ADAB6F420F0F94">
    <w:name w:val="895506ED6FD54479A4ADAB6F420F0F94"/>
    <w:rsid w:val="007B224F"/>
  </w:style>
  <w:style w:type="paragraph" w:customStyle="1" w:styleId="9B211EA18EF14729961BB2D2F9E88265">
    <w:name w:val="9B211EA18EF14729961BB2D2F9E88265"/>
    <w:rsid w:val="007B224F"/>
  </w:style>
  <w:style w:type="paragraph" w:customStyle="1" w:styleId="CDC48D8E622D4B25B124019D3935AD79">
    <w:name w:val="CDC48D8E622D4B25B124019D3935AD79"/>
    <w:rsid w:val="007B224F"/>
  </w:style>
  <w:style w:type="paragraph" w:customStyle="1" w:styleId="C11F8D55442D4914A8EB8D809AD110F7">
    <w:name w:val="C11F8D55442D4914A8EB8D809AD110F7"/>
    <w:rsid w:val="007B224F"/>
  </w:style>
  <w:style w:type="paragraph" w:customStyle="1" w:styleId="DE75ED5EFAB74056ADFC58C9D203E80B">
    <w:name w:val="DE75ED5EFAB74056ADFC58C9D203E80B"/>
    <w:rsid w:val="007B224F"/>
  </w:style>
  <w:style w:type="paragraph" w:customStyle="1" w:styleId="EBC9C15E0AC24904B752831DA82A8917">
    <w:name w:val="EBC9C15E0AC24904B752831DA82A8917"/>
    <w:rsid w:val="007B224F"/>
  </w:style>
  <w:style w:type="paragraph" w:customStyle="1" w:styleId="A5C98144C16F4BFAB2D56041C13D2FB7">
    <w:name w:val="A5C98144C16F4BFAB2D56041C13D2FB7"/>
    <w:rsid w:val="007B224F"/>
  </w:style>
  <w:style w:type="paragraph" w:customStyle="1" w:styleId="826D480DDE774176B666A6CB3810AC27">
    <w:name w:val="826D480DDE774176B666A6CB3810AC27"/>
    <w:rsid w:val="007B224F"/>
  </w:style>
  <w:style w:type="paragraph" w:customStyle="1" w:styleId="4CC34A88BE5B420797BA60A397AEB0BC">
    <w:name w:val="4CC34A88BE5B420797BA60A397AEB0BC"/>
    <w:rsid w:val="007B224F"/>
  </w:style>
  <w:style w:type="paragraph" w:customStyle="1" w:styleId="E0AA73D7048C4BBC8D7C27277E2221D4">
    <w:name w:val="E0AA73D7048C4BBC8D7C27277E2221D4"/>
    <w:rsid w:val="007B224F"/>
  </w:style>
  <w:style w:type="paragraph" w:customStyle="1" w:styleId="13B722CBE91E4D8A9F65F257BA9230CD">
    <w:name w:val="13B722CBE91E4D8A9F65F257BA9230CD"/>
    <w:rsid w:val="007B224F"/>
  </w:style>
  <w:style w:type="paragraph" w:customStyle="1" w:styleId="A680831DE59D48C29E644E25B04C8B09">
    <w:name w:val="A680831DE59D48C29E644E25B04C8B09"/>
    <w:rsid w:val="007B224F"/>
  </w:style>
  <w:style w:type="paragraph" w:customStyle="1" w:styleId="F47B27F4FC5248EA87A430DA023DDABB">
    <w:name w:val="F47B27F4FC5248EA87A430DA023DDABB"/>
    <w:rsid w:val="007B224F"/>
  </w:style>
  <w:style w:type="paragraph" w:customStyle="1" w:styleId="558F99AA982D484DB97AE6003EAA0EEC">
    <w:name w:val="558F99AA982D484DB97AE6003EAA0EEC"/>
    <w:rsid w:val="007B224F"/>
  </w:style>
  <w:style w:type="paragraph" w:customStyle="1" w:styleId="77C55FA101C74CD3A1C8B10DD49925F3">
    <w:name w:val="77C55FA101C74CD3A1C8B10DD49925F3"/>
    <w:rsid w:val="007B224F"/>
  </w:style>
  <w:style w:type="paragraph" w:customStyle="1" w:styleId="614B9050EA4843909893108AFA970192">
    <w:name w:val="614B9050EA4843909893108AFA970192"/>
    <w:rsid w:val="007B224F"/>
  </w:style>
  <w:style w:type="paragraph" w:customStyle="1" w:styleId="68439FFAC8F2460AA909DE4B794D8FEB">
    <w:name w:val="68439FFAC8F2460AA909DE4B794D8FEB"/>
    <w:rsid w:val="007B224F"/>
  </w:style>
  <w:style w:type="paragraph" w:customStyle="1" w:styleId="F70B147E85454498AA18F6D1445BDE60">
    <w:name w:val="F70B147E85454498AA18F6D1445BDE60"/>
    <w:rsid w:val="007B224F"/>
  </w:style>
  <w:style w:type="paragraph" w:customStyle="1" w:styleId="8B29270D42B7449CAADEEC6DF821F2E5">
    <w:name w:val="8B29270D42B7449CAADEEC6DF821F2E5"/>
    <w:rsid w:val="007B224F"/>
  </w:style>
  <w:style w:type="paragraph" w:customStyle="1" w:styleId="247FADBD93644CD98AC5A4E1C805331C">
    <w:name w:val="247FADBD93644CD98AC5A4E1C805331C"/>
    <w:rsid w:val="007B224F"/>
  </w:style>
  <w:style w:type="paragraph" w:customStyle="1" w:styleId="9FAEA3439AD84516A15B8ECAA1361D05">
    <w:name w:val="9FAEA3439AD84516A15B8ECAA1361D05"/>
    <w:rsid w:val="007B224F"/>
  </w:style>
  <w:style w:type="paragraph" w:customStyle="1" w:styleId="9246F0FD56814F0C9E3A314BC3396FA6">
    <w:name w:val="9246F0FD56814F0C9E3A314BC3396FA6"/>
    <w:rsid w:val="007B224F"/>
  </w:style>
  <w:style w:type="paragraph" w:customStyle="1" w:styleId="B3B632F69EEC42A28827B4E094302477">
    <w:name w:val="B3B632F69EEC42A28827B4E094302477"/>
    <w:rsid w:val="007B224F"/>
  </w:style>
  <w:style w:type="paragraph" w:customStyle="1" w:styleId="29BD14422F51405CAE326C370DD24D28">
    <w:name w:val="29BD14422F51405CAE326C370DD24D28"/>
    <w:rsid w:val="007B224F"/>
  </w:style>
  <w:style w:type="paragraph" w:customStyle="1" w:styleId="F752F3A451754A51AFDAECC46AA90EDF">
    <w:name w:val="F752F3A451754A51AFDAECC46AA90EDF"/>
    <w:rsid w:val="007B224F"/>
  </w:style>
  <w:style w:type="paragraph" w:customStyle="1" w:styleId="606532689CF34BEA81DAAE5254DE8877">
    <w:name w:val="606532689CF34BEA81DAAE5254DE8877"/>
    <w:rsid w:val="007B224F"/>
  </w:style>
  <w:style w:type="paragraph" w:customStyle="1" w:styleId="8103155BDBA642F087A7B70F5BECCF5B">
    <w:name w:val="8103155BDBA642F087A7B70F5BECCF5B"/>
    <w:rsid w:val="007B224F"/>
  </w:style>
  <w:style w:type="paragraph" w:customStyle="1" w:styleId="1502F6B34AB04B99877BD8ACF34E21CD">
    <w:name w:val="1502F6B34AB04B99877BD8ACF34E21CD"/>
    <w:rsid w:val="007B224F"/>
  </w:style>
  <w:style w:type="paragraph" w:customStyle="1" w:styleId="1A6537A4BBFC4BB09026054A491FE008">
    <w:name w:val="1A6537A4BBFC4BB09026054A491FE008"/>
    <w:rsid w:val="007B224F"/>
  </w:style>
  <w:style w:type="paragraph" w:customStyle="1" w:styleId="D2E2D980B2804338B1CD8F85D06719ED">
    <w:name w:val="D2E2D980B2804338B1CD8F85D06719ED"/>
    <w:rsid w:val="007B224F"/>
  </w:style>
  <w:style w:type="paragraph" w:customStyle="1" w:styleId="454CC307429347BCB3BE74781DF84C41">
    <w:name w:val="454CC307429347BCB3BE74781DF84C41"/>
    <w:rsid w:val="007B224F"/>
  </w:style>
  <w:style w:type="paragraph" w:customStyle="1" w:styleId="D02CF8F9F6DD4F4795D89B53B08EA241">
    <w:name w:val="D02CF8F9F6DD4F4795D89B53B08EA241"/>
    <w:rsid w:val="007B224F"/>
  </w:style>
  <w:style w:type="paragraph" w:customStyle="1" w:styleId="FCA6593CD1964331980C8EBF914B9DA1">
    <w:name w:val="FCA6593CD1964331980C8EBF914B9DA1"/>
    <w:rsid w:val="007B224F"/>
  </w:style>
  <w:style w:type="paragraph" w:customStyle="1" w:styleId="86CB35BC65C142F98273FC330BD05E50">
    <w:name w:val="86CB35BC65C142F98273FC330BD05E50"/>
    <w:rsid w:val="007B224F"/>
  </w:style>
  <w:style w:type="paragraph" w:customStyle="1" w:styleId="2308B499EBD445CCA2A2E8F2106DCD77">
    <w:name w:val="2308B499EBD445CCA2A2E8F2106DCD77"/>
    <w:rsid w:val="007B224F"/>
  </w:style>
  <w:style w:type="paragraph" w:customStyle="1" w:styleId="C82329C5EF9547DFA29822DE4723B929">
    <w:name w:val="C82329C5EF9547DFA29822DE4723B929"/>
    <w:rsid w:val="007B224F"/>
  </w:style>
  <w:style w:type="paragraph" w:customStyle="1" w:styleId="DBD5A03752A0440386FFA14BE37AEACD">
    <w:name w:val="DBD5A03752A0440386FFA14BE37AEACD"/>
    <w:rsid w:val="007B224F"/>
  </w:style>
  <w:style w:type="paragraph" w:customStyle="1" w:styleId="28440221ED8646BB8309FEE5888A6CE4">
    <w:name w:val="28440221ED8646BB8309FEE5888A6CE4"/>
    <w:rsid w:val="007B224F"/>
  </w:style>
  <w:style w:type="paragraph" w:customStyle="1" w:styleId="0D755B5331D34032A38169FF8029993B">
    <w:name w:val="0D755B5331D34032A38169FF8029993B"/>
    <w:rsid w:val="007B224F"/>
  </w:style>
  <w:style w:type="paragraph" w:customStyle="1" w:styleId="F10B43937C494F3FAAE0E800E4B791A1">
    <w:name w:val="F10B43937C494F3FAAE0E800E4B791A1"/>
    <w:rsid w:val="007B224F"/>
  </w:style>
  <w:style w:type="paragraph" w:customStyle="1" w:styleId="A0BDD9BB77DC44DFA7AEED6A642897DD">
    <w:name w:val="A0BDD9BB77DC44DFA7AEED6A642897DD"/>
    <w:rsid w:val="007B224F"/>
  </w:style>
  <w:style w:type="paragraph" w:customStyle="1" w:styleId="90BA2EB4285542C9A7AB79A94F7EBD33">
    <w:name w:val="90BA2EB4285542C9A7AB79A94F7EBD33"/>
    <w:rsid w:val="007B224F"/>
  </w:style>
  <w:style w:type="paragraph" w:customStyle="1" w:styleId="5C5C2C8C9C7B4624ADCFE72066A38390">
    <w:name w:val="5C5C2C8C9C7B4624ADCFE72066A38390"/>
    <w:rsid w:val="007B224F"/>
  </w:style>
  <w:style w:type="paragraph" w:customStyle="1" w:styleId="86625B9CD31749A8A388566BEE1CDD6A">
    <w:name w:val="86625B9CD31749A8A388566BEE1CDD6A"/>
    <w:rsid w:val="007B224F"/>
  </w:style>
  <w:style w:type="paragraph" w:customStyle="1" w:styleId="668B7B912A024CE9BC89568DC956C793">
    <w:name w:val="668B7B912A024CE9BC89568DC956C793"/>
    <w:rsid w:val="007B224F"/>
  </w:style>
  <w:style w:type="paragraph" w:customStyle="1" w:styleId="D4104BA2BDCE4624B5D2584B7BF0BF22">
    <w:name w:val="D4104BA2BDCE4624B5D2584B7BF0BF22"/>
    <w:rsid w:val="007B224F"/>
  </w:style>
  <w:style w:type="paragraph" w:customStyle="1" w:styleId="4B3E629E3D9B4A1D8AB7E51F66640D84">
    <w:name w:val="4B3E629E3D9B4A1D8AB7E51F66640D84"/>
    <w:rsid w:val="007B224F"/>
  </w:style>
  <w:style w:type="paragraph" w:customStyle="1" w:styleId="411669EAAC94471CB973ABEC3A9936A1">
    <w:name w:val="411669EAAC94471CB973ABEC3A9936A1"/>
    <w:rsid w:val="007B224F"/>
  </w:style>
  <w:style w:type="paragraph" w:customStyle="1" w:styleId="F744282898F14217B5991006CB093876">
    <w:name w:val="F744282898F14217B5991006CB093876"/>
    <w:rsid w:val="007B224F"/>
  </w:style>
  <w:style w:type="paragraph" w:customStyle="1" w:styleId="E8E8A8FAEDD14ECEAD6257F6B3FF7CD8">
    <w:name w:val="E8E8A8FAEDD14ECEAD6257F6B3FF7CD8"/>
    <w:rsid w:val="007B224F"/>
  </w:style>
  <w:style w:type="paragraph" w:customStyle="1" w:styleId="7F933529086141E5992FB6B53A9ED364">
    <w:name w:val="7F933529086141E5992FB6B53A9ED364"/>
    <w:rsid w:val="007B224F"/>
  </w:style>
  <w:style w:type="paragraph" w:customStyle="1" w:styleId="6B4C45B629EE4A4AB283CA85CC0EF18B">
    <w:name w:val="6B4C45B629EE4A4AB283CA85CC0EF18B"/>
    <w:rsid w:val="007B224F"/>
  </w:style>
  <w:style w:type="paragraph" w:customStyle="1" w:styleId="A0672D21A1564416AC75AD7F758B8DA6">
    <w:name w:val="A0672D21A1564416AC75AD7F758B8DA6"/>
    <w:rsid w:val="007B224F"/>
  </w:style>
  <w:style w:type="paragraph" w:customStyle="1" w:styleId="5704B564D5034827B42EE723E3361160">
    <w:name w:val="5704B564D5034827B42EE723E3361160"/>
    <w:rsid w:val="007B224F"/>
  </w:style>
  <w:style w:type="paragraph" w:customStyle="1" w:styleId="B4CE78FBC8554A09999C09CC584671A91">
    <w:name w:val="B4CE78FBC8554A09999C09CC584671A91"/>
    <w:rsid w:val="007E0815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AF6A60B848E4ECBA0134D6FB630F6CC">
    <w:name w:val="CAF6A60B848E4ECBA0134D6FB630F6CC"/>
    <w:rsid w:val="007E0815"/>
  </w:style>
  <w:style w:type="paragraph" w:customStyle="1" w:styleId="531B16A6FEA54CC68193328C504E1D42">
    <w:name w:val="531B16A6FEA54CC68193328C504E1D42"/>
    <w:rsid w:val="007E0815"/>
  </w:style>
  <w:style w:type="paragraph" w:customStyle="1" w:styleId="F46017AD758F42BAB30C02DF3A5A4712">
    <w:name w:val="F46017AD758F42BAB30C02DF3A5A4712"/>
    <w:rsid w:val="007E0815"/>
  </w:style>
  <w:style w:type="paragraph" w:customStyle="1" w:styleId="8FC0EB2A97544510BAD8DA1D1B5A7D3A">
    <w:name w:val="8FC0EB2A97544510BAD8DA1D1B5A7D3A"/>
    <w:rsid w:val="007E0815"/>
  </w:style>
  <w:style w:type="paragraph" w:customStyle="1" w:styleId="DA1BE6B6375D42F6B87B307F72F270CB">
    <w:name w:val="DA1BE6B6375D42F6B87B307F72F270CB"/>
    <w:rsid w:val="007E0815"/>
  </w:style>
  <w:style w:type="paragraph" w:customStyle="1" w:styleId="8FAA5DB3908340D1853BE3B77FC7A992">
    <w:name w:val="8FAA5DB3908340D1853BE3B77FC7A992"/>
    <w:rsid w:val="007E0815"/>
  </w:style>
  <w:style w:type="paragraph" w:customStyle="1" w:styleId="66248CDAFAB642C2B0180A341A640E5C">
    <w:name w:val="66248CDAFAB642C2B0180A341A640E5C"/>
    <w:rsid w:val="007E0815"/>
  </w:style>
  <w:style w:type="paragraph" w:customStyle="1" w:styleId="54E2771F350C4C2ABACEB04346FFB0D8">
    <w:name w:val="54E2771F350C4C2ABACEB04346FFB0D8"/>
    <w:rsid w:val="007E0815"/>
  </w:style>
  <w:style w:type="paragraph" w:customStyle="1" w:styleId="80F365FFBECE409286A71BC42219F737">
    <w:name w:val="80F365FFBECE409286A71BC42219F737"/>
    <w:rsid w:val="007E0815"/>
  </w:style>
  <w:style w:type="paragraph" w:customStyle="1" w:styleId="B3CC2592384B4532BE6FC98D453AE9B9">
    <w:name w:val="B3CC2592384B4532BE6FC98D453AE9B9"/>
    <w:rsid w:val="007E0815"/>
  </w:style>
  <w:style w:type="paragraph" w:customStyle="1" w:styleId="5CCD448CCD4E4C518DD9C902DCD97767">
    <w:name w:val="5CCD448CCD4E4C518DD9C902DCD97767"/>
    <w:rsid w:val="007E0815"/>
  </w:style>
  <w:style w:type="paragraph" w:customStyle="1" w:styleId="3C97448CB27E4400BC017506EFD61CB6">
    <w:name w:val="3C97448CB27E4400BC017506EFD61CB6"/>
    <w:rsid w:val="007E0815"/>
  </w:style>
  <w:style w:type="paragraph" w:customStyle="1" w:styleId="C6660288ACFD42FEAF1E0B25A37C624C">
    <w:name w:val="C6660288ACFD42FEAF1E0B25A37C624C"/>
    <w:rsid w:val="007E0815"/>
  </w:style>
  <w:style w:type="paragraph" w:customStyle="1" w:styleId="19A1C34F0C344F5680D2371EAA57941B">
    <w:name w:val="19A1C34F0C344F5680D2371EAA57941B"/>
    <w:rsid w:val="007E0815"/>
  </w:style>
  <w:style w:type="paragraph" w:customStyle="1" w:styleId="877D089123D84A23A73362A9AE8B12FB">
    <w:name w:val="877D089123D84A23A73362A9AE8B12FB"/>
    <w:rsid w:val="007E0815"/>
  </w:style>
  <w:style w:type="paragraph" w:customStyle="1" w:styleId="50A7ED7880004D088AA19D16286F4BCE">
    <w:name w:val="50A7ED7880004D088AA19D16286F4BCE"/>
    <w:rsid w:val="007E0815"/>
  </w:style>
  <w:style w:type="paragraph" w:customStyle="1" w:styleId="1520687599514FD88269A9A31A095EA7">
    <w:name w:val="1520687599514FD88269A9A31A095EA7"/>
    <w:rsid w:val="007E0815"/>
  </w:style>
  <w:style w:type="paragraph" w:customStyle="1" w:styleId="66117237338145009E7348497F40B6EE">
    <w:name w:val="66117237338145009E7348497F40B6EE"/>
    <w:rsid w:val="007E0815"/>
  </w:style>
  <w:style w:type="paragraph" w:customStyle="1" w:styleId="CAF6A60B848E4ECBA0134D6FB630F6CC1">
    <w:name w:val="CAF6A60B848E4ECBA0134D6FB630F6CC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4E8804735CF4A0A812C7C9A531852511">
    <w:name w:val="D4E8804735CF4A0A812C7C9A53185251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8D05F8E4FA47F39AF3E5FA0677DAE01">
    <w:name w:val="3C8D05F8E4FA47F39AF3E5FA0677DAE0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31B16A6FEA54CC68193328C504E1D421">
    <w:name w:val="531B16A6FEA54CC68193328C504E1D42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46017AD758F42BAB30C02DF3A5A47121">
    <w:name w:val="F46017AD758F42BAB30C02DF3A5A4712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C0EB2A97544510BAD8DA1D1B5A7D3A1">
    <w:name w:val="8FC0EB2A97544510BAD8DA1D1B5A7D3A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A1BE6B6375D42F6B87B307F72F270CB1">
    <w:name w:val="DA1BE6B6375D42F6B87B307F72F270CB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AA5DB3908340D1853BE3B77FC7A9921">
    <w:name w:val="8FAA5DB3908340D1853BE3B77FC7A992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248CDAFAB642C2B0180A341A640E5C1">
    <w:name w:val="66248CDAFAB642C2B0180A341A640E5C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4E2771F350C4C2ABACEB04346FFB0D81">
    <w:name w:val="54E2771F350C4C2ABACEB04346FFB0D8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0F365FFBECE409286A71BC42219F7371">
    <w:name w:val="80F365FFBECE409286A71BC42219F737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3CC2592384B4532BE6FC98D453AE9B91">
    <w:name w:val="B3CC2592384B4532BE6FC98D453AE9B9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97448CB27E4400BC017506EFD61CB61">
    <w:name w:val="3C97448CB27E4400BC017506EFD61CB6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77D089123D84A23A73362A9AE8B12FB1">
    <w:name w:val="877D089123D84A23A73362A9AE8B12FB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0A7ED7880004D088AA19D16286F4BCE1">
    <w:name w:val="50A7ED7880004D088AA19D16286F4BCE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117237338145009E7348497F40B6EE1">
    <w:name w:val="66117237338145009E7348497F40B6EE1"/>
    <w:rsid w:val="0056762A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73ECC14BDD8A4F8394164EC9ADF7C2A9">
    <w:name w:val="73ECC14BDD8A4F8394164EC9ADF7C2A9"/>
    <w:rsid w:val="000C2F75"/>
  </w:style>
  <w:style w:type="paragraph" w:customStyle="1" w:styleId="49C329FC83614A1E8883DF3A26B639CD">
    <w:name w:val="49C329FC83614A1E8883DF3A26B639CD"/>
    <w:rsid w:val="000C2F75"/>
  </w:style>
  <w:style w:type="paragraph" w:customStyle="1" w:styleId="85023D510DBC491C96061EF5620EF158">
    <w:name w:val="85023D510DBC491C96061EF5620EF158"/>
    <w:rsid w:val="000C2F75"/>
  </w:style>
  <w:style w:type="paragraph" w:customStyle="1" w:styleId="06AC968B8C02413F8D8E327B2517545A">
    <w:name w:val="06AC968B8C02413F8D8E327B2517545A"/>
    <w:rsid w:val="000C2F75"/>
  </w:style>
  <w:style w:type="paragraph" w:customStyle="1" w:styleId="C4553C608C4F47B7A035DA032E03F14E">
    <w:name w:val="C4553C608C4F47B7A035DA032E03F14E"/>
    <w:rsid w:val="000C2F75"/>
  </w:style>
  <w:style w:type="paragraph" w:customStyle="1" w:styleId="83AB190EFF804551B68E17C8444CF70D">
    <w:name w:val="83AB190EFF804551B68E17C8444CF70D"/>
    <w:rsid w:val="000C2F75"/>
  </w:style>
  <w:style w:type="paragraph" w:customStyle="1" w:styleId="E373160F1FDB41B8A8F07F4E0949045E">
    <w:name w:val="E373160F1FDB41B8A8F07F4E0949045E"/>
    <w:rsid w:val="000C2F75"/>
  </w:style>
  <w:style w:type="paragraph" w:customStyle="1" w:styleId="8C61DF4A977F40D8A8C9832E818307CD">
    <w:name w:val="8C61DF4A977F40D8A8C9832E818307CD"/>
    <w:rsid w:val="000C2F75"/>
  </w:style>
  <w:style w:type="paragraph" w:customStyle="1" w:styleId="D7840CF169F64857A69809528935975F">
    <w:name w:val="D7840CF169F64857A69809528935975F"/>
    <w:rsid w:val="000C2F75"/>
  </w:style>
  <w:style w:type="paragraph" w:customStyle="1" w:styleId="288FBED732F94889A6CC815F13BEDEC2">
    <w:name w:val="288FBED732F94889A6CC815F13BEDEC2"/>
    <w:rsid w:val="000C2F75"/>
  </w:style>
  <w:style w:type="paragraph" w:customStyle="1" w:styleId="CAF6A60B848E4ECBA0134D6FB630F6CC2">
    <w:name w:val="CAF6A60B848E4ECBA0134D6FB630F6CC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4E8804735CF4A0A812C7C9A531852512">
    <w:name w:val="D4E8804735CF4A0A812C7C9A53185251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8D05F8E4FA47F39AF3E5FA0677DAE02">
    <w:name w:val="3C8D05F8E4FA47F39AF3E5FA0677DAE0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31B16A6FEA54CC68193328C504E1D422">
    <w:name w:val="531B16A6FEA54CC68193328C504E1D42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46017AD758F42BAB30C02DF3A5A47122">
    <w:name w:val="F46017AD758F42BAB30C02DF3A5A4712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C0EB2A97544510BAD8DA1D1B5A7D3A2">
    <w:name w:val="8FC0EB2A97544510BAD8DA1D1B5A7D3A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A1BE6B6375D42F6B87B307F72F270CB2">
    <w:name w:val="DA1BE6B6375D42F6B87B307F72F270CB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AA5DB3908340D1853BE3B77FC7A9922">
    <w:name w:val="8FAA5DB3908340D1853BE3B77FC7A992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248CDAFAB642C2B0180A341A640E5C2">
    <w:name w:val="66248CDAFAB642C2B0180A341A640E5C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4E2771F350C4C2ABACEB04346FFB0D82">
    <w:name w:val="54E2771F350C4C2ABACEB04346FFB0D8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0F365FFBECE409286A71BC42219F7372">
    <w:name w:val="80F365FFBECE409286A71BC42219F737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3CC2592384B4532BE6FC98D453AE9B92">
    <w:name w:val="B3CC2592384B4532BE6FC98D453AE9B9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97448CB27E4400BC017506EFD61CB62">
    <w:name w:val="3C97448CB27E4400BC017506EFD61CB6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77D089123D84A23A73362A9AE8B12FB2">
    <w:name w:val="877D089123D84A23A73362A9AE8B12FB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0A7ED7880004D088AA19D16286F4BCE2">
    <w:name w:val="50A7ED7880004D088AA19D16286F4BCE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117237338145009E7348497F40B6EE2">
    <w:name w:val="66117237338145009E7348497F40B6EE2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73ECC14BDD8A4F8394164EC9ADF7C2A91">
    <w:name w:val="73ECC14BDD8A4F8394164EC9ADF7C2A9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49C329FC83614A1E8883DF3A26B639CD1">
    <w:name w:val="49C329FC83614A1E8883DF3A26B639CD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5023D510DBC491C96061EF5620EF1581">
    <w:name w:val="85023D510DBC491C96061EF5620EF158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06AC968B8C02413F8D8E327B2517545A1">
    <w:name w:val="06AC968B8C02413F8D8E327B2517545A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4553C608C4F47B7A035DA032E03F14E1">
    <w:name w:val="C4553C608C4F47B7A035DA032E03F14E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3AB190EFF804551B68E17C8444CF70D1">
    <w:name w:val="83AB190EFF804551B68E17C8444CF70D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373160F1FDB41B8A8F07F4E0949045E1">
    <w:name w:val="E373160F1FDB41B8A8F07F4E0949045E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C61DF4A977F40D8A8C9832E818307CD1">
    <w:name w:val="8C61DF4A977F40D8A8C9832E818307CD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7840CF169F64857A69809528935975F1">
    <w:name w:val="D7840CF169F64857A69809528935975F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88FBED732F94889A6CC815F13BEDEC21">
    <w:name w:val="288FBED732F94889A6CC815F13BEDEC2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06532689CF34BEA81DAAE5254DE88771">
    <w:name w:val="606532689CF34BEA81DAAE5254DE8877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502F6B34AB04B99877BD8ACF34E21CD1">
    <w:name w:val="1502F6B34AB04B99877BD8ACF34E21CD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8E8A8FAEDD14ECEAD6257F6B3FF7CD81">
    <w:name w:val="E8E8A8FAEDD14ECEAD6257F6B3FF7CD8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82329C5EF9547DFA29822DE4723B9291">
    <w:name w:val="C82329C5EF9547DFA29822DE4723B929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8440221ED8646BB8309FEE5888A6CE41">
    <w:name w:val="28440221ED8646BB8309FEE5888A6CE4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10B43937C494F3FAAE0E800E4B791A11">
    <w:name w:val="F10B43937C494F3FAAE0E800E4B791A1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C5C2C8C9C7B4624ADCFE72066A383901">
    <w:name w:val="5C5C2C8C9C7B4624ADCFE72066A38390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8B7B912A024CE9BC89568DC956C7931">
    <w:name w:val="668B7B912A024CE9BC89568DC956C793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411669EAAC94471CB973ABEC3A9936A11">
    <w:name w:val="411669EAAC94471CB973ABEC3A9936A1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B4C45B629EE4A4AB283CA85CC0EF18B1">
    <w:name w:val="6B4C45B629EE4A4AB283CA85CC0EF18B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704B564D5034827B42EE723E33611601">
    <w:name w:val="5704B564D5034827B42EE723E3361160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ECC00792DB34E8890BEF8F72CA6381E">
    <w:name w:val="5ECC00792DB34E8890BEF8F72CA6381E"/>
    <w:rsid w:val="00CC54CC"/>
  </w:style>
  <w:style w:type="paragraph" w:customStyle="1" w:styleId="D6E10FF5706A42EEA428A80C64FB415A">
    <w:name w:val="D6E10FF5706A42EEA428A80C64FB415A"/>
    <w:rsid w:val="001D19FB"/>
  </w:style>
  <w:style w:type="paragraph" w:customStyle="1" w:styleId="F06E089C34FA4B919CBFD7F0E31F6BA5">
    <w:name w:val="F06E089C34FA4B919CBFD7F0E31F6BA5"/>
    <w:rsid w:val="001D19FB"/>
  </w:style>
  <w:style w:type="paragraph" w:customStyle="1" w:styleId="F06E089C34FA4B919CBFD7F0E31F6BA51">
    <w:name w:val="F06E089C34FA4B919CBFD7F0E31F6BA51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AF6A60B848E4ECBA0134D6FB630F6CC3">
    <w:name w:val="CAF6A60B848E4ECBA0134D6FB630F6CC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4E8804735CF4A0A812C7C9A531852513">
    <w:name w:val="D4E8804735CF4A0A812C7C9A53185251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8D05F8E4FA47F39AF3E5FA0677DAE03">
    <w:name w:val="3C8D05F8E4FA47F39AF3E5FA0677DAE0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31B16A6FEA54CC68193328C504E1D423">
    <w:name w:val="531B16A6FEA54CC68193328C504E1D42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46017AD758F42BAB30C02DF3A5A47123">
    <w:name w:val="F46017AD758F42BAB30C02DF3A5A4712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C0EB2A97544510BAD8DA1D1B5A7D3A3">
    <w:name w:val="8FC0EB2A97544510BAD8DA1D1B5A7D3A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A1BE6B6375D42F6B87B307F72F270CB3">
    <w:name w:val="DA1BE6B6375D42F6B87B307F72F270CB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AA5DB3908340D1853BE3B77FC7A9923">
    <w:name w:val="8FAA5DB3908340D1853BE3B77FC7A992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248CDAFAB642C2B0180A341A640E5C3">
    <w:name w:val="66248CDAFAB642C2B0180A341A640E5C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4E2771F350C4C2ABACEB04346FFB0D83">
    <w:name w:val="54E2771F350C4C2ABACEB04346FFB0D8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0F365FFBECE409286A71BC42219F7373">
    <w:name w:val="80F365FFBECE409286A71BC42219F737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3CC2592384B4532BE6FC98D453AE9B93">
    <w:name w:val="B3CC2592384B4532BE6FC98D453AE9B9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97448CB27E4400BC017506EFD61CB63">
    <w:name w:val="3C97448CB27E4400BC017506EFD61CB6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77D089123D84A23A73362A9AE8B12FB3">
    <w:name w:val="877D089123D84A23A73362A9AE8B12FB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0A7ED7880004D088AA19D16286F4BCE3">
    <w:name w:val="50A7ED7880004D088AA19D16286F4BCE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117237338145009E7348497F40B6EE3">
    <w:name w:val="66117237338145009E7348497F40B6EE3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73ECC14BDD8A4F8394164EC9ADF7C2A92">
    <w:name w:val="73ECC14BDD8A4F8394164EC9ADF7C2A9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49C329FC83614A1E8883DF3A26B639CD2">
    <w:name w:val="49C329FC83614A1E8883DF3A26B639CD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5023D510DBC491C96061EF5620EF1582">
    <w:name w:val="85023D510DBC491C96061EF5620EF158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06AC968B8C02413F8D8E327B2517545A2">
    <w:name w:val="06AC968B8C02413F8D8E327B2517545A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4553C608C4F47B7A035DA032E03F14E2">
    <w:name w:val="C4553C608C4F47B7A035DA032E03F14E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3AB190EFF804551B68E17C8444CF70D2">
    <w:name w:val="83AB190EFF804551B68E17C8444CF70D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373160F1FDB41B8A8F07F4E0949045E2">
    <w:name w:val="E373160F1FDB41B8A8F07F4E0949045E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C61DF4A977F40D8A8C9832E818307CD2">
    <w:name w:val="8C61DF4A977F40D8A8C9832E818307CD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7840CF169F64857A69809528935975F2">
    <w:name w:val="D7840CF169F64857A69809528935975F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88FBED732F94889A6CC815F13BEDEC22">
    <w:name w:val="288FBED732F94889A6CC815F13BEDEC2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ECC00792DB34E8890BEF8F72CA6381E1">
    <w:name w:val="5ECC00792DB34E8890BEF8F72CA6381E1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06532689CF34BEA81DAAE5254DE88772">
    <w:name w:val="606532689CF34BEA81DAAE5254DE8877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502F6B34AB04B99877BD8ACF34E21CD2">
    <w:name w:val="1502F6B34AB04B99877BD8ACF34E21CD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8E8A8FAEDD14ECEAD6257F6B3FF7CD82">
    <w:name w:val="E8E8A8FAEDD14ECEAD6257F6B3FF7CD8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82329C5EF9547DFA29822DE4723B9292">
    <w:name w:val="C82329C5EF9547DFA29822DE4723B929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8440221ED8646BB8309FEE5888A6CE42">
    <w:name w:val="28440221ED8646BB8309FEE5888A6CE4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10B43937C494F3FAAE0E800E4B791A12">
    <w:name w:val="F10B43937C494F3FAAE0E800E4B791A1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C5C2C8C9C7B4624ADCFE72066A383902">
    <w:name w:val="5C5C2C8C9C7B4624ADCFE72066A38390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8B7B912A024CE9BC89568DC956C7932">
    <w:name w:val="668B7B912A024CE9BC89568DC956C793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411669EAAC94471CB973ABEC3A9936A12">
    <w:name w:val="411669EAAC94471CB973ABEC3A9936A1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B4C45B629EE4A4AB283CA85CC0EF18B2">
    <w:name w:val="6B4C45B629EE4A4AB283CA85CC0EF18B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704B564D5034827B42EE723E33611602">
    <w:name w:val="5704B564D5034827B42EE723E3361160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56E527131E149CF9099D25D232A6DC7">
    <w:name w:val="256E527131E149CF9099D25D232A6DC7"/>
    <w:rsid w:val="00C73EB8"/>
    <w:rPr>
      <w:lang w:val="fr-FR" w:eastAsia="fr-FR"/>
    </w:rPr>
  </w:style>
  <w:style w:type="paragraph" w:customStyle="1" w:styleId="343D74F2ED8F4DE584586C1741B4B666">
    <w:name w:val="343D74F2ED8F4DE584586C1741B4B666"/>
    <w:rsid w:val="00C73EB8"/>
    <w:rPr>
      <w:lang w:val="fr-FR" w:eastAsia="fr-FR"/>
    </w:rPr>
  </w:style>
  <w:style w:type="paragraph" w:customStyle="1" w:styleId="85A1E8ABB10C408DA3E86E29494FBE1B">
    <w:name w:val="85A1E8ABB10C408DA3E86E29494FBE1B"/>
    <w:rsid w:val="00C73EB8"/>
    <w:rPr>
      <w:lang w:val="fr-FR" w:eastAsia="fr-FR"/>
    </w:rPr>
  </w:style>
  <w:style w:type="paragraph" w:customStyle="1" w:styleId="FAD24FAAF22B473C8BECF9FEEFA94CC9">
    <w:name w:val="FAD24FAAF22B473C8BECF9FEEFA94CC9"/>
    <w:rsid w:val="00C73EB8"/>
    <w:rPr>
      <w:lang w:val="fr-FR" w:eastAsia="fr-FR"/>
    </w:rPr>
  </w:style>
  <w:style w:type="paragraph" w:customStyle="1" w:styleId="E41D0E5CEDCF46698D3D8764B0655323">
    <w:name w:val="E41D0E5CEDCF46698D3D8764B0655323"/>
    <w:rsid w:val="00C73EB8"/>
    <w:rPr>
      <w:lang w:val="fr-FR" w:eastAsia="fr-FR"/>
    </w:rPr>
  </w:style>
  <w:style w:type="paragraph" w:customStyle="1" w:styleId="8F97C27874A04AFF86E63BF6E08A4E2E">
    <w:name w:val="8F97C27874A04AFF86E63BF6E08A4E2E"/>
    <w:rsid w:val="00C73EB8"/>
    <w:rPr>
      <w:lang w:val="fr-FR" w:eastAsia="fr-FR"/>
    </w:rPr>
  </w:style>
  <w:style w:type="paragraph" w:customStyle="1" w:styleId="2E8678197E8E4C1AA81CB953ACE48D4D">
    <w:name w:val="2E8678197E8E4C1AA81CB953ACE48D4D"/>
    <w:rsid w:val="00C73EB8"/>
    <w:rPr>
      <w:lang w:val="fr-FR" w:eastAsia="fr-FR"/>
    </w:rPr>
  </w:style>
  <w:style w:type="paragraph" w:customStyle="1" w:styleId="7F9AA7B7C3334785ADFEE30B3E45A4F3">
    <w:name w:val="7F9AA7B7C3334785ADFEE30B3E45A4F3"/>
    <w:rsid w:val="00C73EB8"/>
    <w:rPr>
      <w:lang w:val="fr-FR" w:eastAsia="fr-FR"/>
    </w:rPr>
  </w:style>
  <w:style w:type="paragraph" w:customStyle="1" w:styleId="11B0F77EC83946E4947C0D85F643F3B7">
    <w:name w:val="11B0F77EC83946E4947C0D85F643F3B7"/>
    <w:rsid w:val="00C73EB8"/>
    <w:rPr>
      <w:lang w:val="fr-FR" w:eastAsia="fr-FR"/>
    </w:rPr>
  </w:style>
  <w:style w:type="paragraph" w:customStyle="1" w:styleId="FBB878E25E1B433BB2B62216F559C0A0">
    <w:name w:val="FBB878E25E1B433BB2B62216F559C0A0"/>
    <w:rsid w:val="00C73EB8"/>
    <w:rPr>
      <w:lang w:val="fr-FR" w:eastAsia="fr-FR"/>
    </w:rPr>
  </w:style>
  <w:style w:type="paragraph" w:customStyle="1" w:styleId="BA71F7F018D14B53AC4DA9CB91C2F24B">
    <w:name w:val="BA71F7F018D14B53AC4DA9CB91C2F24B"/>
    <w:rsid w:val="00C73EB8"/>
    <w:rPr>
      <w:lang w:val="fr-FR" w:eastAsia="fr-FR"/>
    </w:rPr>
  </w:style>
  <w:style w:type="paragraph" w:customStyle="1" w:styleId="A112852A0AB6432AB41870B1CEE24C80">
    <w:name w:val="A112852A0AB6432AB41870B1CEE24C80"/>
    <w:rsid w:val="00C73EB8"/>
    <w:rPr>
      <w:lang w:val="fr-FR" w:eastAsia="fr-FR"/>
    </w:rPr>
  </w:style>
  <w:style w:type="paragraph" w:customStyle="1" w:styleId="1D8C9274A6094AB7BF9E49FF8D9EE70B">
    <w:name w:val="1D8C9274A6094AB7BF9E49FF8D9EE70B"/>
    <w:rsid w:val="00C73EB8"/>
    <w:rPr>
      <w:lang w:val="fr-FR" w:eastAsia="fr-FR"/>
    </w:rPr>
  </w:style>
  <w:style w:type="paragraph" w:customStyle="1" w:styleId="C5DCFAA991A34F05897C77E38713B537">
    <w:name w:val="C5DCFAA991A34F05897C77E38713B537"/>
    <w:rsid w:val="00C73EB8"/>
    <w:rPr>
      <w:lang w:val="fr-FR" w:eastAsia="fr-FR"/>
    </w:rPr>
  </w:style>
  <w:style w:type="paragraph" w:customStyle="1" w:styleId="ED437D0836954316A1E92424627E2AA4">
    <w:name w:val="ED437D0836954316A1E92424627E2AA4"/>
    <w:rsid w:val="00C73EB8"/>
    <w:rPr>
      <w:lang w:val="fr-FR" w:eastAsia="fr-FR"/>
    </w:rPr>
  </w:style>
  <w:style w:type="paragraph" w:customStyle="1" w:styleId="43C8819700854E988B8DC45500CB8163">
    <w:name w:val="43C8819700854E988B8DC45500CB8163"/>
    <w:rsid w:val="00C73EB8"/>
    <w:rPr>
      <w:lang w:val="fr-FR" w:eastAsia="fr-FR"/>
    </w:rPr>
  </w:style>
  <w:style w:type="paragraph" w:customStyle="1" w:styleId="EE857D21E460414CB029CDC5B342490F">
    <w:name w:val="EE857D21E460414CB029CDC5B342490F"/>
    <w:rsid w:val="00C73EB8"/>
    <w:rPr>
      <w:lang w:val="fr-FR" w:eastAsia="fr-FR"/>
    </w:rPr>
  </w:style>
  <w:style w:type="paragraph" w:customStyle="1" w:styleId="AF5B9A35BB0A487B9C5B845E8577EE52">
    <w:name w:val="AF5B9A35BB0A487B9C5B845E8577EE52"/>
    <w:rsid w:val="00C73EB8"/>
    <w:rPr>
      <w:lang w:val="fr-FR" w:eastAsia="fr-FR"/>
    </w:rPr>
  </w:style>
  <w:style w:type="paragraph" w:customStyle="1" w:styleId="FEABDE31BAD94579B810FA5C1EA1C284">
    <w:name w:val="FEABDE31BAD94579B810FA5C1EA1C284"/>
    <w:rsid w:val="00C73EB8"/>
    <w:rPr>
      <w:lang w:val="fr-FR" w:eastAsia="fr-FR"/>
    </w:rPr>
  </w:style>
  <w:style w:type="paragraph" w:customStyle="1" w:styleId="C491507CE8694F1B9B81292551359775">
    <w:name w:val="C491507CE8694F1B9B81292551359775"/>
    <w:rsid w:val="00C73EB8"/>
    <w:rPr>
      <w:lang w:val="fr-FR" w:eastAsia="fr-FR"/>
    </w:rPr>
  </w:style>
  <w:style w:type="paragraph" w:customStyle="1" w:styleId="7A6773877CFC4A96A6BA8BC101147932">
    <w:name w:val="7A6773877CFC4A96A6BA8BC101147932"/>
    <w:rsid w:val="00C73EB8"/>
    <w:rPr>
      <w:lang w:val="fr-FR" w:eastAsia="fr-FR"/>
    </w:rPr>
  </w:style>
  <w:style w:type="paragraph" w:customStyle="1" w:styleId="9ED0D622519E4886B734EE252E5C0AEF">
    <w:name w:val="9ED0D622519E4886B734EE252E5C0AEF"/>
    <w:rsid w:val="00C73EB8"/>
    <w:rPr>
      <w:lang w:val="fr-FR" w:eastAsia="fr-FR"/>
    </w:rPr>
  </w:style>
  <w:style w:type="paragraph" w:customStyle="1" w:styleId="D20DEDD1ABFA491AA912746EAFB264DD">
    <w:name w:val="D20DEDD1ABFA491AA912746EAFB264DD"/>
    <w:rsid w:val="00C73EB8"/>
    <w:rPr>
      <w:lang w:val="fr-FR" w:eastAsia="fr-FR"/>
    </w:rPr>
  </w:style>
  <w:style w:type="paragraph" w:customStyle="1" w:styleId="2EF480337F2E4FCEBD2C2A38DAB86CBF">
    <w:name w:val="2EF480337F2E4FCEBD2C2A38DAB86CBF"/>
    <w:rsid w:val="00C73EB8"/>
    <w:rPr>
      <w:lang w:val="fr-FR" w:eastAsia="fr-FR"/>
    </w:rPr>
  </w:style>
  <w:style w:type="paragraph" w:customStyle="1" w:styleId="6875686C0BE64F34B28403B293D3C129">
    <w:name w:val="6875686C0BE64F34B28403B293D3C129"/>
    <w:rsid w:val="00C73EB8"/>
    <w:rPr>
      <w:lang w:val="fr-FR" w:eastAsia="fr-FR"/>
    </w:rPr>
  </w:style>
  <w:style w:type="paragraph" w:customStyle="1" w:styleId="0E1F7802544B428F9B9CFC3847E618B1">
    <w:name w:val="0E1F7802544B428F9B9CFC3847E618B1"/>
    <w:rsid w:val="00C73EB8"/>
    <w:rPr>
      <w:lang w:val="fr-FR" w:eastAsia="fr-FR"/>
    </w:rPr>
  </w:style>
  <w:style w:type="paragraph" w:customStyle="1" w:styleId="683C544167664E1FAE25E6E009D01473">
    <w:name w:val="683C544167664E1FAE25E6E009D01473"/>
    <w:rsid w:val="00C73EB8"/>
    <w:rPr>
      <w:lang w:val="fr-FR" w:eastAsia="fr-FR"/>
    </w:rPr>
  </w:style>
  <w:style w:type="paragraph" w:customStyle="1" w:styleId="7C0E2B2E58164A0F872CF5D2FCB441B9">
    <w:name w:val="7C0E2B2E58164A0F872CF5D2FCB441B9"/>
    <w:rsid w:val="00C73EB8"/>
    <w:rPr>
      <w:lang w:val="fr-FR" w:eastAsia="fr-FR"/>
    </w:rPr>
  </w:style>
  <w:style w:type="paragraph" w:customStyle="1" w:styleId="8CE30CBF6FDD48AF906DBAB77DA73D78">
    <w:name w:val="8CE30CBF6FDD48AF906DBAB77DA73D78"/>
    <w:rsid w:val="00C73EB8"/>
    <w:rPr>
      <w:lang w:val="fr-FR" w:eastAsia="fr-FR"/>
    </w:rPr>
  </w:style>
  <w:style w:type="paragraph" w:customStyle="1" w:styleId="F43F97F11380440B8D8CD0EB2090A41E">
    <w:name w:val="F43F97F11380440B8D8CD0EB2090A41E"/>
    <w:rsid w:val="00C73EB8"/>
    <w:rPr>
      <w:lang w:val="fr-FR" w:eastAsia="fr-FR"/>
    </w:rPr>
  </w:style>
  <w:style w:type="paragraph" w:customStyle="1" w:styleId="A1194039AE4E48A48F685A2AA112D21F">
    <w:name w:val="A1194039AE4E48A48F685A2AA112D21F"/>
    <w:rsid w:val="00C73EB8"/>
    <w:rPr>
      <w:lang w:val="fr-FR" w:eastAsia="fr-FR"/>
    </w:rPr>
  </w:style>
  <w:style w:type="paragraph" w:customStyle="1" w:styleId="4AE1A06D19604C799BE999F420CF0C44">
    <w:name w:val="4AE1A06D19604C799BE999F420CF0C44"/>
    <w:rsid w:val="00C73EB8"/>
    <w:rPr>
      <w:lang w:val="fr-FR" w:eastAsia="fr-FR"/>
    </w:rPr>
  </w:style>
  <w:style w:type="paragraph" w:customStyle="1" w:styleId="492735B86C3D4FBCA229FD14C37C6913">
    <w:name w:val="492735B86C3D4FBCA229FD14C37C6913"/>
    <w:rsid w:val="00C73EB8"/>
    <w:rPr>
      <w:lang w:val="fr-FR" w:eastAsia="fr-FR"/>
    </w:rPr>
  </w:style>
  <w:style w:type="paragraph" w:customStyle="1" w:styleId="02B2E5BDE6A743248F51D513A43241E8">
    <w:name w:val="02B2E5BDE6A743248F51D513A43241E8"/>
    <w:rsid w:val="00C73EB8"/>
    <w:rPr>
      <w:lang w:val="fr-FR" w:eastAsia="fr-FR"/>
    </w:rPr>
  </w:style>
  <w:style w:type="paragraph" w:customStyle="1" w:styleId="059AF5B312374514ABEFC4CB5126B0BD">
    <w:name w:val="059AF5B312374514ABEFC4CB5126B0BD"/>
    <w:rsid w:val="00C73EB8"/>
    <w:rPr>
      <w:lang w:val="fr-FR" w:eastAsia="fr-FR"/>
    </w:rPr>
  </w:style>
  <w:style w:type="paragraph" w:customStyle="1" w:styleId="DC82A3A10A224193B1D8DCA8BD4B3931">
    <w:name w:val="DC82A3A10A224193B1D8DCA8BD4B3931"/>
    <w:rsid w:val="00C73EB8"/>
    <w:rPr>
      <w:lang w:val="fr-FR" w:eastAsia="fr-FR"/>
    </w:rPr>
  </w:style>
  <w:style w:type="paragraph" w:customStyle="1" w:styleId="667E1B740F2E40668ABD08F0032A1D1A">
    <w:name w:val="667E1B740F2E40668ABD08F0032A1D1A"/>
    <w:rsid w:val="00C73EB8"/>
    <w:rPr>
      <w:lang w:val="fr-FR" w:eastAsia="fr-FR"/>
    </w:rPr>
  </w:style>
  <w:style w:type="paragraph" w:customStyle="1" w:styleId="EF5BE1E9083147FDBCACF6F3A0417975">
    <w:name w:val="EF5BE1E9083147FDBCACF6F3A0417975"/>
    <w:rsid w:val="00C73EB8"/>
    <w:rPr>
      <w:lang w:val="fr-FR" w:eastAsia="fr-FR"/>
    </w:rPr>
  </w:style>
  <w:style w:type="paragraph" w:customStyle="1" w:styleId="DF54D342828F47A186776EAF1A331DF8">
    <w:name w:val="DF54D342828F47A186776EAF1A331DF8"/>
    <w:rsid w:val="00C73EB8"/>
    <w:rPr>
      <w:lang w:val="fr-FR" w:eastAsia="fr-FR"/>
    </w:rPr>
  </w:style>
  <w:style w:type="paragraph" w:customStyle="1" w:styleId="9CCB0CB842604163A1BFE28D66BC2823">
    <w:name w:val="9CCB0CB842604163A1BFE28D66BC2823"/>
    <w:rsid w:val="00C73EB8"/>
    <w:rPr>
      <w:lang w:val="fr-FR" w:eastAsia="fr-FR"/>
    </w:rPr>
  </w:style>
  <w:style w:type="paragraph" w:customStyle="1" w:styleId="88A2C0C21D8F444AB070ADE702BCBFB0">
    <w:name w:val="88A2C0C21D8F444AB070ADE702BCBFB0"/>
    <w:rsid w:val="00C73EB8"/>
    <w:rPr>
      <w:lang w:val="fr-FR" w:eastAsia="fr-FR"/>
    </w:rPr>
  </w:style>
  <w:style w:type="paragraph" w:customStyle="1" w:styleId="F4BCB8BDEA5D49A0B6ACD7B16DAA65B3">
    <w:name w:val="F4BCB8BDEA5D49A0B6ACD7B16DAA65B3"/>
    <w:rsid w:val="00C73EB8"/>
    <w:rPr>
      <w:lang w:val="fr-FR" w:eastAsia="fr-FR"/>
    </w:rPr>
  </w:style>
  <w:style w:type="paragraph" w:customStyle="1" w:styleId="8EE420433E784EF19512F8CC34679D25">
    <w:name w:val="8EE420433E784EF19512F8CC34679D25"/>
    <w:rsid w:val="00C73EB8"/>
    <w:rPr>
      <w:lang w:val="fr-FR" w:eastAsia="fr-FR"/>
    </w:rPr>
  </w:style>
  <w:style w:type="paragraph" w:customStyle="1" w:styleId="D94652248056412CA37BB754D4A9BAE9">
    <w:name w:val="D94652248056412CA37BB754D4A9BAE9"/>
    <w:rsid w:val="00C73EB8"/>
    <w:rPr>
      <w:lang w:val="fr-FR" w:eastAsia="fr-FR"/>
    </w:rPr>
  </w:style>
  <w:style w:type="paragraph" w:customStyle="1" w:styleId="43EACC63AB8C447EBA4811F0C5273800">
    <w:name w:val="43EACC63AB8C447EBA4811F0C5273800"/>
    <w:rsid w:val="00C73EB8"/>
    <w:rPr>
      <w:lang w:val="fr-FR" w:eastAsia="fr-FR"/>
    </w:rPr>
  </w:style>
  <w:style w:type="paragraph" w:customStyle="1" w:styleId="86FCDF049DC34C97B82375A37D523104">
    <w:name w:val="86FCDF049DC34C97B82375A37D523104"/>
    <w:rsid w:val="00C73EB8"/>
    <w:rPr>
      <w:lang w:val="fr-FR" w:eastAsia="fr-FR"/>
    </w:rPr>
  </w:style>
  <w:style w:type="paragraph" w:customStyle="1" w:styleId="5E5C5965345D4DB4811064C7BB29C54A">
    <w:name w:val="5E5C5965345D4DB4811064C7BB29C54A"/>
    <w:rsid w:val="00C73EB8"/>
    <w:rPr>
      <w:lang w:val="fr-FR" w:eastAsia="fr-FR"/>
    </w:rPr>
  </w:style>
  <w:style w:type="paragraph" w:customStyle="1" w:styleId="F8B12B1DD8EC4BD093075FDC08238607">
    <w:name w:val="F8B12B1DD8EC4BD093075FDC08238607"/>
    <w:rsid w:val="00C73EB8"/>
    <w:rPr>
      <w:lang w:val="fr-FR" w:eastAsia="fr-FR"/>
    </w:rPr>
  </w:style>
  <w:style w:type="paragraph" w:customStyle="1" w:styleId="41F10A909C6C4A7886AB1F9204340879">
    <w:name w:val="41F10A909C6C4A7886AB1F9204340879"/>
    <w:rsid w:val="00C73EB8"/>
    <w:rPr>
      <w:lang w:val="fr-FR" w:eastAsia="fr-FR"/>
    </w:rPr>
  </w:style>
  <w:style w:type="paragraph" w:customStyle="1" w:styleId="C6A4FBDCAE0041EE9E8882B2852C148E">
    <w:name w:val="C6A4FBDCAE0041EE9E8882B2852C148E"/>
    <w:rsid w:val="00C73EB8"/>
    <w:rPr>
      <w:lang w:val="fr-FR" w:eastAsia="fr-FR"/>
    </w:rPr>
  </w:style>
  <w:style w:type="paragraph" w:customStyle="1" w:styleId="1758EE4AD91E4F089BFC50D299BED754">
    <w:name w:val="1758EE4AD91E4F089BFC50D299BED754"/>
    <w:rsid w:val="00C73EB8"/>
    <w:rPr>
      <w:lang w:val="fr-FR" w:eastAsia="fr-FR"/>
    </w:rPr>
  </w:style>
  <w:style w:type="paragraph" w:customStyle="1" w:styleId="E5DBDFCF51324967B6AE8D94C89FD48F">
    <w:name w:val="E5DBDFCF51324967B6AE8D94C89FD48F"/>
    <w:rsid w:val="00C73EB8"/>
    <w:rPr>
      <w:lang w:val="fr-FR" w:eastAsia="fr-FR"/>
    </w:rPr>
  </w:style>
  <w:style w:type="paragraph" w:customStyle="1" w:styleId="75F92FEA7D874F45AEC983763FDDB60C">
    <w:name w:val="75F92FEA7D874F45AEC983763FDDB60C"/>
    <w:rsid w:val="00C73EB8"/>
    <w:rPr>
      <w:lang w:val="fr-FR" w:eastAsia="fr-FR"/>
    </w:rPr>
  </w:style>
  <w:style w:type="paragraph" w:customStyle="1" w:styleId="6EF584440C6748B0A4E36B99993D9801">
    <w:name w:val="6EF584440C6748B0A4E36B99993D9801"/>
    <w:rsid w:val="00C73EB8"/>
    <w:rPr>
      <w:lang w:val="fr-FR" w:eastAsia="fr-FR"/>
    </w:rPr>
  </w:style>
  <w:style w:type="paragraph" w:customStyle="1" w:styleId="C776E545C10D43ABBA96F5AED6C7B98F">
    <w:name w:val="C776E545C10D43ABBA96F5AED6C7B98F"/>
    <w:rsid w:val="00C73EB8"/>
    <w:rPr>
      <w:lang w:val="fr-FR" w:eastAsia="fr-FR"/>
    </w:rPr>
  </w:style>
  <w:style w:type="paragraph" w:customStyle="1" w:styleId="CA31659F052342BDA9856AD10FAEF530">
    <w:name w:val="CA31659F052342BDA9856AD10FAEF530"/>
    <w:rsid w:val="00C73EB8"/>
    <w:rPr>
      <w:lang w:val="fr-FR" w:eastAsia="fr-FR"/>
    </w:rPr>
  </w:style>
  <w:style w:type="paragraph" w:customStyle="1" w:styleId="64E62AFA78F446A7A5151028F1812D4A">
    <w:name w:val="64E62AFA78F446A7A5151028F1812D4A"/>
    <w:rsid w:val="00C73EB8"/>
    <w:rPr>
      <w:lang w:val="fr-FR" w:eastAsia="fr-FR"/>
    </w:rPr>
  </w:style>
  <w:style w:type="paragraph" w:customStyle="1" w:styleId="C8816C1936DD4FE0A9609BC61B12AA9B">
    <w:name w:val="C8816C1936DD4FE0A9609BC61B12AA9B"/>
    <w:rsid w:val="00C73EB8"/>
    <w:rPr>
      <w:lang w:val="fr-FR" w:eastAsia="fr-FR"/>
    </w:rPr>
  </w:style>
  <w:style w:type="paragraph" w:customStyle="1" w:styleId="6F3ACA9F5D24408481C2948EE8216ADE">
    <w:name w:val="6F3ACA9F5D24408481C2948EE8216ADE"/>
    <w:rsid w:val="00C73EB8"/>
    <w:rPr>
      <w:lang w:val="fr-FR" w:eastAsia="fr-FR"/>
    </w:rPr>
  </w:style>
  <w:style w:type="paragraph" w:customStyle="1" w:styleId="A26ABEEEC62049DE96A529666806A47D">
    <w:name w:val="A26ABEEEC62049DE96A529666806A47D"/>
    <w:rsid w:val="00C73EB8"/>
    <w:rPr>
      <w:lang w:val="fr-FR" w:eastAsia="fr-FR"/>
    </w:rPr>
  </w:style>
  <w:style w:type="paragraph" w:customStyle="1" w:styleId="2A4F9230D44043368342EFC2C7DDEC31">
    <w:name w:val="2A4F9230D44043368342EFC2C7DDEC31"/>
    <w:rsid w:val="00C73EB8"/>
    <w:rPr>
      <w:lang w:val="fr-FR" w:eastAsia="fr-FR"/>
    </w:rPr>
  </w:style>
  <w:style w:type="paragraph" w:customStyle="1" w:styleId="7039C6DD736740EA9B1D9F7DC461862F">
    <w:name w:val="7039C6DD736740EA9B1D9F7DC461862F"/>
    <w:rsid w:val="00C73EB8"/>
    <w:rPr>
      <w:lang w:val="fr-FR" w:eastAsia="fr-FR"/>
    </w:rPr>
  </w:style>
  <w:style w:type="paragraph" w:customStyle="1" w:styleId="C28F59A0DA3940CC8B5A4CF7D1F1A349">
    <w:name w:val="C28F59A0DA3940CC8B5A4CF7D1F1A349"/>
    <w:rsid w:val="00C73EB8"/>
    <w:rPr>
      <w:lang w:val="fr-FR" w:eastAsia="fr-FR"/>
    </w:rPr>
  </w:style>
  <w:style w:type="paragraph" w:customStyle="1" w:styleId="5EBFBCAE07CB434FAA699256568EBB0D">
    <w:name w:val="5EBFBCAE07CB434FAA699256568EBB0D"/>
    <w:rsid w:val="00C73EB8"/>
    <w:rPr>
      <w:lang w:val="fr-FR" w:eastAsia="fr-FR"/>
    </w:rPr>
  </w:style>
  <w:style w:type="paragraph" w:customStyle="1" w:styleId="CFFAEC78B5314FD2A85C5FDE7BCC20CE">
    <w:name w:val="CFFAEC78B5314FD2A85C5FDE7BCC20CE"/>
    <w:rsid w:val="00C73EB8"/>
    <w:rPr>
      <w:lang w:val="fr-FR" w:eastAsia="fr-FR"/>
    </w:rPr>
  </w:style>
  <w:style w:type="paragraph" w:customStyle="1" w:styleId="0577DC375FD94800A4D2F1920A069CA6">
    <w:name w:val="0577DC375FD94800A4D2F1920A069CA6"/>
    <w:rsid w:val="00C73EB8"/>
    <w:rPr>
      <w:lang w:val="fr-FR" w:eastAsia="fr-FR"/>
    </w:rPr>
  </w:style>
  <w:style w:type="paragraph" w:customStyle="1" w:styleId="46E405AC671D44EFAC1C0036A882D02C">
    <w:name w:val="46E405AC671D44EFAC1C0036A882D02C"/>
    <w:rsid w:val="00C73EB8"/>
    <w:rPr>
      <w:lang w:val="fr-FR" w:eastAsia="fr-FR"/>
    </w:rPr>
  </w:style>
  <w:style w:type="paragraph" w:customStyle="1" w:styleId="1401828147A84BB4B1627E5E7FA769A5">
    <w:name w:val="1401828147A84BB4B1627E5E7FA769A5"/>
    <w:rsid w:val="00C73EB8"/>
    <w:rPr>
      <w:lang w:val="fr-FR" w:eastAsia="fr-FR"/>
    </w:rPr>
  </w:style>
  <w:style w:type="paragraph" w:customStyle="1" w:styleId="BCD598CDFBE94161A5FEDCA6FD88E608">
    <w:name w:val="BCD598CDFBE94161A5FEDCA6FD88E608"/>
    <w:rsid w:val="00C73EB8"/>
    <w:rPr>
      <w:lang w:val="fr-FR" w:eastAsia="fr-FR"/>
    </w:rPr>
  </w:style>
  <w:style w:type="paragraph" w:customStyle="1" w:styleId="8EB197E5EA0B45A89083CDCBFCA3E42B">
    <w:name w:val="8EB197E5EA0B45A89083CDCBFCA3E42B"/>
    <w:rsid w:val="00C73EB8"/>
    <w:rPr>
      <w:lang w:val="fr-FR" w:eastAsia="fr-FR"/>
    </w:rPr>
  </w:style>
  <w:style w:type="paragraph" w:customStyle="1" w:styleId="66F0CDDC9C62431C9155596881E02582">
    <w:name w:val="66F0CDDC9C62431C9155596881E02582"/>
    <w:rsid w:val="00C73EB8"/>
    <w:rPr>
      <w:lang w:val="fr-FR" w:eastAsia="fr-FR"/>
    </w:rPr>
  </w:style>
  <w:style w:type="paragraph" w:customStyle="1" w:styleId="1CC867286D964741B390FFDAB396A566">
    <w:name w:val="1CC867286D964741B390FFDAB396A566"/>
    <w:rsid w:val="00C73EB8"/>
    <w:rPr>
      <w:lang w:val="fr-FR" w:eastAsia="fr-FR"/>
    </w:rPr>
  </w:style>
  <w:style w:type="paragraph" w:customStyle="1" w:styleId="2F91073551414C97A80C6451CF813F9C">
    <w:name w:val="2F91073551414C97A80C6451CF813F9C"/>
    <w:rsid w:val="00C73EB8"/>
    <w:rPr>
      <w:lang w:val="fr-FR" w:eastAsia="fr-FR"/>
    </w:rPr>
  </w:style>
  <w:style w:type="paragraph" w:customStyle="1" w:styleId="CC14C368785F4847811296B59A9BAB20">
    <w:name w:val="CC14C368785F4847811296B59A9BAB20"/>
    <w:rsid w:val="00C73EB8"/>
    <w:rPr>
      <w:lang w:val="fr-FR" w:eastAsia="fr-FR"/>
    </w:rPr>
  </w:style>
  <w:style w:type="paragraph" w:customStyle="1" w:styleId="70DBCF8D022C467E99E93AF7D0B2228E">
    <w:name w:val="70DBCF8D022C467E99E93AF7D0B2228E"/>
    <w:rsid w:val="00C73EB8"/>
    <w:rPr>
      <w:lang w:val="fr-FR" w:eastAsia="fr-FR"/>
    </w:rPr>
  </w:style>
  <w:style w:type="paragraph" w:customStyle="1" w:styleId="D33B27CC0ED243928C44BF218B85A68D">
    <w:name w:val="D33B27CC0ED243928C44BF218B85A68D"/>
    <w:rsid w:val="00C73EB8"/>
    <w:rPr>
      <w:lang w:val="fr-FR" w:eastAsia="fr-FR"/>
    </w:rPr>
  </w:style>
  <w:style w:type="paragraph" w:customStyle="1" w:styleId="F6CD4879C297488F8393ABA74CB8D9FC">
    <w:name w:val="F6CD4879C297488F8393ABA74CB8D9FC"/>
    <w:rsid w:val="00C73EB8"/>
    <w:rPr>
      <w:lang w:val="fr-FR" w:eastAsia="fr-FR"/>
    </w:rPr>
  </w:style>
  <w:style w:type="paragraph" w:customStyle="1" w:styleId="55EDDC0843624C8F92746995FDA871CD">
    <w:name w:val="55EDDC0843624C8F92746995FDA871CD"/>
    <w:rsid w:val="00C73EB8"/>
    <w:rPr>
      <w:lang w:val="fr-FR" w:eastAsia="fr-FR"/>
    </w:rPr>
  </w:style>
  <w:style w:type="paragraph" w:customStyle="1" w:styleId="2FB008C89CC74C0B872F22B1B3B0D30F">
    <w:name w:val="2FB008C89CC74C0B872F22B1B3B0D30F"/>
    <w:rsid w:val="00C73EB8"/>
    <w:rPr>
      <w:lang w:val="fr-FR" w:eastAsia="fr-FR"/>
    </w:rPr>
  </w:style>
  <w:style w:type="paragraph" w:customStyle="1" w:styleId="28302744405F455BB0D487683F824044">
    <w:name w:val="28302744405F455BB0D487683F824044"/>
    <w:rsid w:val="00C73EB8"/>
    <w:rPr>
      <w:lang w:val="fr-FR" w:eastAsia="fr-FR"/>
    </w:rPr>
  </w:style>
  <w:style w:type="paragraph" w:customStyle="1" w:styleId="357E6814BA604337BD1FF2722D4E0502">
    <w:name w:val="357E6814BA604337BD1FF2722D4E0502"/>
    <w:rsid w:val="00C73EB8"/>
    <w:rPr>
      <w:lang w:val="fr-FR" w:eastAsia="fr-FR"/>
    </w:rPr>
  </w:style>
  <w:style w:type="paragraph" w:customStyle="1" w:styleId="1A65F53EC1124AC1B4552E729796FC74">
    <w:name w:val="1A65F53EC1124AC1B4552E729796FC74"/>
    <w:rsid w:val="00C73EB8"/>
    <w:rPr>
      <w:lang w:val="fr-FR" w:eastAsia="fr-FR"/>
    </w:rPr>
  </w:style>
  <w:style w:type="paragraph" w:customStyle="1" w:styleId="8A0D8898C7594041A8D71765719A532A">
    <w:name w:val="8A0D8898C7594041A8D71765719A532A"/>
    <w:rsid w:val="00C73EB8"/>
    <w:rPr>
      <w:lang w:val="fr-FR" w:eastAsia="fr-FR"/>
    </w:rPr>
  </w:style>
  <w:style w:type="paragraph" w:customStyle="1" w:styleId="CB752D30C7B84DBD902C82B22DC1C83B">
    <w:name w:val="CB752D30C7B84DBD902C82B22DC1C83B"/>
    <w:rsid w:val="00C73EB8"/>
    <w:rPr>
      <w:lang w:val="fr-FR" w:eastAsia="fr-FR"/>
    </w:rPr>
  </w:style>
  <w:style w:type="paragraph" w:customStyle="1" w:styleId="0A5A43371AE84C038860AE45DCBAE9D1">
    <w:name w:val="0A5A43371AE84C038860AE45DCBAE9D1"/>
    <w:rsid w:val="00C73EB8"/>
    <w:rPr>
      <w:lang w:val="fr-FR" w:eastAsia="fr-FR"/>
    </w:rPr>
  </w:style>
  <w:style w:type="paragraph" w:customStyle="1" w:styleId="63BF02A6F9474DE2B74DE7E7F01DE1AB">
    <w:name w:val="63BF02A6F9474DE2B74DE7E7F01DE1AB"/>
    <w:rsid w:val="00C73EB8"/>
    <w:rPr>
      <w:lang w:val="fr-FR" w:eastAsia="fr-FR"/>
    </w:rPr>
  </w:style>
  <w:style w:type="paragraph" w:customStyle="1" w:styleId="89D553C07EEA4234874CD56F8CBD6C16">
    <w:name w:val="89D553C07EEA4234874CD56F8CBD6C16"/>
    <w:rsid w:val="00C73EB8"/>
    <w:rPr>
      <w:lang w:val="fr-FR" w:eastAsia="fr-FR"/>
    </w:rPr>
  </w:style>
  <w:style w:type="paragraph" w:customStyle="1" w:styleId="B5A3288CF229405DB096DD1DE797186E">
    <w:name w:val="B5A3288CF229405DB096DD1DE797186E"/>
    <w:rsid w:val="00C73EB8"/>
    <w:rPr>
      <w:lang w:val="fr-FR" w:eastAsia="fr-FR"/>
    </w:rPr>
  </w:style>
  <w:style w:type="paragraph" w:customStyle="1" w:styleId="20AE03DCE428412AA19174AAB43EE9E4">
    <w:name w:val="20AE03DCE428412AA19174AAB43EE9E4"/>
    <w:rsid w:val="00C73EB8"/>
    <w:rPr>
      <w:lang w:val="fr-FR" w:eastAsia="fr-FR"/>
    </w:rPr>
  </w:style>
  <w:style w:type="paragraph" w:customStyle="1" w:styleId="D5660A12C78E4748B9A133A325596202">
    <w:name w:val="D5660A12C78E4748B9A133A325596202"/>
    <w:rsid w:val="00C73EB8"/>
    <w:rPr>
      <w:lang w:val="fr-FR" w:eastAsia="fr-FR"/>
    </w:rPr>
  </w:style>
  <w:style w:type="paragraph" w:customStyle="1" w:styleId="FE1FE11145E94042B0BB1BECF18C9469">
    <w:name w:val="FE1FE11145E94042B0BB1BECF18C9469"/>
    <w:rsid w:val="00C73EB8"/>
    <w:rPr>
      <w:lang w:val="fr-FR" w:eastAsia="fr-FR"/>
    </w:rPr>
  </w:style>
  <w:style w:type="paragraph" w:customStyle="1" w:styleId="E5D0600B55354A30901FFBDE8C2FED88">
    <w:name w:val="E5D0600B55354A30901FFBDE8C2FED88"/>
    <w:rsid w:val="00C73EB8"/>
    <w:rPr>
      <w:lang w:val="fr-FR" w:eastAsia="fr-FR"/>
    </w:rPr>
  </w:style>
  <w:style w:type="paragraph" w:customStyle="1" w:styleId="A7B52316D618476199E2CDEEA75E227D">
    <w:name w:val="A7B52316D618476199E2CDEEA75E227D"/>
    <w:rsid w:val="00C73EB8"/>
    <w:rPr>
      <w:lang w:val="fr-FR" w:eastAsia="fr-FR"/>
    </w:rPr>
  </w:style>
  <w:style w:type="paragraph" w:customStyle="1" w:styleId="FDDC11FB529546D292826F8916972D00">
    <w:name w:val="FDDC11FB529546D292826F8916972D00"/>
    <w:rsid w:val="00C73EB8"/>
    <w:rPr>
      <w:lang w:val="fr-FR" w:eastAsia="fr-FR"/>
    </w:rPr>
  </w:style>
  <w:style w:type="paragraph" w:customStyle="1" w:styleId="1ABD17CCC3694729932DAA62651459BE">
    <w:name w:val="1ABD17CCC3694729932DAA62651459BE"/>
    <w:rsid w:val="00C73EB8"/>
    <w:rPr>
      <w:lang w:val="fr-FR" w:eastAsia="fr-FR"/>
    </w:rPr>
  </w:style>
  <w:style w:type="paragraph" w:customStyle="1" w:styleId="F0FDA8DD186C4B47BBA1313EDF640C68">
    <w:name w:val="F0FDA8DD186C4B47BBA1313EDF640C68"/>
    <w:rsid w:val="00C73EB8"/>
    <w:rPr>
      <w:lang w:val="fr-FR" w:eastAsia="fr-FR"/>
    </w:rPr>
  </w:style>
  <w:style w:type="paragraph" w:customStyle="1" w:styleId="15CAA79025CF4640B9666C5D98D7AC2A">
    <w:name w:val="15CAA79025CF4640B9666C5D98D7AC2A"/>
    <w:rsid w:val="00C73EB8"/>
    <w:rPr>
      <w:lang w:val="fr-FR" w:eastAsia="fr-FR"/>
    </w:rPr>
  </w:style>
  <w:style w:type="paragraph" w:customStyle="1" w:styleId="211475E9346345DB965AEA40A8567F80">
    <w:name w:val="211475E9346345DB965AEA40A8567F80"/>
    <w:rsid w:val="00C73EB8"/>
    <w:rPr>
      <w:lang w:val="fr-FR" w:eastAsia="fr-FR"/>
    </w:rPr>
  </w:style>
  <w:style w:type="paragraph" w:customStyle="1" w:styleId="8FA888818A404D789815ED5778B644B9">
    <w:name w:val="8FA888818A404D789815ED5778B644B9"/>
    <w:rsid w:val="00C73EB8"/>
    <w:rPr>
      <w:lang w:val="fr-FR" w:eastAsia="fr-FR"/>
    </w:rPr>
  </w:style>
  <w:style w:type="paragraph" w:customStyle="1" w:styleId="93675A15B9A14C61824EDB14A799343A">
    <w:name w:val="93675A15B9A14C61824EDB14A799343A"/>
    <w:rsid w:val="00C73EB8"/>
    <w:rPr>
      <w:lang w:val="fr-FR" w:eastAsia="fr-FR"/>
    </w:rPr>
  </w:style>
  <w:style w:type="paragraph" w:customStyle="1" w:styleId="FA151D2BA2E541138771AB643354C9D8">
    <w:name w:val="FA151D2BA2E541138771AB643354C9D8"/>
    <w:rsid w:val="00C73EB8"/>
    <w:rPr>
      <w:lang w:val="fr-FR" w:eastAsia="fr-FR"/>
    </w:rPr>
  </w:style>
  <w:style w:type="paragraph" w:customStyle="1" w:styleId="5D70AFA8650644F1BB5FCCE6DB4E5EAE">
    <w:name w:val="5D70AFA8650644F1BB5FCCE6DB4E5EAE"/>
    <w:rsid w:val="00C73EB8"/>
    <w:rPr>
      <w:lang w:val="fr-FR" w:eastAsia="fr-FR"/>
    </w:rPr>
  </w:style>
  <w:style w:type="paragraph" w:customStyle="1" w:styleId="EDA3EE32A345435D86C63E4DAECB89E4">
    <w:name w:val="EDA3EE32A345435D86C63E4DAECB89E4"/>
    <w:rsid w:val="00C73EB8"/>
    <w:rPr>
      <w:lang w:val="fr-FR" w:eastAsia="fr-FR"/>
    </w:rPr>
  </w:style>
  <w:style w:type="paragraph" w:customStyle="1" w:styleId="054C7B43CB514E1AA3BB2B57997642A5">
    <w:name w:val="054C7B43CB514E1AA3BB2B57997642A5"/>
    <w:rsid w:val="00C73EB8"/>
    <w:rPr>
      <w:lang w:val="fr-FR" w:eastAsia="fr-FR"/>
    </w:rPr>
  </w:style>
  <w:style w:type="paragraph" w:customStyle="1" w:styleId="33FA40B19EDE4E30A4F9FDDEB080BD3B">
    <w:name w:val="33FA40B19EDE4E30A4F9FDDEB080BD3B"/>
    <w:rsid w:val="00C73EB8"/>
    <w:rPr>
      <w:lang w:val="fr-FR" w:eastAsia="fr-FR"/>
    </w:rPr>
  </w:style>
  <w:style w:type="paragraph" w:customStyle="1" w:styleId="869B46CBA57A40C9BFF0BCB57E199337">
    <w:name w:val="869B46CBA57A40C9BFF0BCB57E199337"/>
    <w:rsid w:val="00C73EB8"/>
    <w:rPr>
      <w:lang w:val="fr-FR" w:eastAsia="fr-FR"/>
    </w:rPr>
  </w:style>
  <w:style w:type="paragraph" w:customStyle="1" w:styleId="F0B332FB4C68429990978C0E8E5AABF8">
    <w:name w:val="F0B332FB4C68429990978C0E8E5AABF8"/>
    <w:rsid w:val="00C73EB8"/>
    <w:rPr>
      <w:lang w:val="fr-FR" w:eastAsia="fr-FR"/>
    </w:rPr>
  </w:style>
  <w:style w:type="paragraph" w:customStyle="1" w:styleId="C40AD5E6958A44A6ACBC63A7466FC193">
    <w:name w:val="C40AD5E6958A44A6ACBC63A7466FC193"/>
    <w:rsid w:val="00C73EB8"/>
    <w:rPr>
      <w:lang w:val="fr-FR" w:eastAsia="fr-FR"/>
    </w:rPr>
  </w:style>
  <w:style w:type="paragraph" w:customStyle="1" w:styleId="6CFDEE00014747D5B0D7D3408C541FA6">
    <w:name w:val="6CFDEE00014747D5B0D7D3408C541FA6"/>
    <w:rsid w:val="00C73EB8"/>
    <w:rPr>
      <w:lang w:val="fr-FR" w:eastAsia="fr-FR"/>
    </w:rPr>
  </w:style>
  <w:style w:type="paragraph" w:customStyle="1" w:styleId="FBC451CDFC2F4B838C168F215814F759">
    <w:name w:val="FBC451CDFC2F4B838C168F215814F759"/>
    <w:rsid w:val="00C73EB8"/>
    <w:rPr>
      <w:lang w:val="fr-FR" w:eastAsia="fr-FR"/>
    </w:rPr>
  </w:style>
  <w:style w:type="paragraph" w:customStyle="1" w:styleId="836A85FA880F48FB9867A2F7EB067C9B">
    <w:name w:val="836A85FA880F48FB9867A2F7EB067C9B"/>
    <w:rsid w:val="00C73EB8"/>
    <w:rPr>
      <w:lang w:val="fr-FR" w:eastAsia="fr-FR"/>
    </w:rPr>
  </w:style>
  <w:style w:type="paragraph" w:customStyle="1" w:styleId="45D8D3AE9E26426B845BFACFC9C1AA35">
    <w:name w:val="45D8D3AE9E26426B845BFACFC9C1AA35"/>
    <w:rsid w:val="00C73EB8"/>
    <w:rPr>
      <w:lang w:val="fr-FR" w:eastAsia="fr-FR"/>
    </w:rPr>
  </w:style>
  <w:style w:type="paragraph" w:customStyle="1" w:styleId="AEE10F6E01534FB1BAE0B6EB5D56B457">
    <w:name w:val="AEE10F6E01534FB1BAE0B6EB5D56B457"/>
    <w:rsid w:val="00C73EB8"/>
    <w:rPr>
      <w:lang w:val="fr-FR" w:eastAsia="fr-FR"/>
    </w:rPr>
  </w:style>
  <w:style w:type="paragraph" w:customStyle="1" w:styleId="3BA8947826C34CC5891BFC2258FAA325">
    <w:name w:val="3BA8947826C34CC5891BFC2258FAA325"/>
    <w:rsid w:val="00C73EB8"/>
    <w:rPr>
      <w:lang w:val="fr-FR" w:eastAsia="fr-FR"/>
    </w:rPr>
  </w:style>
  <w:style w:type="paragraph" w:customStyle="1" w:styleId="B2A6CB8CF9C6467AAA4587FCE6D670A1">
    <w:name w:val="B2A6CB8CF9C6467AAA4587FCE6D670A1"/>
    <w:rsid w:val="00C73EB8"/>
    <w:rPr>
      <w:lang w:val="fr-FR" w:eastAsia="fr-FR"/>
    </w:rPr>
  </w:style>
  <w:style w:type="paragraph" w:customStyle="1" w:styleId="906395A8158C4D64A791A6D7D4D214F1">
    <w:name w:val="906395A8158C4D64A791A6D7D4D214F1"/>
    <w:rsid w:val="00C73EB8"/>
    <w:rPr>
      <w:lang w:val="fr-FR" w:eastAsia="fr-FR"/>
    </w:rPr>
  </w:style>
  <w:style w:type="paragraph" w:customStyle="1" w:styleId="6BB48CB78AD84DB1A83BEE0F22CC43FE">
    <w:name w:val="6BB48CB78AD84DB1A83BEE0F22CC43FE"/>
    <w:rsid w:val="00C73EB8"/>
    <w:rPr>
      <w:lang w:val="fr-FR" w:eastAsia="fr-FR"/>
    </w:rPr>
  </w:style>
  <w:style w:type="paragraph" w:customStyle="1" w:styleId="67B2439E08C1407DABCD4E88B608D128">
    <w:name w:val="67B2439E08C1407DABCD4E88B608D128"/>
    <w:rsid w:val="00C73EB8"/>
    <w:rPr>
      <w:lang w:val="fr-FR" w:eastAsia="fr-FR"/>
    </w:rPr>
  </w:style>
  <w:style w:type="paragraph" w:customStyle="1" w:styleId="DD1C4B152D414ECF8A90CDA122C98B3B">
    <w:name w:val="DD1C4B152D414ECF8A90CDA122C98B3B"/>
    <w:rsid w:val="00C73EB8"/>
    <w:rPr>
      <w:lang w:val="fr-FR" w:eastAsia="fr-FR"/>
    </w:rPr>
  </w:style>
  <w:style w:type="paragraph" w:customStyle="1" w:styleId="5D9C2CA46A7F437889CFA33D3E88F838">
    <w:name w:val="5D9C2CA46A7F437889CFA33D3E88F838"/>
    <w:rsid w:val="00C73EB8"/>
    <w:rPr>
      <w:lang w:val="fr-FR" w:eastAsia="fr-FR"/>
    </w:rPr>
  </w:style>
  <w:style w:type="paragraph" w:customStyle="1" w:styleId="4B1DC223FDC94494B7C01772A4894928">
    <w:name w:val="4B1DC223FDC94494B7C01772A4894928"/>
    <w:rsid w:val="00C73EB8"/>
    <w:rPr>
      <w:lang w:val="fr-FR" w:eastAsia="fr-FR"/>
    </w:rPr>
  </w:style>
  <w:style w:type="paragraph" w:customStyle="1" w:styleId="C2A20FC7BABE46BBA2737E3EA24CAA1A">
    <w:name w:val="C2A20FC7BABE46BBA2737E3EA24CAA1A"/>
    <w:rsid w:val="00C73EB8"/>
    <w:rPr>
      <w:lang w:val="fr-FR" w:eastAsia="fr-FR"/>
    </w:rPr>
  </w:style>
  <w:style w:type="paragraph" w:customStyle="1" w:styleId="1D800966FE1B4D7882294FD61562059C">
    <w:name w:val="1D800966FE1B4D7882294FD61562059C"/>
    <w:rsid w:val="00C73EB8"/>
    <w:rPr>
      <w:lang w:val="fr-FR" w:eastAsia="fr-FR"/>
    </w:rPr>
  </w:style>
  <w:style w:type="paragraph" w:customStyle="1" w:styleId="FAE0756CAB0E499D9D3B78F9F9B87F94">
    <w:name w:val="FAE0756CAB0E499D9D3B78F9F9B87F94"/>
    <w:rsid w:val="00C73EB8"/>
    <w:rPr>
      <w:lang w:val="fr-FR" w:eastAsia="fr-FR"/>
    </w:rPr>
  </w:style>
  <w:style w:type="paragraph" w:customStyle="1" w:styleId="E0D6630997D04001A5BF80A2C3AE5868">
    <w:name w:val="E0D6630997D04001A5BF80A2C3AE5868"/>
    <w:rsid w:val="00C73EB8"/>
    <w:rPr>
      <w:lang w:val="fr-FR" w:eastAsia="fr-FR"/>
    </w:rPr>
  </w:style>
  <w:style w:type="paragraph" w:customStyle="1" w:styleId="8AFC7AE367B1429883CB5C427D651BB5">
    <w:name w:val="8AFC7AE367B1429883CB5C427D651BB5"/>
    <w:rsid w:val="00C73EB8"/>
    <w:rPr>
      <w:lang w:val="fr-FR" w:eastAsia="fr-FR"/>
    </w:rPr>
  </w:style>
  <w:style w:type="paragraph" w:customStyle="1" w:styleId="229AE1F0451A47A191FDE056766DBB49">
    <w:name w:val="229AE1F0451A47A191FDE056766DBB49"/>
    <w:rsid w:val="00C73EB8"/>
    <w:rPr>
      <w:lang w:val="fr-FR" w:eastAsia="fr-FR"/>
    </w:rPr>
  </w:style>
  <w:style w:type="paragraph" w:customStyle="1" w:styleId="5B63857140F743CE992FBA905A039DF3">
    <w:name w:val="5B63857140F743CE992FBA905A039DF3"/>
    <w:rsid w:val="00C73EB8"/>
    <w:rPr>
      <w:lang w:val="fr-FR" w:eastAsia="fr-FR"/>
    </w:rPr>
  </w:style>
  <w:style w:type="paragraph" w:customStyle="1" w:styleId="704E130F36ED442E8B59DE4D80010842">
    <w:name w:val="704E130F36ED442E8B59DE4D80010842"/>
    <w:rsid w:val="00C73EB8"/>
    <w:rPr>
      <w:lang w:val="fr-FR" w:eastAsia="fr-FR"/>
    </w:rPr>
  </w:style>
  <w:style w:type="paragraph" w:customStyle="1" w:styleId="6F768A01531145E4969AE1E16E970E7D">
    <w:name w:val="6F768A01531145E4969AE1E16E970E7D"/>
    <w:rsid w:val="00C73EB8"/>
    <w:rPr>
      <w:lang w:val="fr-FR" w:eastAsia="fr-FR"/>
    </w:rPr>
  </w:style>
  <w:style w:type="paragraph" w:customStyle="1" w:styleId="E95229CAF7CC4FF8B708078097B121BA">
    <w:name w:val="E95229CAF7CC4FF8B708078097B121BA"/>
    <w:rsid w:val="00C73EB8"/>
    <w:rPr>
      <w:lang w:val="fr-FR" w:eastAsia="fr-FR"/>
    </w:rPr>
  </w:style>
  <w:style w:type="paragraph" w:customStyle="1" w:styleId="E43EA2A2E3EA493799049E0AC0E6567C">
    <w:name w:val="E43EA2A2E3EA493799049E0AC0E6567C"/>
    <w:rsid w:val="00C73EB8"/>
    <w:rPr>
      <w:lang w:val="fr-FR" w:eastAsia="fr-FR"/>
    </w:rPr>
  </w:style>
  <w:style w:type="paragraph" w:customStyle="1" w:styleId="5198AA3B0FFD4A9B9118621FC441FBB2">
    <w:name w:val="5198AA3B0FFD4A9B9118621FC441FBB2"/>
    <w:rsid w:val="00C73EB8"/>
    <w:rPr>
      <w:lang w:val="fr-FR" w:eastAsia="fr-FR"/>
    </w:rPr>
  </w:style>
  <w:style w:type="paragraph" w:customStyle="1" w:styleId="D8081E9C14AD435F8641FBDA40A50698">
    <w:name w:val="D8081E9C14AD435F8641FBDA40A50698"/>
    <w:rsid w:val="00C73EB8"/>
    <w:rPr>
      <w:lang w:val="fr-FR" w:eastAsia="fr-FR"/>
    </w:rPr>
  </w:style>
  <w:style w:type="paragraph" w:customStyle="1" w:styleId="229C7DB29D8F4A55B4A7D2C6F30F4619">
    <w:name w:val="229C7DB29D8F4A55B4A7D2C6F30F4619"/>
    <w:rsid w:val="00C73EB8"/>
    <w:rPr>
      <w:lang w:val="fr-FR" w:eastAsia="fr-FR"/>
    </w:rPr>
  </w:style>
  <w:style w:type="paragraph" w:customStyle="1" w:styleId="12FDD4E129FE4947AE5B66D626FBD7B4">
    <w:name w:val="12FDD4E129FE4947AE5B66D626FBD7B4"/>
    <w:rsid w:val="00C73EB8"/>
    <w:rPr>
      <w:lang w:val="fr-FR" w:eastAsia="fr-FR"/>
    </w:rPr>
  </w:style>
  <w:style w:type="paragraph" w:customStyle="1" w:styleId="FA0D92E18FA946A992B097D286D9926B">
    <w:name w:val="FA0D92E18FA946A992B097D286D9926B"/>
    <w:rsid w:val="00C73EB8"/>
    <w:rPr>
      <w:lang w:val="fr-FR" w:eastAsia="fr-FR"/>
    </w:rPr>
  </w:style>
  <w:style w:type="paragraph" w:customStyle="1" w:styleId="B8C419A8422D43E79A2DE74FF4E27C15">
    <w:name w:val="B8C419A8422D43E79A2DE74FF4E27C15"/>
    <w:rsid w:val="00C73EB8"/>
    <w:rPr>
      <w:lang w:val="fr-FR" w:eastAsia="fr-FR"/>
    </w:rPr>
  </w:style>
  <w:style w:type="paragraph" w:customStyle="1" w:styleId="C41C9AB01A10466AB9C9BA6406BB4C46">
    <w:name w:val="C41C9AB01A10466AB9C9BA6406BB4C46"/>
    <w:rsid w:val="00C73EB8"/>
    <w:rPr>
      <w:lang w:val="fr-FR" w:eastAsia="fr-FR"/>
    </w:rPr>
  </w:style>
  <w:style w:type="paragraph" w:customStyle="1" w:styleId="A853D97516E345148EE49B6FDE88E56F">
    <w:name w:val="A853D97516E345148EE49B6FDE88E56F"/>
    <w:rsid w:val="00C73EB8"/>
    <w:rPr>
      <w:lang w:val="fr-FR" w:eastAsia="fr-FR"/>
    </w:rPr>
  </w:style>
  <w:style w:type="paragraph" w:customStyle="1" w:styleId="7445468A762F4BBB84E6322DC3F7CC27">
    <w:name w:val="7445468A762F4BBB84E6322DC3F7CC27"/>
    <w:rsid w:val="00C73EB8"/>
    <w:rPr>
      <w:lang w:val="fr-FR" w:eastAsia="fr-FR"/>
    </w:rPr>
  </w:style>
  <w:style w:type="paragraph" w:customStyle="1" w:styleId="C242FC2A60E7400EB0917B4C37C4FC7F">
    <w:name w:val="C242FC2A60E7400EB0917B4C37C4FC7F"/>
    <w:rsid w:val="00C73EB8"/>
    <w:rPr>
      <w:lang w:val="fr-FR" w:eastAsia="fr-FR"/>
    </w:rPr>
  </w:style>
  <w:style w:type="paragraph" w:customStyle="1" w:styleId="79E15266D6104A3EAAE395A722AAFE16">
    <w:name w:val="79E15266D6104A3EAAE395A722AAFE16"/>
    <w:rsid w:val="00C73EB8"/>
    <w:rPr>
      <w:lang w:val="fr-FR" w:eastAsia="fr-FR"/>
    </w:rPr>
  </w:style>
  <w:style w:type="paragraph" w:customStyle="1" w:styleId="E95A22AEB8754ACBAC31B270A05E8E9F">
    <w:name w:val="E95A22AEB8754ACBAC31B270A05E8E9F"/>
    <w:rsid w:val="00C73EB8"/>
    <w:rPr>
      <w:lang w:val="fr-FR" w:eastAsia="fr-FR"/>
    </w:rPr>
  </w:style>
  <w:style w:type="paragraph" w:customStyle="1" w:styleId="ABA637B859FF4AD89C962A99526BC371">
    <w:name w:val="ABA637B859FF4AD89C962A99526BC371"/>
    <w:rsid w:val="00C73EB8"/>
    <w:rPr>
      <w:lang w:val="fr-FR" w:eastAsia="fr-FR"/>
    </w:rPr>
  </w:style>
  <w:style w:type="paragraph" w:customStyle="1" w:styleId="373446DFEF3F4B74A7D077BACC3A4256">
    <w:name w:val="373446DFEF3F4B74A7D077BACC3A4256"/>
    <w:rsid w:val="00C73EB8"/>
    <w:rPr>
      <w:lang w:val="fr-FR" w:eastAsia="fr-FR"/>
    </w:rPr>
  </w:style>
  <w:style w:type="paragraph" w:customStyle="1" w:styleId="D649D513EB17472CAD46D34EBDB3840B">
    <w:name w:val="D649D513EB17472CAD46D34EBDB3840B"/>
    <w:rsid w:val="00C73EB8"/>
    <w:rPr>
      <w:lang w:val="fr-FR" w:eastAsia="fr-FR"/>
    </w:rPr>
  </w:style>
  <w:style w:type="paragraph" w:customStyle="1" w:styleId="FE8B4BEA51DB4141BDDC0CDE94D5EB2B">
    <w:name w:val="FE8B4BEA51DB4141BDDC0CDE94D5EB2B"/>
    <w:rsid w:val="00C73EB8"/>
    <w:rPr>
      <w:lang w:val="fr-FR" w:eastAsia="fr-FR"/>
    </w:rPr>
  </w:style>
  <w:style w:type="paragraph" w:customStyle="1" w:styleId="8E6A919D975242F4AF4941F1D06947D4">
    <w:name w:val="8E6A919D975242F4AF4941F1D06947D4"/>
    <w:rsid w:val="00C73EB8"/>
    <w:rPr>
      <w:lang w:val="fr-FR" w:eastAsia="fr-FR"/>
    </w:rPr>
  </w:style>
  <w:style w:type="paragraph" w:customStyle="1" w:styleId="0C05480A31E84910A5978FFC9DD95A41">
    <w:name w:val="0C05480A31E84910A5978FFC9DD95A41"/>
    <w:rsid w:val="00C73EB8"/>
    <w:rPr>
      <w:lang w:val="fr-FR" w:eastAsia="fr-FR"/>
    </w:rPr>
  </w:style>
  <w:style w:type="paragraph" w:customStyle="1" w:styleId="F177C983E0064398A0398CA686DB8EF4">
    <w:name w:val="F177C983E0064398A0398CA686DB8EF4"/>
    <w:rsid w:val="00C73EB8"/>
    <w:rPr>
      <w:lang w:val="fr-FR" w:eastAsia="fr-FR"/>
    </w:rPr>
  </w:style>
  <w:style w:type="paragraph" w:customStyle="1" w:styleId="5BD3AF1D45734351A52D8DE5A7466A0A">
    <w:name w:val="5BD3AF1D45734351A52D8DE5A7466A0A"/>
    <w:rsid w:val="00C73EB8"/>
    <w:rPr>
      <w:lang w:val="fr-FR" w:eastAsia="fr-FR"/>
    </w:rPr>
  </w:style>
  <w:style w:type="paragraph" w:customStyle="1" w:styleId="8E784C2715BF4CC09DBE99B634BE4ABD">
    <w:name w:val="8E784C2715BF4CC09DBE99B634BE4ABD"/>
    <w:rsid w:val="00C73EB8"/>
    <w:rPr>
      <w:lang w:val="fr-FR" w:eastAsia="fr-FR"/>
    </w:rPr>
  </w:style>
  <w:style w:type="paragraph" w:customStyle="1" w:styleId="308C858A9C7D4148804DA557B49D417B">
    <w:name w:val="308C858A9C7D4148804DA557B49D417B"/>
    <w:rsid w:val="00C73EB8"/>
    <w:rPr>
      <w:lang w:val="fr-FR" w:eastAsia="fr-FR"/>
    </w:rPr>
  </w:style>
  <w:style w:type="paragraph" w:customStyle="1" w:styleId="86E9EDA55A05435CB7036A959BE094CE">
    <w:name w:val="86E9EDA55A05435CB7036A959BE094CE"/>
    <w:rsid w:val="00C73EB8"/>
    <w:rPr>
      <w:lang w:val="fr-FR" w:eastAsia="fr-FR"/>
    </w:rPr>
  </w:style>
  <w:style w:type="paragraph" w:customStyle="1" w:styleId="65DCE6557BE2425FA28C89D82E0E81E4">
    <w:name w:val="65DCE6557BE2425FA28C89D82E0E81E4"/>
    <w:rsid w:val="00C73EB8"/>
    <w:rPr>
      <w:lang w:val="fr-FR" w:eastAsia="fr-FR"/>
    </w:rPr>
  </w:style>
  <w:style w:type="paragraph" w:customStyle="1" w:styleId="ED904B2127F74E60B076950FA30CC4D8">
    <w:name w:val="ED904B2127F74E60B076950FA30CC4D8"/>
    <w:rsid w:val="00C73EB8"/>
    <w:rPr>
      <w:lang w:val="fr-FR" w:eastAsia="fr-FR"/>
    </w:rPr>
  </w:style>
  <w:style w:type="paragraph" w:customStyle="1" w:styleId="A1029FCFA73F4B47AB18A697EB053E6A">
    <w:name w:val="A1029FCFA73F4B47AB18A697EB053E6A"/>
    <w:rsid w:val="00C73EB8"/>
    <w:rPr>
      <w:lang w:val="fr-FR" w:eastAsia="fr-FR"/>
    </w:rPr>
  </w:style>
  <w:style w:type="paragraph" w:customStyle="1" w:styleId="B0873B24D0894211AD2EC87855569C5B">
    <w:name w:val="B0873B24D0894211AD2EC87855569C5B"/>
    <w:rsid w:val="00C73EB8"/>
    <w:rPr>
      <w:lang w:val="fr-FR" w:eastAsia="fr-FR"/>
    </w:rPr>
  </w:style>
  <w:style w:type="paragraph" w:customStyle="1" w:styleId="7144560CCBC84BD68C21EEECB6A8517D">
    <w:name w:val="7144560CCBC84BD68C21EEECB6A8517D"/>
    <w:rsid w:val="00C73EB8"/>
    <w:rPr>
      <w:lang w:val="fr-FR" w:eastAsia="fr-FR"/>
    </w:rPr>
  </w:style>
  <w:style w:type="paragraph" w:customStyle="1" w:styleId="A404D96A11B14E2C80360D1B5239AB69">
    <w:name w:val="A404D96A11B14E2C80360D1B5239AB69"/>
    <w:rsid w:val="00C73EB8"/>
    <w:rPr>
      <w:lang w:val="fr-FR" w:eastAsia="fr-FR"/>
    </w:rPr>
  </w:style>
  <w:style w:type="paragraph" w:customStyle="1" w:styleId="434CBE62AD7B4A598F8B268EBF9D193F">
    <w:name w:val="434CBE62AD7B4A598F8B268EBF9D193F"/>
    <w:rsid w:val="00C73EB8"/>
    <w:rPr>
      <w:lang w:val="fr-FR" w:eastAsia="fr-FR"/>
    </w:rPr>
  </w:style>
  <w:style w:type="paragraph" w:customStyle="1" w:styleId="2A7B66ABE8A34A418431179FADBBBAA8">
    <w:name w:val="2A7B66ABE8A34A418431179FADBBBAA8"/>
    <w:rsid w:val="00C73EB8"/>
    <w:rPr>
      <w:lang w:val="fr-FR" w:eastAsia="fr-FR"/>
    </w:rPr>
  </w:style>
  <w:style w:type="paragraph" w:customStyle="1" w:styleId="1AE37B2E3FBA4B8DB928BFACF06EA769">
    <w:name w:val="1AE37B2E3FBA4B8DB928BFACF06EA769"/>
    <w:rsid w:val="00C73EB8"/>
    <w:rPr>
      <w:lang w:val="fr-FR" w:eastAsia="fr-FR"/>
    </w:rPr>
  </w:style>
  <w:style w:type="paragraph" w:customStyle="1" w:styleId="0748E9C5518B448CB531514BC63FD7EE">
    <w:name w:val="0748E9C5518B448CB531514BC63FD7EE"/>
    <w:rsid w:val="00C73EB8"/>
    <w:rPr>
      <w:lang w:val="fr-FR" w:eastAsia="fr-FR"/>
    </w:rPr>
  </w:style>
  <w:style w:type="paragraph" w:customStyle="1" w:styleId="6EC97C52B107448F8A3B897265236637">
    <w:name w:val="6EC97C52B107448F8A3B897265236637"/>
    <w:rsid w:val="00C73EB8"/>
    <w:rPr>
      <w:lang w:val="fr-FR" w:eastAsia="fr-FR"/>
    </w:rPr>
  </w:style>
  <w:style w:type="paragraph" w:customStyle="1" w:styleId="EB5AC0F26D104E3889F20E9EF436D137">
    <w:name w:val="EB5AC0F26D104E3889F20E9EF436D137"/>
    <w:rsid w:val="00C73EB8"/>
    <w:rPr>
      <w:lang w:val="fr-FR" w:eastAsia="fr-FR"/>
    </w:rPr>
  </w:style>
  <w:style w:type="paragraph" w:customStyle="1" w:styleId="697F03959D4446C095655E4BFFDC17BF">
    <w:name w:val="697F03959D4446C095655E4BFFDC17BF"/>
    <w:rsid w:val="00C73EB8"/>
    <w:rPr>
      <w:lang w:val="fr-FR" w:eastAsia="fr-FR"/>
    </w:rPr>
  </w:style>
  <w:style w:type="paragraph" w:customStyle="1" w:styleId="8CFF5F90766E4F3DB5C74641875F1687">
    <w:name w:val="8CFF5F90766E4F3DB5C74641875F1687"/>
    <w:rsid w:val="00C73EB8"/>
    <w:rPr>
      <w:lang w:val="fr-FR" w:eastAsia="fr-FR"/>
    </w:rPr>
  </w:style>
  <w:style w:type="paragraph" w:customStyle="1" w:styleId="51EFCE0A108F40ADBFB98FB344FCBE30">
    <w:name w:val="51EFCE0A108F40ADBFB98FB344FCBE30"/>
    <w:rsid w:val="00C73EB8"/>
    <w:rPr>
      <w:lang w:val="fr-FR" w:eastAsia="fr-FR"/>
    </w:rPr>
  </w:style>
  <w:style w:type="paragraph" w:customStyle="1" w:styleId="6D3735031F614DC0BBE7AE15669B5A5F">
    <w:name w:val="6D3735031F614DC0BBE7AE15669B5A5F"/>
    <w:rsid w:val="00C73EB8"/>
    <w:rPr>
      <w:lang w:val="fr-FR" w:eastAsia="fr-FR"/>
    </w:rPr>
  </w:style>
  <w:style w:type="paragraph" w:customStyle="1" w:styleId="8C37293C05B441BA918443103DF0A1B3">
    <w:name w:val="8C37293C05B441BA918443103DF0A1B3"/>
    <w:rsid w:val="00C73EB8"/>
    <w:rPr>
      <w:lang w:val="fr-FR" w:eastAsia="fr-FR"/>
    </w:rPr>
  </w:style>
  <w:style w:type="paragraph" w:customStyle="1" w:styleId="50282A0888A1471E90EC790145D5AA6D">
    <w:name w:val="50282A0888A1471E90EC790145D5AA6D"/>
    <w:rsid w:val="00C73EB8"/>
    <w:rPr>
      <w:lang w:val="fr-FR" w:eastAsia="fr-FR"/>
    </w:rPr>
  </w:style>
  <w:style w:type="paragraph" w:customStyle="1" w:styleId="1FE3D1711A664B4AA7DD114338FE5C9B">
    <w:name w:val="1FE3D1711A664B4AA7DD114338FE5C9B"/>
    <w:rsid w:val="00C73EB8"/>
    <w:rPr>
      <w:lang w:val="fr-FR" w:eastAsia="fr-FR"/>
    </w:rPr>
  </w:style>
  <w:style w:type="paragraph" w:customStyle="1" w:styleId="9CA16E0EB2CD4E15948733EA47AA70C1">
    <w:name w:val="9CA16E0EB2CD4E15948733EA47AA70C1"/>
    <w:rsid w:val="00C73EB8"/>
    <w:rPr>
      <w:lang w:val="fr-FR" w:eastAsia="fr-FR"/>
    </w:rPr>
  </w:style>
  <w:style w:type="paragraph" w:customStyle="1" w:styleId="09B22BCF00654D7D885C874648528528">
    <w:name w:val="09B22BCF00654D7D885C874648528528"/>
    <w:rsid w:val="00C73EB8"/>
    <w:rPr>
      <w:lang w:val="fr-FR" w:eastAsia="fr-FR"/>
    </w:rPr>
  </w:style>
  <w:style w:type="paragraph" w:customStyle="1" w:styleId="60D4D6CC7A764A108C7B987A081D441D">
    <w:name w:val="60D4D6CC7A764A108C7B987A081D441D"/>
    <w:rsid w:val="00C73EB8"/>
    <w:rPr>
      <w:lang w:val="fr-FR" w:eastAsia="fr-FR"/>
    </w:rPr>
  </w:style>
  <w:style w:type="paragraph" w:customStyle="1" w:styleId="F2B0206934E34D1CB92158AA29D9449B">
    <w:name w:val="F2B0206934E34D1CB92158AA29D9449B"/>
    <w:rsid w:val="00C73EB8"/>
    <w:rPr>
      <w:lang w:val="fr-FR" w:eastAsia="fr-FR"/>
    </w:rPr>
  </w:style>
  <w:style w:type="paragraph" w:customStyle="1" w:styleId="9A7B0675AB604758A4EEC74FA9DF4AB7">
    <w:name w:val="9A7B0675AB604758A4EEC74FA9DF4AB7"/>
    <w:rsid w:val="00C73EB8"/>
    <w:rPr>
      <w:lang w:val="fr-FR" w:eastAsia="fr-FR"/>
    </w:rPr>
  </w:style>
  <w:style w:type="paragraph" w:customStyle="1" w:styleId="975AB228E6CD471AAF0D6181F3F0E542">
    <w:name w:val="975AB228E6CD471AAF0D6181F3F0E542"/>
    <w:rsid w:val="00C73EB8"/>
    <w:rPr>
      <w:lang w:val="fr-FR" w:eastAsia="fr-FR"/>
    </w:rPr>
  </w:style>
  <w:style w:type="paragraph" w:customStyle="1" w:styleId="A48BF72272BB4D10BDC7F76B7275EA0A">
    <w:name w:val="A48BF72272BB4D10BDC7F76B7275EA0A"/>
    <w:rsid w:val="00C73EB8"/>
    <w:rPr>
      <w:lang w:val="fr-FR" w:eastAsia="fr-FR"/>
    </w:rPr>
  </w:style>
  <w:style w:type="paragraph" w:customStyle="1" w:styleId="87D52A5029CB470886DE76BE3EDC3930">
    <w:name w:val="87D52A5029CB470886DE76BE3EDC3930"/>
    <w:rsid w:val="00C73EB8"/>
    <w:rPr>
      <w:lang w:val="fr-FR" w:eastAsia="fr-FR"/>
    </w:rPr>
  </w:style>
  <w:style w:type="paragraph" w:customStyle="1" w:styleId="125DA9E3EC9E4A36881106B7E476EBC1">
    <w:name w:val="125DA9E3EC9E4A36881106B7E476EBC1"/>
    <w:rsid w:val="00C73EB8"/>
    <w:rPr>
      <w:lang w:val="fr-FR" w:eastAsia="fr-FR"/>
    </w:rPr>
  </w:style>
  <w:style w:type="paragraph" w:customStyle="1" w:styleId="EDE0FEAA431046B7A36EF7039508B9DE">
    <w:name w:val="EDE0FEAA431046B7A36EF7039508B9DE"/>
    <w:rsid w:val="00C73EB8"/>
    <w:rPr>
      <w:lang w:val="fr-FR" w:eastAsia="fr-FR"/>
    </w:rPr>
  </w:style>
  <w:style w:type="paragraph" w:customStyle="1" w:styleId="EBF7DE21BD3B42DFA4264836D7FD8041">
    <w:name w:val="EBF7DE21BD3B42DFA4264836D7FD8041"/>
    <w:rsid w:val="00C73EB8"/>
    <w:rPr>
      <w:lang w:val="fr-FR" w:eastAsia="fr-FR"/>
    </w:rPr>
  </w:style>
  <w:style w:type="paragraph" w:customStyle="1" w:styleId="24B060E90B4148F0ACB2D6CEDD61A0F5">
    <w:name w:val="24B060E90B4148F0ACB2D6CEDD61A0F5"/>
    <w:rsid w:val="00C73EB8"/>
    <w:rPr>
      <w:lang w:val="fr-FR" w:eastAsia="fr-FR"/>
    </w:rPr>
  </w:style>
  <w:style w:type="paragraph" w:customStyle="1" w:styleId="52B851AF6E8A46298866BE65C35458DF">
    <w:name w:val="52B851AF6E8A46298866BE65C35458DF"/>
    <w:rsid w:val="00C73EB8"/>
    <w:rPr>
      <w:lang w:val="fr-FR" w:eastAsia="fr-FR"/>
    </w:rPr>
  </w:style>
  <w:style w:type="paragraph" w:customStyle="1" w:styleId="50F5417E5D43419A908A2F06A14B40E6">
    <w:name w:val="50F5417E5D43419A908A2F06A14B40E6"/>
    <w:rsid w:val="00C73EB8"/>
    <w:rPr>
      <w:lang w:val="fr-FR" w:eastAsia="fr-FR"/>
    </w:rPr>
  </w:style>
  <w:style w:type="paragraph" w:customStyle="1" w:styleId="4DCC584FF32D4FB69C04B4740E79543C">
    <w:name w:val="4DCC584FF32D4FB69C04B4740E79543C"/>
    <w:rsid w:val="00C73EB8"/>
    <w:rPr>
      <w:lang w:val="fr-FR" w:eastAsia="fr-FR"/>
    </w:rPr>
  </w:style>
  <w:style w:type="paragraph" w:customStyle="1" w:styleId="9FD9BDB382FD4B8B83F7FA87B4271C91">
    <w:name w:val="9FD9BDB382FD4B8B83F7FA87B4271C91"/>
    <w:rsid w:val="00C73EB8"/>
    <w:rPr>
      <w:lang w:val="fr-FR" w:eastAsia="fr-FR"/>
    </w:rPr>
  </w:style>
  <w:style w:type="paragraph" w:customStyle="1" w:styleId="50A107A42EC2462EA1EC93F25594897F">
    <w:name w:val="50A107A42EC2462EA1EC93F25594897F"/>
    <w:rsid w:val="00C73EB8"/>
    <w:rPr>
      <w:lang w:val="fr-FR" w:eastAsia="fr-FR"/>
    </w:rPr>
  </w:style>
  <w:style w:type="paragraph" w:customStyle="1" w:styleId="4B6ECD2407624449B0DA9AEF8D88A9B4">
    <w:name w:val="4B6ECD2407624449B0DA9AEF8D88A9B4"/>
    <w:rsid w:val="00C73EB8"/>
    <w:rPr>
      <w:lang w:val="fr-FR" w:eastAsia="fr-FR"/>
    </w:rPr>
  </w:style>
  <w:style w:type="paragraph" w:customStyle="1" w:styleId="4DC96544CC064785B6016A1132C21A3A">
    <w:name w:val="4DC96544CC064785B6016A1132C21A3A"/>
    <w:rsid w:val="00C73EB8"/>
    <w:rPr>
      <w:lang w:val="fr-FR" w:eastAsia="fr-FR"/>
    </w:rPr>
  </w:style>
  <w:style w:type="paragraph" w:customStyle="1" w:styleId="185BA7751D5B45119BC2768CF397DD28">
    <w:name w:val="185BA7751D5B45119BC2768CF397DD28"/>
    <w:rsid w:val="00C73EB8"/>
    <w:rPr>
      <w:lang w:val="fr-FR" w:eastAsia="fr-FR"/>
    </w:rPr>
  </w:style>
  <w:style w:type="paragraph" w:customStyle="1" w:styleId="E7F4E3F49B8045C8A67E68D59A4F31E6">
    <w:name w:val="E7F4E3F49B8045C8A67E68D59A4F31E6"/>
    <w:rsid w:val="00C73EB8"/>
    <w:rPr>
      <w:lang w:val="fr-FR" w:eastAsia="fr-FR"/>
    </w:rPr>
  </w:style>
  <w:style w:type="paragraph" w:customStyle="1" w:styleId="BAA94A71F7584C4DAF742231DF5D1BE7">
    <w:name w:val="BAA94A71F7584C4DAF742231DF5D1BE7"/>
    <w:rsid w:val="00C73EB8"/>
    <w:rPr>
      <w:lang w:val="fr-FR" w:eastAsia="fr-FR"/>
    </w:rPr>
  </w:style>
  <w:style w:type="paragraph" w:customStyle="1" w:styleId="642845FF29AD4BB89154EB75F3ABBCE2">
    <w:name w:val="642845FF29AD4BB89154EB75F3ABBCE2"/>
    <w:rsid w:val="00C73EB8"/>
    <w:rPr>
      <w:lang w:val="fr-FR" w:eastAsia="fr-FR"/>
    </w:rPr>
  </w:style>
  <w:style w:type="paragraph" w:customStyle="1" w:styleId="79D774F30486485295812F8135B08020">
    <w:name w:val="79D774F30486485295812F8135B08020"/>
    <w:rsid w:val="00C73EB8"/>
    <w:rPr>
      <w:lang w:val="fr-FR" w:eastAsia="fr-FR"/>
    </w:rPr>
  </w:style>
  <w:style w:type="paragraph" w:customStyle="1" w:styleId="2ECD0A90627E4BFEA1F95F2BBB7B0BF9">
    <w:name w:val="2ECD0A90627E4BFEA1F95F2BBB7B0BF9"/>
    <w:rsid w:val="00C73EB8"/>
    <w:rPr>
      <w:lang w:val="fr-FR" w:eastAsia="fr-FR"/>
    </w:rPr>
  </w:style>
  <w:style w:type="paragraph" w:customStyle="1" w:styleId="F5DDA8FF8F5741389F653212302DE00B">
    <w:name w:val="F5DDA8FF8F5741389F653212302DE00B"/>
    <w:rsid w:val="00C73EB8"/>
    <w:rPr>
      <w:lang w:val="fr-FR" w:eastAsia="fr-FR"/>
    </w:rPr>
  </w:style>
  <w:style w:type="paragraph" w:customStyle="1" w:styleId="BF5AB477C4E64A319956E928DD7059C0">
    <w:name w:val="BF5AB477C4E64A319956E928DD7059C0"/>
    <w:rsid w:val="00C73EB8"/>
    <w:rPr>
      <w:lang w:val="fr-FR" w:eastAsia="fr-FR"/>
    </w:rPr>
  </w:style>
  <w:style w:type="paragraph" w:customStyle="1" w:styleId="D12D7479502345D4B995504F9EC61C5E">
    <w:name w:val="D12D7479502345D4B995504F9EC61C5E"/>
    <w:rsid w:val="00C73EB8"/>
    <w:rPr>
      <w:lang w:val="fr-FR" w:eastAsia="fr-FR"/>
    </w:rPr>
  </w:style>
  <w:style w:type="paragraph" w:customStyle="1" w:styleId="5884EAA0269F498AB185595016CE1396">
    <w:name w:val="5884EAA0269F498AB185595016CE1396"/>
    <w:rsid w:val="00C73EB8"/>
    <w:rPr>
      <w:lang w:val="fr-FR" w:eastAsia="fr-FR"/>
    </w:rPr>
  </w:style>
  <w:style w:type="paragraph" w:customStyle="1" w:styleId="8454194D5C8841CC97B2D2189301BC90">
    <w:name w:val="8454194D5C8841CC97B2D2189301BC90"/>
    <w:rsid w:val="00C73EB8"/>
    <w:rPr>
      <w:lang w:val="fr-FR" w:eastAsia="fr-FR"/>
    </w:rPr>
  </w:style>
  <w:style w:type="paragraph" w:customStyle="1" w:styleId="95CD1DB34C8A465986729E401A883C6A">
    <w:name w:val="95CD1DB34C8A465986729E401A883C6A"/>
    <w:rsid w:val="00C73EB8"/>
    <w:rPr>
      <w:lang w:val="fr-FR" w:eastAsia="fr-FR"/>
    </w:rPr>
  </w:style>
  <w:style w:type="paragraph" w:customStyle="1" w:styleId="B47D6F434A6945E6A92DDB9F6DFD79B1">
    <w:name w:val="B47D6F434A6945E6A92DDB9F6DFD79B1"/>
    <w:rsid w:val="00C73EB8"/>
    <w:rPr>
      <w:lang w:val="fr-FR" w:eastAsia="fr-FR"/>
    </w:rPr>
  </w:style>
  <w:style w:type="paragraph" w:customStyle="1" w:styleId="43D8D503EF59404FAC02BBCA8F79D476">
    <w:name w:val="43D8D503EF59404FAC02BBCA8F79D476"/>
    <w:rsid w:val="00C73EB8"/>
    <w:rPr>
      <w:lang w:val="fr-FR" w:eastAsia="fr-FR"/>
    </w:rPr>
  </w:style>
  <w:style w:type="paragraph" w:customStyle="1" w:styleId="1CC7D3284BCD489EAF1A3C85BBB36B03">
    <w:name w:val="1CC7D3284BCD489EAF1A3C85BBB36B03"/>
    <w:rsid w:val="00C73EB8"/>
    <w:rPr>
      <w:lang w:val="fr-FR" w:eastAsia="fr-FR"/>
    </w:rPr>
  </w:style>
  <w:style w:type="paragraph" w:customStyle="1" w:styleId="141F0C0DFD614E809B0C9355BD7062A5">
    <w:name w:val="141F0C0DFD614E809B0C9355BD7062A5"/>
    <w:rsid w:val="00C73EB8"/>
    <w:rPr>
      <w:lang w:val="fr-FR" w:eastAsia="fr-FR"/>
    </w:rPr>
  </w:style>
  <w:style w:type="paragraph" w:customStyle="1" w:styleId="9A58ADBFA640412785E0E73782339910">
    <w:name w:val="9A58ADBFA640412785E0E73782339910"/>
    <w:rsid w:val="00C73EB8"/>
    <w:rPr>
      <w:lang w:val="fr-FR" w:eastAsia="fr-FR"/>
    </w:rPr>
  </w:style>
  <w:style w:type="paragraph" w:customStyle="1" w:styleId="26E820FDDBD847EAB21ABACBFAF151EE">
    <w:name w:val="26E820FDDBD847EAB21ABACBFAF151EE"/>
    <w:rsid w:val="00C73EB8"/>
    <w:rPr>
      <w:lang w:val="fr-FR" w:eastAsia="fr-FR"/>
    </w:rPr>
  </w:style>
  <w:style w:type="paragraph" w:customStyle="1" w:styleId="0182C36DB3C74E5388A2FEA3E8BAD01E">
    <w:name w:val="0182C36DB3C74E5388A2FEA3E8BAD01E"/>
    <w:rsid w:val="00C73EB8"/>
    <w:rPr>
      <w:lang w:val="fr-FR" w:eastAsia="fr-FR"/>
    </w:rPr>
  </w:style>
  <w:style w:type="paragraph" w:customStyle="1" w:styleId="E0D390A0E37F46138ABB04073577E119">
    <w:name w:val="E0D390A0E37F46138ABB04073577E119"/>
    <w:rsid w:val="00C73EB8"/>
    <w:rPr>
      <w:lang w:val="fr-FR" w:eastAsia="fr-FR"/>
    </w:rPr>
  </w:style>
  <w:style w:type="paragraph" w:customStyle="1" w:styleId="7DBAADC43226442DBDE7A770B555DC4E">
    <w:name w:val="7DBAADC43226442DBDE7A770B555DC4E"/>
    <w:rsid w:val="00C73EB8"/>
    <w:rPr>
      <w:lang w:val="fr-FR" w:eastAsia="fr-FR"/>
    </w:rPr>
  </w:style>
  <w:style w:type="paragraph" w:customStyle="1" w:styleId="891EC2646BA341A78F7C301BFEBB22CF">
    <w:name w:val="891EC2646BA341A78F7C301BFEBB22CF"/>
    <w:rsid w:val="00C73EB8"/>
    <w:rPr>
      <w:lang w:val="fr-FR" w:eastAsia="fr-FR"/>
    </w:rPr>
  </w:style>
  <w:style w:type="paragraph" w:customStyle="1" w:styleId="1FFC44E328AD4A2E9AA97CB8395AC4DA">
    <w:name w:val="1FFC44E328AD4A2E9AA97CB8395AC4DA"/>
    <w:rsid w:val="00C73EB8"/>
    <w:rPr>
      <w:lang w:val="fr-FR" w:eastAsia="fr-FR"/>
    </w:rPr>
  </w:style>
  <w:style w:type="paragraph" w:customStyle="1" w:styleId="2CF319DCF49F47069B5E073414F85C86">
    <w:name w:val="2CF319DCF49F47069B5E073414F85C86"/>
    <w:rsid w:val="00C73EB8"/>
    <w:rPr>
      <w:lang w:val="fr-FR" w:eastAsia="fr-FR"/>
    </w:rPr>
  </w:style>
  <w:style w:type="paragraph" w:customStyle="1" w:styleId="9CCAFB56AD4248E5AF9F9A559B3B3169">
    <w:name w:val="9CCAFB56AD4248E5AF9F9A559B3B3169"/>
    <w:rsid w:val="00C73EB8"/>
    <w:rPr>
      <w:lang w:val="fr-FR" w:eastAsia="fr-FR"/>
    </w:rPr>
  </w:style>
  <w:style w:type="paragraph" w:customStyle="1" w:styleId="98E44EB6825C46DE9AF44D70C77897EE">
    <w:name w:val="98E44EB6825C46DE9AF44D70C77897EE"/>
    <w:rsid w:val="00C73EB8"/>
    <w:rPr>
      <w:lang w:val="fr-FR" w:eastAsia="fr-FR"/>
    </w:rPr>
  </w:style>
  <w:style w:type="paragraph" w:customStyle="1" w:styleId="3E946D6B743D4BF0B5E8A658B1CB9597">
    <w:name w:val="3E946D6B743D4BF0B5E8A658B1CB9597"/>
    <w:rsid w:val="00C73EB8"/>
    <w:rPr>
      <w:lang w:val="fr-FR" w:eastAsia="fr-FR"/>
    </w:rPr>
  </w:style>
  <w:style w:type="paragraph" w:customStyle="1" w:styleId="08ECF23D9A5A4F41A87763020B9F95AA">
    <w:name w:val="08ECF23D9A5A4F41A87763020B9F95AA"/>
    <w:rsid w:val="00C73EB8"/>
    <w:rPr>
      <w:lang w:val="fr-FR" w:eastAsia="fr-FR"/>
    </w:rPr>
  </w:style>
  <w:style w:type="paragraph" w:customStyle="1" w:styleId="CC5428AD335444FEAEC21C277AD9818F">
    <w:name w:val="CC5428AD335444FEAEC21C277AD9818F"/>
    <w:rsid w:val="00C73EB8"/>
    <w:rPr>
      <w:lang w:val="fr-FR" w:eastAsia="fr-FR"/>
    </w:rPr>
  </w:style>
  <w:style w:type="paragraph" w:customStyle="1" w:styleId="7D9F66F3B0044772BBD0BAB7EB424FF3">
    <w:name w:val="7D9F66F3B0044772BBD0BAB7EB424FF3"/>
    <w:rsid w:val="00C73EB8"/>
    <w:rPr>
      <w:lang w:val="fr-FR" w:eastAsia="fr-FR"/>
    </w:rPr>
  </w:style>
  <w:style w:type="paragraph" w:customStyle="1" w:styleId="FEE61DD488134C5B99DF833BA97FB8CE">
    <w:name w:val="FEE61DD488134C5B99DF833BA97FB8CE"/>
    <w:rsid w:val="00C73EB8"/>
    <w:rPr>
      <w:lang w:val="fr-FR" w:eastAsia="fr-FR"/>
    </w:rPr>
  </w:style>
  <w:style w:type="paragraph" w:customStyle="1" w:styleId="A92971AA44CE46E5B5D319BA32ED7247">
    <w:name w:val="A92971AA44CE46E5B5D319BA32ED7247"/>
    <w:rsid w:val="00C73EB8"/>
    <w:rPr>
      <w:lang w:val="fr-FR" w:eastAsia="fr-FR"/>
    </w:rPr>
  </w:style>
  <w:style w:type="paragraph" w:customStyle="1" w:styleId="05392C76C8A448849F622D81D178420B">
    <w:name w:val="05392C76C8A448849F622D81D178420B"/>
    <w:rsid w:val="00C73EB8"/>
    <w:rPr>
      <w:lang w:val="fr-FR" w:eastAsia="fr-FR"/>
    </w:rPr>
  </w:style>
  <w:style w:type="paragraph" w:customStyle="1" w:styleId="E88DAEF03FF94F1C9930CFF9279CE8E5">
    <w:name w:val="E88DAEF03FF94F1C9930CFF9279CE8E5"/>
    <w:rsid w:val="00C73EB8"/>
    <w:rPr>
      <w:lang w:val="fr-FR" w:eastAsia="fr-FR"/>
    </w:rPr>
  </w:style>
  <w:style w:type="paragraph" w:customStyle="1" w:styleId="E2C20EE1046C42F9A8CAD878B7F34008">
    <w:name w:val="E2C20EE1046C42F9A8CAD878B7F34008"/>
    <w:rsid w:val="00C73EB8"/>
    <w:rPr>
      <w:lang w:val="fr-FR" w:eastAsia="fr-FR"/>
    </w:rPr>
  </w:style>
  <w:style w:type="paragraph" w:customStyle="1" w:styleId="8310641B38E04DC28FBD43838C9BA586">
    <w:name w:val="8310641B38E04DC28FBD43838C9BA586"/>
    <w:rsid w:val="00C73EB8"/>
    <w:rPr>
      <w:lang w:val="fr-FR" w:eastAsia="fr-FR"/>
    </w:rPr>
  </w:style>
  <w:style w:type="paragraph" w:customStyle="1" w:styleId="D92B603D9E7A416F9635A90C9043390E">
    <w:name w:val="D92B603D9E7A416F9635A90C9043390E"/>
    <w:rsid w:val="00C73EB8"/>
    <w:rPr>
      <w:lang w:val="fr-FR" w:eastAsia="fr-FR"/>
    </w:rPr>
  </w:style>
  <w:style w:type="paragraph" w:customStyle="1" w:styleId="49999C8F491249BF883E90F21E0D6D62">
    <w:name w:val="49999C8F491249BF883E90F21E0D6D62"/>
    <w:rsid w:val="00C73EB8"/>
    <w:rPr>
      <w:lang w:val="fr-FR" w:eastAsia="fr-FR"/>
    </w:rPr>
  </w:style>
  <w:style w:type="paragraph" w:customStyle="1" w:styleId="169AB436399441449783661C523BBC9D">
    <w:name w:val="169AB436399441449783661C523BBC9D"/>
    <w:rsid w:val="00C73EB8"/>
    <w:rPr>
      <w:lang w:val="fr-FR" w:eastAsia="fr-FR"/>
    </w:rPr>
  </w:style>
  <w:style w:type="paragraph" w:customStyle="1" w:styleId="1E20A37BAD684E42BF9AF2CACEBDC5A7">
    <w:name w:val="1E20A37BAD684E42BF9AF2CACEBDC5A7"/>
    <w:rsid w:val="00C73EB8"/>
    <w:rPr>
      <w:lang w:val="fr-FR" w:eastAsia="fr-FR"/>
    </w:rPr>
  </w:style>
  <w:style w:type="paragraph" w:customStyle="1" w:styleId="D051D150BBDA4B5ABCD67FA3F36E45FE">
    <w:name w:val="D051D150BBDA4B5ABCD67FA3F36E45FE"/>
    <w:rsid w:val="00C73EB8"/>
    <w:rPr>
      <w:lang w:val="fr-FR" w:eastAsia="fr-FR"/>
    </w:rPr>
  </w:style>
  <w:style w:type="paragraph" w:customStyle="1" w:styleId="6758A3273C2D4DFDBBBD6E939EDB6582">
    <w:name w:val="6758A3273C2D4DFDBBBD6E939EDB6582"/>
    <w:rsid w:val="00C73EB8"/>
    <w:rPr>
      <w:lang w:val="fr-FR" w:eastAsia="fr-FR"/>
    </w:rPr>
  </w:style>
  <w:style w:type="paragraph" w:customStyle="1" w:styleId="DAC0013DA78D4C44BA8E711A5F6A61BC">
    <w:name w:val="DAC0013DA78D4C44BA8E711A5F6A61BC"/>
    <w:rsid w:val="00C73EB8"/>
    <w:rPr>
      <w:lang w:val="fr-FR" w:eastAsia="fr-FR"/>
    </w:rPr>
  </w:style>
  <w:style w:type="paragraph" w:customStyle="1" w:styleId="3D44201A88CF4B1A8670E5C78FC1D3EF">
    <w:name w:val="3D44201A88CF4B1A8670E5C78FC1D3EF"/>
    <w:rsid w:val="00C73EB8"/>
    <w:rPr>
      <w:lang w:val="fr-FR" w:eastAsia="fr-FR"/>
    </w:rPr>
  </w:style>
  <w:style w:type="paragraph" w:customStyle="1" w:styleId="3A2D928EF07A4990A5FFE55095446E91">
    <w:name w:val="3A2D928EF07A4990A5FFE55095446E91"/>
    <w:rsid w:val="00C73EB8"/>
    <w:rPr>
      <w:lang w:val="fr-FR" w:eastAsia="fr-FR"/>
    </w:rPr>
  </w:style>
  <w:style w:type="paragraph" w:customStyle="1" w:styleId="26A6DF4A121D4D4F95F2A32CA7BDE8E3">
    <w:name w:val="26A6DF4A121D4D4F95F2A32CA7BDE8E3"/>
    <w:rsid w:val="00C73EB8"/>
    <w:rPr>
      <w:lang w:val="fr-FR" w:eastAsia="fr-FR"/>
    </w:rPr>
  </w:style>
  <w:style w:type="paragraph" w:customStyle="1" w:styleId="DABF2C87AE794654B0DC03CE98880CB7">
    <w:name w:val="DABF2C87AE794654B0DC03CE98880CB7"/>
    <w:rsid w:val="00C73EB8"/>
    <w:rPr>
      <w:lang w:val="fr-FR" w:eastAsia="fr-FR"/>
    </w:rPr>
  </w:style>
  <w:style w:type="paragraph" w:customStyle="1" w:styleId="F06E089C34FA4B919CBFD7F0E31F6BA52">
    <w:name w:val="F06E089C34FA4B919CBFD7F0E31F6BA5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AF6A60B848E4ECBA0134D6FB630F6CC4">
    <w:name w:val="CAF6A60B848E4ECBA0134D6FB630F6CC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4E8804735CF4A0A812C7C9A531852514">
    <w:name w:val="D4E8804735CF4A0A812C7C9A53185251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8D05F8E4FA47F39AF3E5FA0677DAE04">
    <w:name w:val="3C8D05F8E4FA47F39AF3E5FA0677DAE0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31B16A6FEA54CC68193328C504E1D424">
    <w:name w:val="531B16A6FEA54CC68193328C504E1D42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46017AD758F42BAB30C02DF3A5A47124">
    <w:name w:val="F46017AD758F42BAB30C02DF3A5A4712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C0EB2A97544510BAD8DA1D1B5A7D3A4">
    <w:name w:val="8FC0EB2A97544510BAD8DA1D1B5A7D3A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A1BE6B6375D42F6B87B307F72F270CB4">
    <w:name w:val="DA1BE6B6375D42F6B87B307F72F270CB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AA5DB3908340D1853BE3B77FC7A9924">
    <w:name w:val="8FAA5DB3908340D1853BE3B77FC7A992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248CDAFAB642C2B0180A341A640E5C4">
    <w:name w:val="66248CDAFAB642C2B0180A341A640E5C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4E2771F350C4C2ABACEB04346FFB0D84">
    <w:name w:val="54E2771F350C4C2ABACEB04346FFB0D8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0F365FFBECE409286A71BC42219F7374">
    <w:name w:val="80F365FFBECE409286A71BC42219F737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3CC2592384B4532BE6FC98D453AE9B94">
    <w:name w:val="B3CC2592384B4532BE6FC98D453AE9B9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97448CB27E4400BC017506EFD61CB64">
    <w:name w:val="3C97448CB27E4400BC017506EFD61CB6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77D089123D84A23A73362A9AE8B12FB4">
    <w:name w:val="877D089123D84A23A73362A9AE8B12FB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0A7ED7880004D088AA19D16286F4BCE4">
    <w:name w:val="50A7ED7880004D088AA19D16286F4BCE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117237338145009E7348497F40B6EE4">
    <w:name w:val="66117237338145009E7348497F40B6EE4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05392C76C8A448849F622D81D178420B1">
    <w:name w:val="05392C76C8A448849F622D81D178420B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88DAEF03FF94F1C9930CFF9279CE8E51">
    <w:name w:val="E88DAEF03FF94F1C9930CFF9279CE8E5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2C20EE1046C42F9A8CAD878B7F340081">
    <w:name w:val="E2C20EE1046C42F9A8CAD878B7F34008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310641B38E04DC28FBD43838C9BA5861">
    <w:name w:val="8310641B38E04DC28FBD43838C9BA586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92B603D9E7A416F9635A90C9043390E1">
    <w:name w:val="D92B603D9E7A416F9635A90C9043390E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49999C8F491249BF883E90F21E0D6D621">
    <w:name w:val="49999C8F491249BF883E90F21E0D6D62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69AB436399441449783661C523BBC9D1">
    <w:name w:val="169AB436399441449783661C523BBC9D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E20A37BAD684E42BF9AF2CACEBDC5A71">
    <w:name w:val="1E20A37BAD684E42BF9AF2CACEBDC5A7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051D150BBDA4B5ABCD67FA3F36E45FE1">
    <w:name w:val="D051D150BBDA4B5ABCD67FA3F36E45FE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758A3273C2D4DFDBBBD6E939EDB65821">
    <w:name w:val="6758A3273C2D4DFDBBBD6E939EDB6582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AC0013DA78D4C44BA8E711A5F6A61BC1">
    <w:name w:val="DAC0013DA78D4C44BA8E711A5F6A61BC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06532689CF34BEA81DAAE5254DE88773">
    <w:name w:val="606532689CF34BEA81DAAE5254DE88773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E784C2715BF4CC09DBE99B634BE4ABD1">
    <w:name w:val="8E784C2715BF4CC09DBE99B634BE4ABD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8440221ED8646BB8309FEE5888A6CE43">
    <w:name w:val="28440221ED8646BB8309FEE5888A6CE43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2FDD4E129FE4947AE5B66D626FBD7B41">
    <w:name w:val="12FDD4E129FE4947AE5B66D626FBD7B4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A0D92E18FA946A992B097D286D9926B1">
    <w:name w:val="FA0D92E18FA946A992B097D286D9926B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8C419A8422D43E79A2DE74FF4E27C151">
    <w:name w:val="B8C419A8422D43E79A2DE74FF4E27C15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A853D97516E345148EE49B6FDE88E56F1">
    <w:name w:val="A853D97516E345148EE49B6FDE88E56F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7445468A762F4BBB84E6322DC3F7CC271">
    <w:name w:val="7445468A762F4BBB84E6322DC3F7CC27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242FC2A60E7400EB0917B4C37C4FC7F1">
    <w:name w:val="C242FC2A60E7400EB0917B4C37C4FC7F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95A22AEB8754ACBAC31B270A05E8E9F1">
    <w:name w:val="E95A22AEB8754ACBAC31B270A05E8E9F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ABA637B859FF4AD89C962A99526BC3711">
    <w:name w:val="ABA637B859FF4AD89C962A99526BC371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06E089C34FA4B919CBFD7F0E31F6BA53">
    <w:name w:val="F06E089C34FA4B919CBFD7F0E31F6BA53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AF6A60B848E4ECBA0134D6FB630F6CC5">
    <w:name w:val="CAF6A60B848E4ECBA0134D6FB630F6CC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4E8804735CF4A0A812C7C9A531852515">
    <w:name w:val="D4E8804735CF4A0A812C7C9A53185251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8D05F8E4FA47F39AF3E5FA0677DAE05">
    <w:name w:val="3C8D05F8E4FA47F39AF3E5FA0677DAE0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31B16A6FEA54CC68193328C504E1D425">
    <w:name w:val="531B16A6FEA54CC68193328C504E1D42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46017AD758F42BAB30C02DF3A5A47125">
    <w:name w:val="F46017AD758F42BAB30C02DF3A5A4712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C0EB2A97544510BAD8DA1D1B5A7D3A5">
    <w:name w:val="8FC0EB2A97544510BAD8DA1D1B5A7D3A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A1BE6B6375D42F6B87B307F72F270CB5">
    <w:name w:val="DA1BE6B6375D42F6B87B307F72F270CB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AA5DB3908340D1853BE3B77FC7A9925">
    <w:name w:val="8FAA5DB3908340D1853BE3B77FC7A992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248CDAFAB642C2B0180A341A640E5C5">
    <w:name w:val="66248CDAFAB642C2B0180A341A640E5C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4E2771F350C4C2ABACEB04346FFB0D85">
    <w:name w:val="54E2771F350C4C2ABACEB04346FFB0D8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0F365FFBECE409286A71BC42219F7375">
    <w:name w:val="80F365FFBECE409286A71BC42219F737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3CC2592384B4532BE6FC98D453AE9B95">
    <w:name w:val="B3CC2592384B4532BE6FC98D453AE9B9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97448CB27E4400BC017506EFD61CB65">
    <w:name w:val="3C97448CB27E4400BC017506EFD61CB6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77D089123D84A23A73362A9AE8B12FB5">
    <w:name w:val="877D089123D84A23A73362A9AE8B12FB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0A7ED7880004D088AA19D16286F4BCE5">
    <w:name w:val="50A7ED7880004D088AA19D16286F4BCE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117237338145009E7348497F40B6EE5">
    <w:name w:val="66117237338145009E7348497F40B6EE5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05392C76C8A448849F622D81D178420B2">
    <w:name w:val="05392C76C8A448849F622D81D178420B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88DAEF03FF94F1C9930CFF9279CE8E52">
    <w:name w:val="E88DAEF03FF94F1C9930CFF9279CE8E5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2C20EE1046C42F9A8CAD878B7F340082">
    <w:name w:val="E2C20EE1046C42F9A8CAD878B7F34008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310641B38E04DC28FBD43838C9BA5862">
    <w:name w:val="8310641B38E04DC28FBD43838C9BA586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92B603D9E7A416F9635A90C9043390E2">
    <w:name w:val="D92B603D9E7A416F9635A90C9043390E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49999C8F491249BF883E90F21E0D6D622">
    <w:name w:val="49999C8F491249BF883E90F21E0D6D62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69AB436399441449783661C523BBC9D2">
    <w:name w:val="169AB436399441449783661C523BBC9D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E20A37BAD684E42BF9AF2CACEBDC5A72">
    <w:name w:val="1E20A37BAD684E42BF9AF2CACEBDC5A7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051D150BBDA4B5ABCD67FA3F36E45FE2">
    <w:name w:val="D051D150BBDA4B5ABCD67FA3F36E45FE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758A3273C2D4DFDBBBD6E939EDB65822">
    <w:name w:val="6758A3273C2D4DFDBBBD6E939EDB6582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AC0013DA78D4C44BA8E711A5F6A61BC2">
    <w:name w:val="DAC0013DA78D4C44BA8E711A5F6A61BC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06532689CF34BEA81DAAE5254DE88774">
    <w:name w:val="606532689CF34BEA81DAAE5254DE88774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E784C2715BF4CC09DBE99B634BE4ABD2">
    <w:name w:val="8E784C2715BF4CC09DBE99B634BE4ABD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8440221ED8646BB8309FEE5888A6CE44">
    <w:name w:val="28440221ED8646BB8309FEE5888A6CE44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2FDD4E129FE4947AE5B66D626FBD7B42">
    <w:name w:val="12FDD4E129FE4947AE5B66D626FBD7B4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A0D92E18FA946A992B097D286D9926B2">
    <w:name w:val="FA0D92E18FA946A992B097D286D9926B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8C419A8422D43E79A2DE74FF4E27C152">
    <w:name w:val="B8C419A8422D43E79A2DE74FF4E27C15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A853D97516E345148EE49B6FDE88E56F2">
    <w:name w:val="A853D97516E345148EE49B6FDE88E56F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7445468A762F4BBB84E6322DC3F7CC272">
    <w:name w:val="7445468A762F4BBB84E6322DC3F7CC27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242FC2A60E7400EB0917B4C37C4FC7F2">
    <w:name w:val="C242FC2A60E7400EB0917B4C37C4FC7F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95A22AEB8754ACBAC31B270A05E8E9F2">
    <w:name w:val="E95A22AEB8754ACBAC31B270A05E8E9F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ABA637B859FF4AD89C962A99526BC3712">
    <w:name w:val="ABA637B859FF4AD89C962A99526BC371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E4585A8B980409786286BA93891C109">
    <w:name w:val="BE4585A8B980409786286BA93891C109"/>
    <w:rsid w:val="008E2B79"/>
  </w:style>
  <w:style w:type="paragraph" w:customStyle="1" w:styleId="952723AF88954218AD4E9324E68D270E">
    <w:name w:val="952723AF88954218AD4E9324E68D270E"/>
    <w:rsid w:val="008E2B79"/>
  </w:style>
  <w:style w:type="paragraph" w:customStyle="1" w:styleId="04D71E4A84754E6EA9374DD78B93ED3A">
    <w:name w:val="04D71E4A84754E6EA9374DD78B93ED3A"/>
    <w:rsid w:val="008E2B79"/>
  </w:style>
  <w:style w:type="paragraph" w:customStyle="1" w:styleId="CF3DADB93CCB42788D56F1189413196C">
    <w:name w:val="CF3DADB93CCB42788D56F1189413196C"/>
    <w:rsid w:val="008E2B79"/>
  </w:style>
  <w:style w:type="paragraph" w:customStyle="1" w:styleId="6335D6E32B6642608D8859B88CAFBB0E">
    <w:name w:val="6335D6E32B6642608D8859B88CAFBB0E"/>
    <w:rsid w:val="008E2B79"/>
  </w:style>
  <w:style w:type="paragraph" w:customStyle="1" w:styleId="7375994AC8614900A6CBF24ED7F922A0">
    <w:name w:val="7375994AC8614900A6CBF24ED7F922A0"/>
    <w:rsid w:val="008E2B79"/>
  </w:style>
  <w:style w:type="paragraph" w:customStyle="1" w:styleId="672C467CC79648F6A0F12F46FB08CCE3">
    <w:name w:val="672C467CC79648F6A0F12F46FB08CCE3"/>
    <w:rsid w:val="008E2B79"/>
  </w:style>
  <w:style w:type="paragraph" w:customStyle="1" w:styleId="CF82C325F2894C3AA31184AD2D2119DF">
    <w:name w:val="CF82C325F2894C3AA31184AD2D2119DF"/>
    <w:rsid w:val="008E2B79"/>
  </w:style>
  <w:style w:type="paragraph" w:customStyle="1" w:styleId="CE6FF1F1FC0941F0AB5E546647C0CE64">
    <w:name w:val="CE6FF1F1FC0941F0AB5E546647C0CE64"/>
    <w:rsid w:val="008E2B79"/>
  </w:style>
  <w:style w:type="paragraph" w:customStyle="1" w:styleId="57445A4B3BE645A494D248F1392110C4">
    <w:name w:val="57445A4B3BE645A494D248F1392110C4"/>
    <w:rsid w:val="008E2B79"/>
  </w:style>
  <w:style w:type="paragraph" w:customStyle="1" w:styleId="6D3AE38A35724551B9C8DC6F772957F3">
    <w:name w:val="6D3AE38A35724551B9C8DC6F772957F3"/>
    <w:rsid w:val="008E2B79"/>
  </w:style>
  <w:style w:type="paragraph" w:customStyle="1" w:styleId="F0C601ABF2D54224972D6BBF6A7F9EED">
    <w:name w:val="F0C601ABF2D54224972D6BBF6A7F9EED"/>
    <w:rsid w:val="008E2B79"/>
  </w:style>
  <w:style w:type="paragraph" w:customStyle="1" w:styleId="33EA8E782A6D4B49B3DE1D5D89ABB731">
    <w:name w:val="33EA8E782A6D4B49B3DE1D5D89ABB731"/>
    <w:rsid w:val="008E2B79"/>
  </w:style>
  <w:style w:type="paragraph" w:customStyle="1" w:styleId="F6F3C9E3F0234C769E9DE23F1EDE72D3">
    <w:name w:val="F6F3C9E3F0234C769E9DE23F1EDE72D3"/>
    <w:rsid w:val="008E2B79"/>
  </w:style>
  <w:style w:type="paragraph" w:customStyle="1" w:styleId="57D49A20591244F0B2B50688B191BF5E">
    <w:name w:val="57D49A20591244F0B2B50688B191BF5E"/>
    <w:rsid w:val="008E2B79"/>
  </w:style>
  <w:style w:type="paragraph" w:customStyle="1" w:styleId="F20C217F3F914F91A2FC044AB47BA94E">
    <w:name w:val="F20C217F3F914F91A2FC044AB47BA94E"/>
    <w:rsid w:val="008E2B79"/>
  </w:style>
  <w:style w:type="paragraph" w:customStyle="1" w:styleId="7B439F67C8FD4F43BDAF1CA3E7971DBC">
    <w:name w:val="7B439F67C8FD4F43BDAF1CA3E7971DBC"/>
    <w:rsid w:val="008E2B79"/>
  </w:style>
  <w:style w:type="paragraph" w:customStyle="1" w:styleId="3FA760B087454E2BAFCBA292E3E197FD">
    <w:name w:val="3FA760B087454E2BAFCBA292E3E197FD"/>
    <w:rsid w:val="008E2B79"/>
  </w:style>
  <w:style w:type="paragraph" w:customStyle="1" w:styleId="1D0A7BE46F414FCE876DDBC25C65CF49">
    <w:name w:val="1D0A7BE46F414FCE876DDBC25C65CF49"/>
    <w:rsid w:val="008E2B79"/>
  </w:style>
  <w:style w:type="paragraph" w:customStyle="1" w:styleId="236EBAF897814E258796CFC1A35FBFF8">
    <w:name w:val="236EBAF897814E258796CFC1A35FBFF8"/>
    <w:rsid w:val="008E2B79"/>
  </w:style>
  <w:style w:type="paragraph" w:customStyle="1" w:styleId="D7B58656CCBF41F383EE8E4498DC6B2C">
    <w:name w:val="D7B58656CCBF41F383EE8E4498DC6B2C"/>
    <w:rsid w:val="008E2B79"/>
  </w:style>
  <w:style w:type="paragraph" w:customStyle="1" w:styleId="8A4781DD9BF642E9A20402B148E6E533">
    <w:name w:val="8A4781DD9BF642E9A20402B148E6E533"/>
    <w:rsid w:val="008E2B79"/>
  </w:style>
  <w:style w:type="paragraph" w:customStyle="1" w:styleId="87AD1DC958704122AB0C40F91704444A">
    <w:name w:val="87AD1DC958704122AB0C40F91704444A"/>
    <w:rsid w:val="008E2B79"/>
  </w:style>
  <w:style w:type="paragraph" w:customStyle="1" w:styleId="CEADF2AD881445B2BF1B8E82CF97ABDB">
    <w:name w:val="CEADF2AD881445B2BF1B8E82CF97ABDB"/>
    <w:rsid w:val="008E2B79"/>
  </w:style>
  <w:style w:type="paragraph" w:customStyle="1" w:styleId="388F7477131C4769A7A204E655692CF3">
    <w:name w:val="388F7477131C4769A7A204E655692CF3"/>
    <w:rsid w:val="008E2B79"/>
  </w:style>
  <w:style w:type="paragraph" w:customStyle="1" w:styleId="8C4B11168529420282C0728FB84E4BBF">
    <w:name w:val="8C4B11168529420282C0728FB84E4BBF"/>
    <w:rsid w:val="008E2B79"/>
  </w:style>
  <w:style w:type="paragraph" w:customStyle="1" w:styleId="B22D95DFAB5146A4BBF6C267DAF61BB0">
    <w:name w:val="B22D95DFAB5146A4BBF6C267DAF61BB0"/>
    <w:rsid w:val="008E2B79"/>
  </w:style>
  <w:style w:type="paragraph" w:customStyle="1" w:styleId="300D16293A4544D193013DDE9AFD56E1">
    <w:name w:val="300D16293A4544D193013DDE9AFD56E1"/>
    <w:rsid w:val="008E2B79"/>
  </w:style>
  <w:style w:type="paragraph" w:customStyle="1" w:styleId="145DFAB492644557A4898D3D2578AAA1">
    <w:name w:val="145DFAB492644557A4898D3D2578AAA1"/>
    <w:rsid w:val="008E2B79"/>
  </w:style>
  <w:style w:type="paragraph" w:customStyle="1" w:styleId="2010599A1D8A48B8BF6385F7485B42FF">
    <w:name w:val="2010599A1D8A48B8BF6385F7485B42FF"/>
    <w:rsid w:val="008E2B79"/>
  </w:style>
  <w:style w:type="paragraph" w:customStyle="1" w:styleId="4C2AFB58F6194C639F2616F162C59472">
    <w:name w:val="4C2AFB58F6194C639F2616F162C59472"/>
    <w:rsid w:val="008E2B79"/>
  </w:style>
  <w:style w:type="paragraph" w:customStyle="1" w:styleId="D7C5783538B54E169615788805704FE0">
    <w:name w:val="D7C5783538B54E169615788805704FE0"/>
    <w:rsid w:val="008E2B79"/>
  </w:style>
  <w:style w:type="paragraph" w:customStyle="1" w:styleId="8FC126AE4B9D435F80EF5DCE852A0ACC">
    <w:name w:val="8FC126AE4B9D435F80EF5DCE852A0ACC"/>
    <w:rsid w:val="008E2B79"/>
  </w:style>
  <w:style w:type="paragraph" w:customStyle="1" w:styleId="18AB7C38161D45838E3FDECD326A3229">
    <w:name w:val="18AB7C38161D45838E3FDECD326A3229"/>
    <w:rsid w:val="008E2B79"/>
  </w:style>
  <w:style w:type="paragraph" w:customStyle="1" w:styleId="7B80E686CBD940AA9E23690FDB7934B4">
    <w:name w:val="7B80E686CBD940AA9E23690FDB7934B4"/>
    <w:rsid w:val="008E2B79"/>
  </w:style>
  <w:style w:type="paragraph" w:customStyle="1" w:styleId="12CAC1AA7F8F4D65922D8B493480CE8E">
    <w:name w:val="12CAC1AA7F8F4D65922D8B493480CE8E"/>
    <w:rsid w:val="008E2B79"/>
  </w:style>
  <w:style w:type="paragraph" w:customStyle="1" w:styleId="4DAEA0E3CE854C848DA3E601F6320BB3">
    <w:name w:val="4DAEA0E3CE854C848DA3E601F6320BB3"/>
    <w:rsid w:val="008E2B79"/>
  </w:style>
  <w:style w:type="paragraph" w:customStyle="1" w:styleId="87AA8E71265C482B92C6905544F79EA3">
    <w:name w:val="87AA8E71265C482B92C6905544F79EA3"/>
    <w:rsid w:val="008E2B79"/>
  </w:style>
  <w:style w:type="paragraph" w:customStyle="1" w:styleId="BEAC267CDA4D43349276A048D83635FA">
    <w:name w:val="BEAC267CDA4D43349276A048D83635FA"/>
    <w:rsid w:val="008E2B79"/>
  </w:style>
  <w:style w:type="paragraph" w:customStyle="1" w:styleId="E8DFC3D6CB284622BCC8545DBA7FFF44">
    <w:name w:val="E8DFC3D6CB284622BCC8545DBA7FFF44"/>
    <w:rsid w:val="008E2B79"/>
  </w:style>
  <w:style w:type="paragraph" w:customStyle="1" w:styleId="9CDEC657AF0E4A578BD05701C8106C47">
    <w:name w:val="9CDEC657AF0E4A578BD05701C8106C47"/>
    <w:rsid w:val="008E2B79"/>
  </w:style>
  <w:style w:type="paragraph" w:customStyle="1" w:styleId="788E82602908461E9F8CA707F935039E">
    <w:name w:val="788E82602908461E9F8CA707F935039E"/>
    <w:rsid w:val="008E2B79"/>
  </w:style>
  <w:style w:type="paragraph" w:customStyle="1" w:styleId="56CB5D24EC834799947792867D2BC009">
    <w:name w:val="56CB5D24EC834799947792867D2BC009"/>
    <w:rsid w:val="008E2B79"/>
  </w:style>
  <w:style w:type="paragraph" w:customStyle="1" w:styleId="BE21B32A868C48A5A429E30142603123">
    <w:name w:val="BE21B32A868C48A5A429E30142603123"/>
    <w:rsid w:val="008E2B79"/>
  </w:style>
  <w:style w:type="paragraph" w:customStyle="1" w:styleId="F85AE4C760114E7789FC29D8A508B458">
    <w:name w:val="F85AE4C760114E7789FC29D8A508B458"/>
    <w:rsid w:val="008E2B79"/>
  </w:style>
  <w:style w:type="paragraph" w:customStyle="1" w:styleId="3B88226CCEB0486C853A399949E9B817">
    <w:name w:val="3B88226CCEB0486C853A399949E9B817"/>
    <w:rsid w:val="008E2B79"/>
  </w:style>
  <w:style w:type="paragraph" w:customStyle="1" w:styleId="2E17BF93436C4E77805E88707ADE23B8">
    <w:name w:val="2E17BF93436C4E77805E88707ADE23B8"/>
    <w:rsid w:val="008E2B79"/>
  </w:style>
  <w:style w:type="paragraph" w:customStyle="1" w:styleId="ABE085DA6BE04C289405B431CA898D3D">
    <w:name w:val="ABE085DA6BE04C289405B431CA898D3D"/>
    <w:rsid w:val="008E2B79"/>
  </w:style>
  <w:style w:type="paragraph" w:customStyle="1" w:styleId="371FA15000F54A35A7A500FD7C4C9A4B">
    <w:name w:val="371FA15000F54A35A7A500FD7C4C9A4B"/>
    <w:rsid w:val="008E2B79"/>
  </w:style>
  <w:style w:type="paragraph" w:customStyle="1" w:styleId="39E2026EE67342149F9BE62C5D72301C">
    <w:name w:val="39E2026EE67342149F9BE62C5D72301C"/>
    <w:rsid w:val="008E2B79"/>
  </w:style>
  <w:style w:type="paragraph" w:customStyle="1" w:styleId="3FBF2AC02E334F4388ED62713F24BF21">
    <w:name w:val="3FBF2AC02E334F4388ED62713F24BF21"/>
    <w:rsid w:val="008E2B79"/>
  </w:style>
  <w:style w:type="paragraph" w:customStyle="1" w:styleId="FB64DC8436DA4EA0AEE1A14B5AA4865E">
    <w:name w:val="FB64DC8436DA4EA0AEE1A14B5AA4865E"/>
    <w:rsid w:val="008E2B79"/>
  </w:style>
  <w:style w:type="paragraph" w:customStyle="1" w:styleId="2F2F75930F6F4B0B9CD60B9B6F7945C7">
    <w:name w:val="2F2F75930F6F4B0B9CD60B9B6F7945C7"/>
    <w:rsid w:val="008E2B79"/>
  </w:style>
  <w:style w:type="paragraph" w:customStyle="1" w:styleId="FB76D155BF974E9BBB93F2B38254FF49">
    <w:name w:val="FB76D155BF974E9BBB93F2B38254FF49"/>
    <w:rsid w:val="008E2B79"/>
  </w:style>
  <w:style w:type="paragraph" w:customStyle="1" w:styleId="F4633D9612E74171BE07B5946897144F">
    <w:name w:val="F4633D9612E74171BE07B5946897144F"/>
    <w:rsid w:val="008E2B79"/>
  </w:style>
  <w:style w:type="paragraph" w:customStyle="1" w:styleId="73F8F437368544ECB372D46514AE09A1">
    <w:name w:val="73F8F437368544ECB372D46514AE09A1"/>
    <w:rsid w:val="008E2B79"/>
  </w:style>
  <w:style w:type="paragraph" w:customStyle="1" w:styleId="9317B7F3A4B746DF87F7DF389FA3D3E6">
    <w:name w:val="9317B7F3A4B746DF87F7DF389FA3D3E6"/>
    <w:rsid w:val="008E2B79"/>
  </w:style>
  <w:style w:type="paragraph" w:customStyle="1" w:styleId="BFFB7B323EFD4F489F9107395695AF4C">
    <w:name w:val="BFFB7B323EFD4F489F9107395695AF4C"/>
    <w:rsid w:val="008E2B79"/>
  </w:style>
  <w:style w:type="paragraph" w:customStyle="1" w:styleId="584392EFDDD34C0CB35CD0963BDB635B">
    <w:name w:val="584392EFDDD34C0CB35CD0963BDB635B"/>
    <w:rsid w:val="008E2B79"/>
  </w:style>
  <w:style w:type="paragraph" w:customStyle="1" w:styleId="5AE188558C9B4AC8B654A8077F274085">
    <w:name w:val="5AE188558C9B4AC8B654A8077F274085"/>
    <w:rsid w:val="008E2B79"/>
  </w:style>
  <w:style w:type="paragraph" w:customStyle="1" w:styleId="1CEA017CD84640D9BDA24AF8506FF89C">
    <w:name w:val="1CEA017CD84640D9BDA24AF8506FF89C"/>
    <w:rsid w:val="008E2B79"/>
  </w:style>
  <w:style w:type="paragraph" w:customStyle="1" w:styleId="BC53093042C8416CB0CFE7D00B9F4087">
    <w:name w:val="BC53093042C8416CB0CFE7D00B9F4087"/>
    <w:rsid w:val="008E2B79"/>
  </w:style>
  <w:style w:type="paragraph" w:customStyle="1" w:styleId="05F7AB162CA94B54905E3CB9C26FAFCD">
    <w:name w:val="05F7AB162CA94B54905E3CB9C26FAFCD"/>
    <w:rsid w:val="008E2B79"/>
  </w:style>
  <w:style w:type="paragraph" w:customStyle="1" w:styleId="0E7E3E5C3C414FD7BE7CF89BDA6E4A03">
    <w:name w:val="0E7E3E5C3C414FD7BE7CF89BDA6E4A03"/>
    <w:rsid w:val="008E2B79"/>
  </w:style>
  <w:style w:type="paragraph" w:customStyle="1" w:styleId="5CFE1852DAD74457BA7F2A4F13326E29">
    <w:name w:val="5CFE1852DAD74457BA7F2A4F13326E29"/>
    <w:rsid w:val="008E2B79"/>
  </w:style>
  <w:style w:type="paragraph" w:customStyle="1" w:styleId="D35C07984E5D474CACC57CE12CD178B3">
    <w:name w:val="D35C07984E5D474CACC57CE12CD178B3"/>
    <w:rsid w:val="008E2B79"/>
  </w:style>
  <w:style w:type="paragraph" w:customStyle="1" w:styleId="B18BBDBB5BC041908FF77AAC6D0B3C32">
    <w:name w:val="B18BBDBB5BC041908FF77AAC6D0B3C32"/>
    <w:rsid w:val="008E2B79"/>
  </w:style>
  <w:style w:type="paragraph" w:customStyle="1" w:styleId="30A1802CEA7944B387B3D67847757182">
    <w:name w:val="30A1802CEA7944B387B3D67847757182"/>
    <w:rsid w:val="008E2B79"/>
  </w:style>
  <w:style w:type="paragraph" w:customStyle="1" w:styleId="E11CB7BBEF9B4B688BB53212FFD8A118">
    <w:name w:val="E11CB7BBEF9B4B688BB53212FFD8A118"/>
    <w:rsid w:val="008E2B79"/>
  </w:style>
  <w:style w:type="paragraph" w:customStyle="1" w:styleId="2B33D693C0B14FD588A6608B4008C143">
    <w:name w:val="2B33D693C0B14FD588A6608B4008C143"/>
    <w:rsid w:val="008E2B7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2B79"/>
    <w:rPr>
      <w:color w:val="808080"/>
    </w:rPr>
  </w:style>
  <w:style w:type="paragraph" w:customStyle="1" w:styleId="79CB120CCE8C41A485E62E33CCC0FDC7">
    <w:name w:val="79CB120CCE8C41A485E62E33CCC0FDC7"/>
    <w:rsid w:val="00B20DEF"/>
  </w:style>
  <w:style w:type="paragraph" w:customStyle="1" w:styleId="80C9886FD1CF48DC96FF8D5DD31F77C7">
    <w:name w:val="80C9886FD1CF48DC96FF8D5DD31F77C7"/>
    <w:rsid w:val="00B20DEF"/>
  </w:style>
  <w:style w:type="paragraph" w:customStyle="1" w:styleId="595529664ADC4C80B271032FFB356A66">
    <w:name w:val="595529664ADC4C80B271032FFB356A66"/>
    <w:rsid w:val="00B20DEF"/>
  </w:style>
  <w:style w:type="paragraph" w:customStyle="1" w:styleId="7B3D6952F2CF44078E7BE15EAF7DA950">
    <w:name w:val="7B3D6952F2CF44078E7BE15EAF7DA950"/>
    <w:rsid w:val="00B20DEF"/>
  </w:style>
  <w:style w:type="paragraph" w:customStyle="1" w:styleId="6A923A4EF7864FD49A72F79C3A3CD77B">
    <w:name w:val="6A923A4EF7864FD49A72F79C3A3CD77B"/>
    <w:rsid w:val="00B20DEF"/>
  </w:style>
  <w:style w:type="paragraph" w:customStyle="1" w:styleId="1701B4EC765C428496A27DF5C998A6C9">
    <w:name w:val="1701B4EC765C428496A27DF5C998A6C9"/>
    <w:rsid w:val="00B20DEF"/>
  </w:style>
  <w:style w:type="paragraph" w:customStyle="1" w:styleId="874C9997C44142FE8F4F949FC5E92C42">
    <w:name w:val="874C9997C44142FE8F4F949FC5E92C42"/>
    <w:rsid w:val="00B20DEF"/>
  </w:style>
  <w:style w:type="paragraph" w:customStyle="1" w:styleId="F3F5757622A14FF6B06A3CEB795DE926">
    <w:name w:val="F3F5757622A14FF6B06A3CEB795DE926"/>
    <w:rsid w:val="00B20DEF"/>
  </w:style>
  <w:style w:type="paragraph" w:customStyle="1" w:styleId="4F7A977505E24405B4A6088E5AAF37DE">
    <w:name w:val="4F7A977505E24405B4A6088E5AAF37DE"/>
    <w:rsid w:val="00B20DEF"/>
  </w:style>
  <w:style w:type="paragraph" w:customStyle="1" w:styleId="082BA61F4BB34A288EBDA854C046E8C7">
    <w:name w:val="082BA61F4BB34A288EBDA854C046E8C7"/>
    <w:rsid w:val="00B20DEF"/>
  </w:style>
  <w:style w:type="paragraph" w:customStyle="1" w:styleId="47120B27C73F40CD826F14E4D75B182F">
    <w:name w:val="47120B27C73F40CD826F14E4D75B182F"/>
    <w:rsid w:val="00B20DEF"/>
  </w:style>
  <w:style w:type="paragraph" w:customStyle="1" w:styleId="62DA45809E4D4C1983DD9CED5128F3AA">
    <w:name w:val="62DA45809E4D4C1983DD9CED5128F3AA"/>
    <w:rsid w:val="00B20DEF"/>
  </w:style>
  <w:style w:type="paragraph" w:customStyle="1" w:styleId="72C252BA07AA4F78907B65419E4F0EE3">
    <w:name w:val="72C252BA07AA4F78907B65419E4F0EE3"/>
    <w:rsid w:val="00B20DEF"/>
  </w:style>
  <w:style w:type="paragraph" w:customStyle="1" w:styleId="D3F07F3D5F624B74BCEFA3FE903CE560">
    <w:name w:val="D3F07F3D5F624B74BCEFA3FE903CE560"/>
    <w:rsid w:val="00B20DEF"/>
  </w:style>
  <w:style w:type="paragraph" w:customStyle="1" w:styleId="C6C56D1A7E9A486280DF557F27A46A62">
    <w:name w:val="C6C56D1A7E9A486280DF557F27A46A62"/>
    <w:rsid w:val="00B20DEF"/>
  </w:style>
  <w:style w:type="paragraph" w:customStyle="1" w:styleId="31D501DF14E24CF2AF299BCE954927E5">
    <w:name w:val="31D501DF14E24CF2AF299BCE954927E5"/>
    <w:rsid w:val="00B20DEF"/>
  </w:style>
  <w:style w:type="paragraph" w:customStyle="1" w:styleId="48E678B247D14DC2B582E65965D6E8A3">
    <w:name w:val="48E678B247D14DC2B582E65965D6E8A3"/>
    <w:rsid w:val="00B20DEF"/>
  </w:style>
  <w:style w:type="paragraph" w:customStyle="1" w:styleId="1315DA9E54D34EFEAC4771AAB6C8094C">
    <w:name w:val="1315DA9E54D34EFEAC4771AAB6C8094C"/>
    <w:rsid w:val="00B20DEF"/>
  </w:style>
  <w:style w:type="paragraph" w:customStyle="1" w:styleId="6F10A4D0B9654D78BC557A0003F464AC">
    <w:name w:val="6F10A4D0B9654D78BC557A0003F464AC"/>
    <w:rsid w:val="00B20DEF"/>
  </w:style>
  <w:style w:type="paragraph" w:customStyle="1" w:styleId="3D6EE54A3E0E4091AACA037F9C7C079F">
    <w:name w:val="3D6EE54A3E0E4091AACA037F9C7C079F"/>
    <w:rsid w:val="00B20DEF"/>
  </w:style>
  <w:style w:type="paragraph" w:customStyle="1" w:styleId="5FC95C9F3EA1426FB1B722E3B8B7ACA5">
    <w:name w:val="5FC95C9F3EA1426FB1B722E3B8B7ACA5"/>
    <w:rsid w:val="00B20DEF"/>
  </w:style>
  <w:style w:type="paragraph" w:customStyle="1" w:styleId="88D555E20F674507AB69F63CE56F1F46">
    <w:name w:val="88D555E20F674507AB69F63CE56F1F46"/>
    <w:rsid w:val="00B20DEF"/>
  </w:style>
  <w:style w:type="paragraph" w:customStyle="1" w:styleId="6774ACCFFE5F46E280D4B113C2527DEF">
    <w:name w:val="6774ACCFFE5F46E280D4B113C2527DEF"/>
    <w:rsid w:val="00B20DEF"/>
  </w:style>
  <w:style w:type="paragraph" w:customStyle="1" w:styleId="4D251960593046128BD0B1B10EEAB0BE">
    <w:name w:val="4D251960593046128BD0B1B10EEAB0BE"/>
    <w:rsid w:val="00B20DEF"/>
  </w:style>
  <w:style w:type="paragraph" w:customStyle="1" w:styleId="19B3F44A0BCD4ABD87549D33AC469DED">
    <w:name w:val="19B3F44A0BCD4ABD87549D33AC469DED"/>
    <w:rsid w:val="00B20DEF"/>
  </w:style>
  <w:style w:type="paragraph" w:customStyle="1" w:styleId="27DF04D014FF4C84A6217134F9F68B7D">
    <w:name w:val="27DF04D014FF4C84A6217134F9F68B7D"/>
    <w:rsid w:val="00B20DEF"/>
  </w:style>
  <w:style w:type="paragraph" w:customStyle="1" w:styleId="6F10A4D0B9654D78BC557A0003F464AC1">
    <w:name w:val="6F10A4D0B9654D78BC557A0003F464AC1"/>
    <w:rsid w:val="00B20DEF"/>
    <w:pPr>
      <w:numPr>
        <w:numId w:val="1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D6EE54A3E0E4091AACA037F9C7C079F1">
    <w:name w:val="3D6EE54A3E0E4091AACA037F9C7C079F1"/>
    <w:rsid w:val="00B20DEF"/>
    <w:pPr>
      <w:numPr>
        <w:numId w:val="1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7DF04D014FF4C84A6217134F9F68B7D1">
    <w:name w:val="27DF04D014FF4C84A6217134F9F68B7D1"/>
    <w:rsid w:val="00B20DEF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F10A4D0B9654D78BC557A0003F464AC2">
    <w:name w:val="6F10A4D0B9654D78BC557A0003F464AC2"/>
    <w:rsid w:val="00B20DEF"/>
    <w:pPr>
      <w:numPr>
        <w:numId w:val="1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D6EE54A3E0E4091AACA037F9C7C079F2">
    <w:name w:val="3D6EE54A3E0E4091AACA037F9C7C079F2"/>
    <w:rsid w:val="00B20DEF"/>
    <w:pPr>
      <w:numPr>
        <w:numId w:val="1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7DF04D014FF4C84A6217134F9F68B7D2">
    <w:name w:val="27DF04D014FF4C84A6217134F9F68B7D2"/>
    <w:rsid w:val="00B20DEF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73FF852B163E40EE85996B667BD73DC5">
    <w:name w:val="73FF852B163E40EE85996B667BD73DC5"/>
    <w:rsid w:val="00B20DEF"/>
  </w:style>
  <w:style w:type="paragraph" w:customStyle="1" w:styleId="99B93C79B1D54261A963D9B41C295657">
    <w:name w:val="99B93C79B1D54261A963D9B41C295657"/>
    <w:rsid w:val="00B20DEF"/>
  </w:style>
  <w:style w:type="paragraph" w:customStyle="1" w:styleId="2A521CFCDF9F463897AF78A20FC8275F">
    <w:name w:val="2A521CFCDF9F463897AF78A20FC8275F"/>
    <w:rsid w:val="00B20DEF"/>
  </w:style>
  <w:style w:type="paragraph" w:customStyle="1" w:styleId="5152F341E7BB42A689AC47920AEA6F5A">
    <w:name w:val="5152F341E7BB42A689AC47920AEA6F5A"/>
    <w:rsid w:val="00B20DEF"/>
  </w:style>
  <w:style w:type="paragraph" w:customStyle="1" w:styleId="94688D91EF634B1F90AEF4522D60326C">
    <w:name w:val="94688D91EF634B1F90AEF4522D60326C"/>
    <w:rsid w:val="00B20DEF"/>
  </w:style>
  <w:style w:type="paragraph" w:customStyle="1" w:styleId="9085C7C14F61450A8524459FF33AD99A">
    <w:name w:val="9085C7C14F61450A8524459FF33AD99A"/>
    <w:rsid w:val="00B20DEF"/>
  </w:style>
  <w:style w:type="paragraph" w:customStyle="1" w:styleId="177F6FB6126240FB9AFCC32D49336817">
    <w:name w:val="177F6FB6126240FB9AFCC32D49336817"/>
    <w:rsid w:val="00B20DEF"/>
  </w:style>
  <w:style w:type="paragraph" w:customStyle="1" w:styleId="0268D2B05B984DDDB581D615CC3E866B">
    <w:name w:val="0268D2B05B984DDDB581D615CC3E866B"/>
    <w:rsid w:val="00B20DEF"/>
  </w:style>
  <w:style w:type="paragraph" w:customStyle="1" w:styleId="4B6D16FC1A5E45F3A544C55EFCCFA442">
    <w:name w:val="4B6D16FC1A5E45F3A544C55EFCCFA442"/>
    <w:rsid w:val="00B20DEF"/>
  </w:style>
  <w:style w:type="paragraph" w:customStyle="1" w:styleId="165826E4773B4F9F8DE892F1F2D9BC80">
    <w:name w:val="165826E4773B4F9F8DE892F1F2D9BC80"/>
    <w:rsid w:val="00B20DEF"/>
  </w:style>
  <w:style w:type="paragraph" w:customStyle="1" w:styleId="8CB0946377864BEBAC5325EA6E3DBBAD">
    <w:name w:val="8CB0946377864BEBAC5325EA6E3DBBAD"/>
    <w:rsid w:val="00B20DEF"/>
  </w:style>
  <w:style w:type="paragraph" w:customStyle="1" w:styleId="F0ACFBCF1E544C7AAE4A879BF22DC0A5">
    <w:name w:val="F0ACFBCF1E544C7AAE4A879BF22DC0A5"/>
    <w:rsid w:val="00B20DEF"/>
  </w:style>
  <w:style w:type="paragraph" w:customStyle="1" w:styleId="52DCF7883F0644109074D85ACBBE7BE9">
    <w:name w:val="52DCF7883F0644109074D85ACBBE7BE9"/>
    <w:rsid w:val="00B20DEF"/>
  </w:style>
  <w:style w:type="paragraph" w:customStyle="1" w:styleId="ECA0061B8ABA4161A992C99753F5E7B0">
    <w:name w:val="ECA0061B8ABA4161A992C99753F5E7B0"/>
    <w:rsid w:val="00B20DEF"/>
  </w:style>
  <w:style w:type="paragraph" w:customStyle="1" w:styleId="645DD2DBF87945F7B1621B1AABEDD764">
    <w:name w:val="645DD2DBF87945F7B1621B1AABEDD764"/>
    <w:rsid w:val="00B20DEF"/>
  </w:style>
  <w:style w:type="paragraph" w:customStyle="1" w:styleId="C63D8F7599E8480997D50113BE3711B7">
    <w:name w:val="C63D8F7599E8480997D50113BE3711B7"/>
    <w:rsid w:val="00B20DEF"/>
  </w:style>
  <w:style w:type="paragraph" w:customStyle="1" w:styleId="381BB92522EC45A4B99AED073C3E5675">
    <w:name w:val="381BB92522EC45A4B99AED073C3E5675"/>
    <w:rsid w:val="00B20DEF"/>
  </w:style>
  <w:style w:type="paragraph" w:customStyle="1" w:styleId="9BD14826E19848A091B2743E600FFB9D">
    <w:name w:val="9BD14826E19848A091B2743E600FFB9D"/>
    <w:rsid w:val="00B20DEF"/>
  </w:style>
  <w:style w:type="paragraph" w:customStyle="1" w:styleId="15FF2ECD187440F584DA2EBAE331ABB5">
    <w:name w:val="15FF2ECD187440F584DA2EBAE331ABB5"/>
    <w:rsid w:val="00B20DEF"/>
  </w:style>
  <w:style w:type="paragraph" w:customStyle="1" w:styleId="6DFBC238BC7946539797F9E30D0793FE">
    <w:name w:val="6DFBC238BC7946539797F9E30D0793FE"/>
    <w:rsid w:val="00B20DEF"/>
  </w:style>
  <w:style w:type="paragraph" w:customStyle="1" w:styleId="34091AA3B46147A0AF5BED077803E0D5">
    <w:name w:val="34091AA3B46147A0AF5BED077803E0D5"/>
    <w:rsid w:val="00B20DEF"/>
  </w:style>
  <w:style w:type="paragraph" w:customStyle="1" w:styleId="0C8FA2D825B04D159F1A594537B608A2">
    <w:name w:val="0C8FA2D825B04D159F1A594537B608A2"/>
    <w:rsid w:val="00B20DEF"/>
  </w:style>
  <w:style w:type="paragraph" w:customStyle="1" w:styleId="3F650C09ABC541AA897DC95A1A88E3BD">
    <w:name w:val="3F650C09ABC541AA897DC95A1A88E3BD"/>
    <w:rsid w:val="00B20DEF"/>
  </w:style>
  <w:style w:type="paragraph" w:customStyle="1" w:styleId="BAF8E05B56814C54B0C2D7F532C419F3">
    <w:name w:val="BAF8E05B56814C54B0C2D7F532C419F3"/>
    <w:rsid w:val="00B20DEF"/>
  </w:style>
  <w:style w:type="paragraph" w:customStyle="1" w:styleId="EAEE1EF630554243B6165809A5174103">
    <w:name w:val="EAEE1EF630554243B6165809A5174103"/>
    <w:rsid w:val="00B20DEF"/>
  </w:style>
  <w:style w:type="paragraph" w:customStyle="1" w:styleId="73116CFBCAB843428D60A4E67FF241CF">
    <w:name w:val="73116CFBCAB843428D60A4E67FF241CF"/>
    <w:rsid w:val="00B20DEF"/>
  </w:style>
  <w:style w:type="paragraph" w:customStyle="1" w:styleId="FEB3F20A76A84B6A8F344C9F671A4956">
    <w:name w:val="FEB3F20A76A84B6A8F344C9F671A4956"/>
    <w:rsid w:val="00B20DEF"/>
  </w:style>
  <w:style w:type="paragraph" w:customStyle="1" w:styleId="280C2F2269754566A765994FAC1982CB">
    <w:name w:val="280C2F2269754566A765994FAC1982CB"/>
    <w:rsid w:val="00B20DEF"/>
  </w:style>
  <w:style w:type="paragraph" w:customStyle="1" w:styleId="146D2A630A684AABA058B6B4BEFF8A6A">
    <w:name w:val="146D2A630A684AABA058B6B4BEFF8A6A"/>
    <w:rsid w:val="00B20DEF"/>
  </w:style>
  <w:style w:type="paragraph" w:customStyle="1" w:styleId="68A59B652101459193171CBB81CB75C9">
    <w:name w:val="68A59B652101459193171CBB81CB75C9"/>
    <w:rsid w:val="00B20DEF"/>
  </w:style>
  <w:style w:type="paragraph" w:customStyle="1" w:styleId="2521464880DD4A45A22E1D4DECCC2150">
    <w:name w:val="2521464880DD4A45A22E1D4DECCC2150"/>
    <w:rsid w:val="00B20DEF"/>
  </w:style>
  <w:style w:type="paragraph" w:customStyle="1" w:styleId="634D1C3D06F846CBB84BE55539FE3715">
    <w:name w:val="634D1C3D06F846CBB84BE55539FE3715"/>
    <w:rsid w:val="00B20DEF"/>
  </w:style>
  <w:style w:type="paragraph" w:customStyle="1" w:styleId="3C347D5E3E3C4FB9964D5F50D082891C">
    <w:name w:val="3C347D5E3E3C4FB9964D5F50D082891C"/>
    <w:rsid w:val="007B224F"/>
  </w:style>
  <w:style w:type="paragraph" w:customStyle="1" w:styleId="2B4520A422ED4771A6046CA311327151">
    <w:name w:val="2B4520A422ED4771A6046CA311327151"/>
    <w:rsid w:val="007B224F"/>
  </w:style>
  <w:style w:type="paragraph" w:customStyle="1" w:styleId="3E0B0E2286594EEFB60D81046A1692F4">
    <w:name w:val="3E0B0E2286594EEFB60D81046A1692F4"/>
    <w:rsid w:val="007B224F"/>
  </w:style>
  <w:style w:type="paragraph" w:customStyle="1" w:styleId="706F71A8250B4B59957A80EF5F056A5F">
    <w:name w:val="706F71A8250B4B59957A80EF5F056A5F"/>
    <w:rsid w:val="007B224F"/>
  </w:style>
  <w:style w:type="paragraph" w:customStyle="1" w:styleId="F246C084CDBB4BC19282C500D98C5E0E">
    <w:name w:val="F246C084CDBB4BC19282C500D98C5E0E"/>
    <w:rsid w:val="007B224F"/>
  </w:style>
  <w:style w:type="paragraph" w:customStyle="1" w:styleId="2DD172C9C2A648168E405C6257A9A3C4">
    <w:name w:val="2DD172C9C2A648168E405C6257A9A3C4"/>
    <w:rsid w:val="007B224F"/>
  </w:style>
  <w:style w:type="paragraph" w:customStyle="1" w:styleId="04E478B4C0DD40CC8D5E0F325502A78D">
    <w:name w:val="04E478B4C0DD40CC8D5E0F325502A78D"/>
    <w:rsid w:val="007B224F"/>
  </w:style>
  <w:style w:type="paragraph" w:customStyle="1" w:styleId="4630AD6E3A7A43E0B25476A337D3FEA0">
    <w:name w:val="4630AD6E3A7A43E0B25476A337D3FEA0"/>
    <w:rsid w:val="007B224F"/>
  </w:style>
  <w:style w:type="paragraph" w:customStyle="1" w:styleId="A43E965C02024380A556490FE0A66018">
    <w:name w:val="A43E965C02024380A556490FE0A66018"/>
    <w:rsid w:val="007B224F"/>
  </w:style>
  <w:style w:type="paragraph" w:customStyle="1" w:styleId="4D49564EE6A3445F8A486C6881F19E96">
    <w:name w:val="4D49564EE6A3445F8A486C6881F19E96"/>
    <w:rsid w:val="007B224F"/>
  </w:style>
  <w:style w:type="paragraph" w:customStyle="1" w:styleId="4EAE71BC07DD4147B00DE553F0FE6ECB">
    <w:name w:val="4EAE71BC07DD4147B00DE553F0FE6ECB"/>
    <w:rsid w:val="007B224F"/>
  </w:style>
  <w:style w:type="paragraph" w:customStyle="1" w:styleId="A12542CC07C9436195D3561CDB7DEEF2">
    <w:name w:val="A12542CC07C9436195D3561CDB7DEEF2"/>
    <w:rsid w:val="007B224F"/>
  </w:style>
  <w:style w:type="paragraph" w:customStyle="1" w:styleId="38EFF53A423E42428C0467A057B8D6F2">
    <w:name w:val="38EFF53A423E42428C0467A057B8D6F2"/>
    <w:rsid w:val="007B224F"/>
  </w:style>
  <w:style w:type="paragraph" w:customStyle="1" w:styleId="1228A5C4118F43409A60517B1F5DECC8">
    <w:name w:val="1228A5C4118F43409A60517B1F5DECC8"/>
    <w:rsid w:val="007B224F"/>
  </w:style>
  <w:style w:type="paragraph" w:customStyle="1" w:styleId="910DCB9F1C1948A0A9C6C7F931FDE3EE">
    <w:name w:val="910DCB9F1C1948A0A9C6C7F931FDE3EE"/>
    <w:rsid w:val="007B224F"/>
  </w:style>
  <w:style w:type="paragraph" w:customStyle="1" w:styleId="633109ADCAFA45B3965394A56354236B">
    <w:name w:val="633109ADCAFA45B3965394A56354236B"/>
    <w:rsid w:val="007B224F"/>
  </w:style>
  <w:style w:type="paragraph" w:customStyle="1" w:styleId="C5CBC0A8E233419B9F75132F3E04136E">
    <w:name w:val="C5CBC0A8E233419B9F75132F3E04136E"/>
    <w:rsid w:val="007B224F"/>
  </w:style>
  <w:style w:type="paragraph" w:customStyle="1" w:styleId="EB8E3AF59CC146EEBF81DFCA36BB9399">
    <w:name w:val="EB8E3AF59CC146EEBF81DFCA36BB9399"/>
    <w:rsid w:val="007B224F"/>
  </w:style>
  <w:style w:type="paragraph" w:customStyle="1" w:styleId="C5462A7AF23D4D69888C2F832EE28D33">
    <w:name w:val="C5462A7AF23D4D69888C2F832EE28D33"/>
    <w:rsid w:val="007B224F"/>
  </w:style>
  <w:style w:type="paragraph" w:customStyle="1" w:styleId="0FA2C1CDF45F408FBBD562BC006228E6">
    <w:name w:val="0FA2C1CDF45F408FBBD562BC006228E6"/>
    <w:rsid w:val="007B224F"/>
  </w:style>
  <w:style w:type="paragraph" w:customStyle="1" w:styleId="A20256A8B95E46F7BD1763BEDEA3234B">
    <w:name w:val="A20256A8B95E46F7BD1763BEDEA3234B"/>
    <w:rsid w:val="007B224F"/>
  </w:style>
  <w:style w:type="paragraph" w:customStyle="1" w:styleId="481141D5929D4BE594E58DD057150DB9">
    <w:name w:val="481141D5929D4BE594E58DD057150DB9"/>
    <w:rsid w:val="007B224F"/>
  </w:style>
  <w:style w:type="paragraph" w:customStyle="1" w:styleId="4C6F9BAA922240A39A9FDA35CA1B36C4">
    <w:name w:val="4C6F9BAA922240A39A9FDA35CA1B36C4"/>
    <w:rsid w:val="007B224F"/>
  </w:style>
  <w:style w:type="paragraph" w:customStyle="1" w:styleId="FA2B816327E440A582DF6E2FAE5BCBAE">
    <w:name w:val="FA2B816327E440A582DF6E2FAE5BCBAE"/>
    <w:rsid w:val="007B224F"/>
  </w:style>
  <w:style w:type="paragraph" w:customStyle="1" w:styleId="3566357DF9C04BE5A44D9EC389E37731">
    <w:name w:val="3566357DF9C04BE5A44D9EC389E37731"/>
    <w:rsid w:val="007B224F"/>
  </w:style>
  <w:style w:type="paragraph" w:customStyle="1" w:styleId="37A9DA9F12214CDA921421C40CA16B36">
    <w:name w:val="37A9DA9F12214CDA921421C40CA16B36"/>
    <w:rsid w:val="007B224F"/>
  </w:style>
  <w:style w:type="paragraph" w:customStyle="1" w:styleId="5B288F877B054C41B7D909733DF7683F">
    <w:name w:val="5B288F877B054C41B7D909733DF7683F"/>
    <w:rsid w:val="007B224F"/>
  </w:style>
  <w:style w:type="paragraph" w:customStyle="1" w:styleId="BE28E3862CAB46FB9D8FB7D8E244233D">
    <w:name w:val="BE28E3862CAB46FB9D8FB7D8E244233D"/>
    <w:rsid w:val="007B224F"/>
  </w:style>
  <w:style w:type="paragraph" w:customStyle="1" w:styleId="631C0F962AAA4F08B5CA27A296B2E5E4">
    <w:name w:val="631C0F962AAA4F08B5CA27A296B2E5E4"/>
    <w:rsid w:val="007B224F"/>
  </w:style>
  <w:style w:type="paragraph" w:customStyle="1" w:styleId="57214DF1A1A9404EB48BE9874D3D39BF">
    <w:name w:val="57214DF1A1A9404EB48BE9874D3D39BF"/>
    <w:rsid w:val="007B224F"/>
  </w:style>
  <w:style w:type="paragraph" w:customStyle="1" w:styleId="01CCF8E621C7473DAC2A69661C0C3B06">
    <w:name w:val="01CCF8E621C7473DAC2A69661C0C3B06"/>
    <w:rsid w:val="007B224F"/>
  </w:style>
  <w:style w:type="paragraph" w:customStyle="1" w:styleId="E480B8F59ED44AD78171EE43CBC27142">
    <w:name w:val="E480B8F59ED44AD78171EE43CBC27142"/>
    <w:rsid w:val="007B224F"/>
  </w:style>
  <w:style w:type="paragraph" w:customStyle="1" w:styleId="FB25A69709B54D37B7879FFB0A2DC97D">
    <w:name w:val="FB25A69709B54D37B7879FFB0A2DC97D"/>
    <w:rsid w:val="007B224F"/>
  </w:style>
  <w:style w:type="paragraph" w:customStyle="1" w:styleId="AEE408A663B540B68F4DE5FDF6EAEB74">
    <w:name w:val="AEE408A663B540B68F4DE5FDF6EAEB74"/>
    <w:rsid w:val="007B224F"/>
  </w:style>
  <w:style w:type="paragraph" w:customStyle="1" w:styleId="E4CF333DC488438B948B3E5274E6345F">
    <w:name w:val="E4CF333DC488438B948B3E5274E6345F"/>
    <w:rsid w:val="007B224F"/>
  </w:style>
  <w:style w:type="paragraph" w:customStyle="1" w:styleId="B4CE78FBC8554A09999C09CC584671A9">
    <w:name w:val="B4CE78FBC8554A09999C09CC584671A9"/>
    <w:rsid w:val="007B224F"/>
  </w:style>
  <w:style w:type="paragraph" w:customStyle="1" w:styleId="D4E8804735CF4A0A812C7C9A53185251">
    <w:name w:val="D4E8804735CF4A0A812C7C9A53185251"/>
    <w:rsid w:val="007B224F"/>
  </w:style>
  <w:style w:type="paragraph" w:customStyle="1" w:styleId="3C8D05F8E4FA47F39AF3E5FA0677DAE0">
    <w:name w:val="3C8D05F8E4FA47F39AF3E5FA0677DAE0"/>
    <w:rsid w:val="007B224F"/>
  </w:style>
  <w:style w:type="paragraph" w:customStyle="1" w:styleId="FFBE186A01EC4C4A8B9F694CFF9F9A11">
    <w:name w:val="FFBE186A01EC4C4A8B9F694CFF9F9A11"/>
    <w:rsid w:val="007B224F"/>
  </w:style>
  <w:style w:type="paragraph" w:customStyle="1" w:styleId="8B84892645F84BF7BEAE390EE96721E8">
    <w:name w:val="8B84892645F84BF7BEAE390EE96721E8"/>
    <w:rsid w:val="007B224F"/>
  </w:style>
  <w:style w:type="paragraph" w:customStyle="1" w:styleId="F23AF5AA1AC84945AB0EBDE152406504">
    <w:name w:val="F23AF5AA1AC84945AB0EBDE152406504"/>
    <w:rsid w:val="007B224F"/>
  </w:style>
  <w:style w:type="paragraph" w:customStyle="1" w:styleId="A7830D7E9BF14645872166F5E4777DE5">
    <w:name w:val="A7830D7E9BF14645872166F5E4777DE5"/>
    <w:rsid w:val="007B224F"/>
  </w:style>
  <w:style w:type="paragraph" w:customStyle="1" w:styleId="A2BED5FE9A2045868B80820811ADE2AC">
    <w:name w:val="A2BED5FE9A2045868B80820811ADE2AC"/>
    <w:rsid w:val="007B224F"/>
  </w:style>
  <w:style w:type="paragraph" w:customStyle="1" w:styleId="B529CD9C73A64F93AD699D612782B123">
    <w:name w:val="B529CD9C73A64F93AD699D612782B123"/>
    <w:rsid w:val="007B224F"/>
  </w:style>
  <w:style w:type="paragraph" w:customStyle="1" w:styleId="B9AD854ED45F452FAAC82A6355459D6D">
    <w:name w:val="B9AD854ED45F452FAAC82A6355459D6D"/>
    <w:rsid w:val="007B224F"/>
  </w:style>
  <w:style w:type="paragraph" w:customStyle="1" w:styleId="06FBF27E09944C37AEFD15F873DD5D08">
    <w:name w:val="06FBF27E09944C37AEFD15F873DD5D08"/>
    <w:rsid w:val="007B224F"/>
  </w:style>
  <w:style w:type="paragraph" w:customStyle="1" w:styleId="762CF18AE8BD4B6F98D03A84414DA7E5">
    <w:name w:val="762CF18AE8BD4B6F98D03A84414DA7E5"/>
    <w:rsid w:val="007B224F"/>
  </w:style>
  <w:style w:type="paragraph" w:customStyle="1" w:styleId="B5E8D97865F24BEC8219B02C4436BFA0">
    <w:name w:val="B5E8D97865F24BEC8219B02C4436BFA0"/>
    <w:rsid w:val="007B224F"/>
  </w:style>
  <w:style w:type="paragraph" w:customStyle="1" w:styleId="AB8ED8EEAC844CC1BECAF8B94E448FC3">
    <w:name w:val="AB8ED8EEAC844CC1BECAF8B94E448FC3"/>
    <w:rsid w:val="007B224F"/>
  </w:style>
  <w:style w:type="paragraph" w:customStyle="1" w:styleId="4651880EC42E488C86FB913062985F8A">
    <w:name w:val="4651880EC42E488C86FB913062985F8A"/>
    <w:rsid w:val="007B224F"/>
  </w:style>
  <w:style w:type="paragraph" w:customStyle="1" w:styleId="403413068A1C4509BA66F93FDC5B6EAA">
    <w:name w:val="403413068A1C4509BA66F93FDC5B6EAA"/>
    <w:rsid w:val="007B224F"/>
  </w:style>
  <w:style w:type="paragraph" w:customStyle="1" w:styleId="4CA6AF39194148168A51DD95A3840ACF">
    <w:name w:val="4CA6AF39194148168A51DD95A3840ACF"/>
    <w:rsid w:val="007B224F"/>
  </w:style>
  <w:style w:type="paragraph" w:customStyle="1" w:styleId="9A9CB049FBB54434A0BCAEBA2EDEEE75">
    <w:name w:val="9A9CB049FBB54434A0BCAEBA2EDEEE75"/>
    <w:rsid w:val="007B224F"/>
  </w:style>
  <w:style w:type="paragraph" w:customStyle="1" w:styleId="6C602C4CB3164C629087240E5674DAB1">
    <w:name w:val="6C602C4CB3164C629087240E5674DAB1"/>
    <w:rsid w:val="007B224F"/>
  </w:style>
  <w:style w:type="paragraph" w:customStyle="1" w:styleId="244185CAA9E0478A91476096F104A6B1">
    <w:name w:val="244185CAA9E0478A91476096F104A6B1"/>
    <w:rsid w:val="007B224F"/>
  </w:style>
  <w:style w:type="paragraph" w:customStyle="1" w:styleId="FBB93475EE094354A667CE12EDF3E5EA">
    <w:name w:val="FBB93475EE094354A667CE12EDF3E5EA"/>
    <w:rsid w:val="007B224F"/>
  </w:style>
  <w:style w:type="paragraph" w:customStyle="1" w:styleId="CF7334C0A1DC4A74A22E5ED5F99E5AA9">
    <w:name w:val="CF7334C0A1DC4A74A22E5ED5F99E5AA9"/>
    <w:rsid w:val="007B224F"/>
  </w:style>
  <w:style w:type="paragraph" w:customStyle="1" w:styleId="4C8D195AAA8B4F7EB5EC03F7B0FAF867">
    <w:name w:val="4C8D195AAA8B4F7EB5EC03F7B0FAF867"/>
    <w:rsid w:val="007B224F"/>
  </w:style>
  <w:style w:type="paragraph" w:customStyle="1" w:styleId="F6B5C4DD17C44F3B8F44E482CC4C0DD1">
    <w:name w:val="F6B5C4DD17C44F3B8F44E482CC4C0DD1"/>
    <w:rsid w:val="007B224F"/>
  </w:style>
  <w:style w:type="paragraph" w:customStyle="1" w:styleId="15E0B2700C4A41BFBEA1FC1F292D17CA">
    <w:name w:val="15E0B2700C4A41BFBEA1FC1F292D17CA"/>
    <w:rsid w:val="007B224F"/>
  </w:style>
  <w:style w:type="paragraph" w:customStyle="1" w:styleId="D00626D93910429B973FE1BEE682A38C">
    <w:name w:val="D00626D93910429B973FE1BEE682A38C"/>
    <w:rsid w:val="007B224F"/>
  </w:style>
  <w:style w:type="paragraph" w:customStyle="1" w:styleId="8B66BCE1999C4F4CA235A3FA560AD6C7">
    <w:name w:val="8B66BCE1999C4F4CA235A3FA560AD6C7"/>
    <w:rsid w:val="007B224F"/>
  </w:style>
  <w:style w:type="paragraph" w:customStyle="1" w:styleId="2669869F3DAE41D3B114887C1D088CB9">
    <w:name w:val="2669869F3DAE41D3B114887C1D088CB9"/>
    <w:rsid w:val="007B224F"/>
  </w:style>
  <w:style w:type="paragraph" w:customStyle="1" w:styleId="B03F68DB56CF45CF8E6B573884728D59">
    <w:name w:val="B03F68DB56CF45CF8E6B573884728D59"/>
    <w:rsid w:val="007B224F"/>
  </w:style>
  <w:style w:type="paragraph" w:customStyle="1" w:styleId="0853A20CA37641ACA95169E9C320309D">
    <w:name w:val="0853A20CA37641ACA95169E9C320309D"/>
    <w:rsid w:val="007B224F"/>
  </w:style>
  <w:style w:type="paragraph" w:customStyle="1" w:styleId="A741521943FB401C896260ADE6A06FDB">
    <w:name w:val="A741521943FB401C896260ADE6A06FDB"/>
    <w:rsid w:val="007B224F"/>
  </w:style>
  <w:style w:type="paragraph" w:customStyle="1" w:styleId="9D3F44FC1D84410397DF31E14FA2A133">
    <w:name w:val="9D3F44FC1D84410397DF31E14FA2A133"/>
    <w:rsid w:val="007B224F"/>
  </w:style>
  <w:style w:type="paragraph" w:customStyle="1" w:styleId="26A57A246C804F12ACB5226C3CA8F6AF">
    <w:name w:val="26A57A246C804F12ACB5226C3CA8F6AF"/>
    <w:rsid w:val="007B224F"/>
  </w:style>
  <w:style w:type="paragraph" w:customStyle="1" w:styleId="031CE5263DAF4857A842B402F4DD0155">
    <w:name w:val="031CE5263DAF4857A842B402F4DD0155"/>
    <w:rsid w:val="007B224F"/>
  </w:style>
  <w:style w:type="paragraph" w:customStyle="1" w:styleId="D5E1E02C91B845348C254016FC4A0AF5">
    <w:name w:val="D5E1E02C91B845348C254016FC4A0AF5"/>
    <w:rsid w:val="007B224F"/>
  </w:style>
  <w:style w:type="paragraph" w:customStyle="1" w:styleId="CAD7B063E22145888B35A988B362B55E">
    <w:name w:val="CAD7B063E22145888B35A988B362B55E"/>
    <w:rsid w:val="007B224F"/>
  </w:style>
  <w:style w:type="paragraph" w:customStyle="1" w:styleId="064BAAF880884854AFE251206D78FA0F">
    <w:name w:val="064BAAF880884854AFE251206D78FA0F"/>
    <w:rsid w:val="007B224F"/>
  </w:style>
  <w:style w:type="paragraph" w:customStyle="1" w:styleId="E4930B0B8887482B8B211B97E99E91B3">
    <w:name w:val="E4930B0B8887482B8B211B97E99E91B3"/>
    <w:rsid w:val="007B224F"/>
  </w:style>
  <w:style w:type="paragraph" w:customStyle="1" w:styleId="4C5845E22A4E4C53B9216397A622D6AD">
    <w:name w:val="4C5845E22A4E4C53B9216397A622D6AD"/>
    <w:rsid w:val="007B224F"/>
  </w:style>
  <w:style w:type="paragraph" w:customStyle="1" w:styleId="2FD5805C926C4ED1A4F92A196E6E704B">
    <w:name w:val="2FD5805C926C4ED1A4F92A196E6E704B"/>
    <w:rsid w:val="007B224F"/>
  </w:style>
  <w:style w:type="paragraph" w:customStyle="1" w:styleId="62788E10C5864067BC8C3225533AC9A8">
    <w:name w:val="62788E10C5864067BC8C3225533AC9A8"/>
    <w:rsid w:val="007B224F"/>
  </w:style>
  <w:style w:type="paragraph" w:customStyle="1" w:styleId="BB4341EEBA534418A9D6ADAEF98B1975">
    <w:name w:val="BB4341EEBA534418A9D6ADAEF98B1975"/>
    <w:rsid w:val="007B224F"/>
  </w:style>
  <w:style w:type="paragraph" w:customStyle="1" w:styleId="19C953C0B56B4831A43FE738E8BF740B">
    <w:name w:val="19C953C0B56B4831A43FE738E8BF740B"/>
    <w:rsid w:val="007B224F"/>
  </w:style>
  <w:style w:type="paragraph" w:customStyle="1" w:styleId="A1B09B0726314D03A4A760BF50742691">
    <w:name w:val="A1B09B0726314D03A4A760BF50742691"/>
    <w:rsid w:val="007B224F"/>
  </w:style>
  <w:style w:type="paragraph" w:customStyle="1" w:styleId="CD92AA3B9FD146EA98FC26BCFB1FDE81">
    <w:name w:val="CD92AA3B9FD146EA98FC26BCFB1FDE81"/>
    <w:rsid w:val="007B224F"/>
  </w:style>
  <w:style w:type="paragraph" w:customStyle="1" w:styleId="CC44A0A6A16B4FD7A5CE9F08A7D3AA75">
    <w:name w:val="CC44A0A6A16B4FD7A5CE9F08A7D3AA75"/>
    <w:rsid w:val="007B224F"/>
  </w:style>
  <w:style w:type="paragraph" w:customStyle="1" w:styleId="13F21B4A16644917B2ECB3AAB0782879">
    <w:name w:val="13F21B4A16644917B2ECB3AAB0782879"/>
    <w:rsid w:val="007B224F"/>
  </w:style>
  <w:style w:type="paragraph" w:customStyle="1" w:styleId="6A4A4E381A9A4D8ABEB7B2312DC0D1D1">
    <w:name w:val="6A4A4E381A9A4D8ABEB7B2312DC0D1D1"/>
    <w:rsid w:val="007B224F"/>
  </w:style>
  <w:style w:type="paragraph" w:customStyle="1" w:styleId="09F98EDFF788476A9F0031311EBEC3B3">
    <w:name w:val="09F98EDFF788476A9F0031311EBEC3B3"/>
    <w:rsid w:val="007B224F"/>
  </w:style>
  <w:style w:type="paragraph" w:customStyle="1" w:styleId="2F192D8AAF974C31A6CEA983C7B37BF5">
    <w:name w:val="2F192D8AAF974C31A6CEA983C7B37BF5"/>
    <w:rsid w:val="007B224F"/>
  </w:style>
  <w:style w:type="paragraph" w:customStyle="1" w:styleId="DE97E24B5B2741BA88FAD8763EDD99A1">
    <w:name w:val="DE97E24B5B2741BA88FAD8763EDD99A1"/>
    <w:rsid w:val="007B224F"/>
  </w:style>
  <w:style w:type="paragraph" w:customStyle="1" w:styleId="C15A531449F34C8B91E8D6BE35D896E1">
    <w:name w:val="C15A531449F34C8B91E8D6BE35D896E1"/>
    <w:rsid w:val="007B224F"/>
  </w:style>
  <w:style w:type="paragraph" w:customStyle="1" w:styleId="7B14D1E6675147179A607C6786933BCE">
    <w:name w:val="7B14D1E6675147179A607C6786933BCE"/>
    <w:rsid w:val="007B224F"/>
  </w:style>
  <w:style w:type="paragraph" w:customStyle="1" w:styleId="B7CAF61221BE46B2B7A3B5323B80D129">
    <w:name w:val="B7CAF61221BE46B2B7A3B5323B80D129"/>
    <w:rsid w:val="007B224F"/>
  </w:style>
  <w:style w:type="paragraph" w:customStyle="1" w:styleId="96831F787565494DBF831E9A29A5F546">
    <w:name w:val="96831F787565494DBF831E9A29A5F546"/>
    <w:rsid w:val="007B224F"/>
  </w:style>
  <w:style w:type="paragraph" w:customStyle="1" w:styleId="3C1D1367867445FC85DD39114D7C17F4">
    <w:name w:val="3C1D1367867445FC85DD39114D7C17F4"/>
    <w:rsid w:val="007B224F"/>
  </w:style>
  <w:style w:type="paragraph" w:customStyle="1" w:styleId="FF7FFC2EF0C64E5EB49D2D05F3598FFC">
    <w:name w:val="FF7FFC2EF0C64E5EB49D2D05F3598FFC"/>
    <w:rsid w:val="007B224F"/>
  </w:style>
  <w:style w:type="paragraph" w:customStyle="1" w:styleId="2E26D8267E1646AFA41F21E61A50FAB7">
    <w:name w:val="2E26D8267E1646AFA41F21E61A50FAB7"/>
    <w:rsid w:val="007B224F"/>
  </w:style>
  <w:style w:type="paragraph" w:customStyle="1" w:styleId="3C111D1BC8D54F1E9BC421D099C993EB">
    <w:name w:val="3C111D1BC8D54F1E9BC421D099C993EB"/>
    <w:rsid w:val="007B224F"/>
  </w:style>
  <w:style w:type="paragraph" w:customStyle="1" w:styleId="90928E527679473783D5976478FE54D2">
    <w:name w:val="90928E527679473783D5976478FE54D2"/>
    <w:rsid w:val="007B224F"/>
  </w:style>
  <w:style w:type="paragraph" w:customStyle="1" w:styleId="EB46F9BCE4F649D4BCBF303CBA57EB33">
    <w:name w:val="EB46F9BCE4F649D4BCBF303CBA57EB33"/>
    <w:rsid w:val="007B224F"/>
  </w:style>
  <w:style w:type="paragraph" w:customStyle="1" w:styleId="82AB8466E35D4A51AFA5C4F841329257">
    <w:name w:val="82AB8466E35D4A51AFA5C4F841329257"/>
    <w:rsid w:val="007B224F"/>
  </w:style>
  <w:style w:type="paragraph" w:customStyle="1" w:styleId="42974ABFF9864063986F8DA6B8E04292">
    <w:name w:val="42974ABFF9864063986F8DA6B8E04292"/>
    <w:rsid w:val="007B224F"/>
  </w:style>
  <w:style w:type="paragraph" w:customStyle="1" w:styleId="0351E8E15B65427D9B39D2F179194F70">
    <w:name w:val="0351E8E15B65427D9B39D2F179194F70"/>
    <w:rsid w:val="007B224F"/>
  </w:style>
  <w:style w:type="paragraph" w:customStyle="1" w:styleId="49D81B0AFFF4463CB60C81FB68D3C4B2">
    <w:name w:val="49D81B0AFFF4463CB60C81FB68D3C4B2"/>
    <w:rsid w:val="007B224F"/>
  </w:style>
  <w:style w:type="paragraph" w:customStyle="1" w:styleId="D71C2495D7114016BC6FCB427C10B325">
    <w:name w:val="D71C2495D7114016BC6FCB427C10B325"/>
    <w:rsid w:val="007B224F"/>
  </w:style>
  <w:style w:type="paragraph" w:customStyle="1" w:styleId="254D191A4BE34151AFCD49AA596A3628">
    <w:name w:val="254D191A4BE34151AFCD49AA596A3628"/>
    <w:rsid w:val="007B224F"/>
  </w:style>
  <w:style w:type="paragraph" w:customStyle="1" w:styleId="3349316DE56947CF89A8A3B1C75E27AC">
    <w:name w:val="3349316DE56947CF89A8A3B1C75E27AC"/>
    <w:rsid w:val="007B224F"/>
  </w:style>
  <w:style w:type="paragraph" w:customStyle="1" w:styleId="F4B05E7BA52D408CB1E70174FDC0251A">
    <w:name w:val="F4B05E7BA52D408CB1E70174FDC0251A"/>
    <w:rsid w:val="007B224F"/>
  </w:style>
  <w:style w:type="paragraph" w:customStyle="1" w:styleId="315C91523C574461A233159BF8E55A82">
    <w:name w:val="315C91523C574461A233159BF8E55A82"/>
    <w:rsid w:val="007B224F"/>
  </w:style>
  <w:style w:type="paragraph" w:customStyle="1" w:styleId="2F84AEB378B74EAFA585592EE48CEF91">
    <w:name w:val="2F84AEB378B74EAFA585592EE48CEF91"/>
    <w:rsid w:val="007B224F"/>
  </w:style>
  <w:style w:type="paragraph" w:customStyle="1" w:styleId="0172151BD7A142238A1881E3C0995328">
    <w:name w:val="0172151BD7A142238A1881E3C0995328"/>
    <w:rsid w:val="007B224F"/>
  </w:style>
  <w:style w:type="paragraph" w:customStyle="1" w:styleId="486F05FDE5534E2CADB3871A8CD56CEA">
    <w:name w:val="486F05FDE5534E2CADB3871A8CD56CEA"/>
    <w:rsid w:val="007B224F"/>
  </w:style>
  <w:style w:type="paragraph" w:customStyle="1" w:styleId="413827E468F844C892A12FD2554BB203">
    <w:name w:val="413827E468F844C892A12FD2554BB203"/>
    <w:rsid w:val="007B224F"/>
  </w:style>
  <w:style w:type="paragraph" w:customStyle="1" w:styleId="FCD67EC055844A98BE206511004A0686">
    <w:name w:val="FCD67EC055844A98BE206511004A0686"/>
    <w:rsid w:val="007B224F"/>
  </w:style>
  <w:style w:type="paragraph" w:customStyle="1" w:styleId="C8E876D117614330B4CE67F697C721B0">
    <w:name w:val="C8E876D117614330B4CE67F697C721B0"/>
    <w:rsid w:val="007B224F"/>
  </w:style>
  <w:style w:type="paragraph" w:customStyle="1" w:styleId="6491F52DC5EC4561AE16665210FE2927">
    <w:name w:val="6491F52DC5EC4561AE16665210FE2927"/>
    <w:rsid w:val="007B224F"/>
  </w:style>
  <w:style w:type="paragraph" w:customStyle="1" w:styleId="E1B8E697E2EF493BB59DB274EBF625F3">
    <w:name w:val="E1B8E697E2EF493BB59DB274EBF625F3"/>
    <w:rsid w:val="007B224F"/>
  </w:style>
  <w:style w:type="paragraph" w:customStyle="1" w:styleId="9BB0B000A6E14AF99D09BDE0D5BF1C93">
    <w:name w:val="9BB0B000A6E14AF99D09BDE0D5BF1C93"/>
    <w:rsid w:val="007B224F"/>
  </w:style>
  <w:style w:type="paragraph" w:customStyle="1" w:styleId="E0E5E6B8716347C1A1B813AA00587365">
    <w:name w:val="E0E5E6B8716347C1A1B813AA00587365"/>
    <w:rsid w:val="007B224F"/>
  </w:style>
  <w:style w:type="paragraph" w:customStyle="1" w:styleId="A361D5E8FD464C52A3908E12C4D68833">
    <w:name w:val="A361D5E8FD464C52A3908E12C4D68833"/>
    <w:rsid w:val="007B224F"/>
  </w:style>
  <w:style w:type="paragraph" w:customStyle="1" w:styleId="EF39837111BC4636976A63F762CBCCDF">
    <w:name w:val="EF39837111BC4636976A63F762CBCCDF"/>
    <w:rsid w:val="007B224F"/>
  </w:style>
  <w:style w:type="paragraph" w:customStyle="1" w:styleId="30D2B1CB6C344743B7D07C17A12BB0F2">
    <w:name w:val="30D2B1CB6C344743B7D07C17A12BB0F2"/>
    <w:rsid w:val="007B224F"/>
  </w:style>
  <w:style w:type="paragraph" w:customStyle="1" w:styleId="92EFFBFA70204041A1D14470A65B7A13">
    <w:name w:val="92EFFBFA70204041A1D14470A65B7A13"/>
    <w:rsid w:val="007B224F"/>
  </w:style>
  <w:style w:type="paragraph" w:customStyle="1" w:styleId="29408C5D7CFA42A78AA3ABF12367493D">
    <w:name w:val="29408C5D7CFA42A78AA3ABF12367493D"/>
    <w:rsid w:val="007B224F"/>
  </w:style>
  <w:style w:type="paragraph" w:customStyle="1" w:styleId="88C08BC8ED9F46EF97772508F6416258">
    <w:name w:val="88C08BC8ED9F46EF97772508F6416258"/>
    <w:rsid w:val="007B224F"/>
  </w:style>
  <w:style w:type="paragraph" w:customStyle="1" w:styleId="677E0CFA9A2E408C9634FD4AADFCC13D">
    <w:name w:val="677E0CFA9A2E408C9634FD4AADFCC13D"/>
    <w:rsid w:val="007B224F"/>
  </w:style>
  <w:style w:type="paragraph" w:customStyle="1" w:styleId="F0E88B296D2A49EA95C3D40B856FD6FC">
    <w:name w:val="F0E88B296D2A49EA95C3D40B856FD6FC"/>
    <w:rsid w:val="007B224F"/>
  </w:style>
  <w:style w:type="paragraph" w:customStyle="1" w:styleId="C712ABC9B6A8468ABDA6CD8119872817">
    <w:name w:val="C712ABC9B6A8468ABDA6CD8119872817"/>
    <w:rsid w:val="007B224F"/>
  </w:style>
  <w:style w:type="paragraph" w:customStyle="1" w:styleId="537EBF009BED4C28BF6037C87684E2BA">
    <w:name w:val="537EBF009BED4C28BF6037C87684E2BA"/>
    <w:rsid w:val="007B224F"/>
  </w:style>
  <w:style w:type="paragraph" w:customStyle="1" w:styleId="752ACDCFC9DA4E2486A7729ACF0D7B4B">
    <w:name w:val="752ACDCFC9DA4E2486A7729ACF0D7B4B"/>
    <w:rsid w:val="007B224F"/>
  </w:style>
  <w:style w:type="paragraph" w:customStyle="1" w:styleId="DDFCE20C0076403E9D3009D0DB335F90">
    <w:name w:val="DDFCE20C0076403E9D3009D0DB335F90"/>
    <w:rsid w:val="007B224F"/>
  </w:style>
  <w:style w:type="paragraph" w:customStyle="1" w:styleId="492F5FAAD5034C0EACA7EC3040C71F70">
    <w:name w:val="492F5FAAD5034C0EACA7EC3040C71F70"/>
    <w:rsid w:val="007B224F"/>
  </w:style>
  <w:style w:type="paragraph" w:customStyle="1" w:styleId="F5593ED45F3145E68F504A05DFEB05B9">
    <w:name w:val="F5593ED45F3145E68F504A05DFEB05B9"/>
    <w:rsid w:val="007B224F"/>
  </w:style>
  <w:style w:type="paragraph" w:customStyle="1" w:styleId="FFE1DB515F52473A83B1A4A4C79EE18C">
    <w:name w:val="FFE1DB515F52473A83B1A4A4C79EE18C"/>
    <w:rsid w:val="007B224F"/>
  </w:style>
  <w:style w:type="paragraph" w:customStyle="1" w:styleId="760649B33C50464D839400A0F8EA86F1">
    <w:name w:val="760649B33C50464D839400A0F8EA86F1"/>
    <w:rsid w:val="007B224F"/>
  </w:style>
  <w:style w:type="paragraph" w:customStyle="1" w:styleId="895506ED6FD54479A4ADAB6F420F0F94">
    <w:name w:val="895506ED6FD54479A4ADAB6F420F0F94"/>
    <w:rsid w:val="007B224F"/>
  </w:style>
  <w:style w:type="paragraph" w:customStyle="1" w:styleId="9B211EA18EF14729961BB2D2F9E88265">
    <w:name w:val="9B211EA18EF14729961BB2D2F9E88265"/>
    <w:rsid w:val="007B224F"/>
  </w:style>
  <w:style w:type="paragraph" w:customStyle="1" w:styleId="CDC48D8E622D4B25B124019D3935AD79">
    <w:name w:val="CDC48D8E622D4B25B124019D3935AD79"/>
    <w:rsid w:val="007B224F"/>
  </w:style>
  <w:style w:type="paragraph" w:customStyle="1" w:styleId="C11F8D55442D4914A8EB8D809AD110F7">
    <w:name w:val="C11F8D55442D4914A8EB8D809AD110F7"/>
    <w:rsid w:val="007B224F"/>
  </w:style>
  <w:style w:type="paragraph" w:customStyle="1" w:styleId="DE75ED5EFAB74056ADFC58C9D203E80B">
    <w:name w:val="DE75ED5EFAB74056ADFC58C9D203E80B"/>
    <w:rsid w:val="007B224F"/>
  </w:style>
  <w:style w:type="paragraph" w:customStyle="1" w:styleId="EBC9C15E0AC24904B752831DA82A8917">
    <w:name w:val="EBC9C15E0AC24904B752831DA82A8917"/>
    <w:rsid w:val="007B224F"/>
  </w:style>
  <w:style w:type="paragraph" w:customStyle="1" w:styleId="A5C98144C16F4BFAB2D56041C13D2FB7">
    <w:name w:val="A5C98144C16F4BFAB2D56041C13D2FB7"/>
    <w:rsid w:val="007B224F"/>
  </w:style>
  <w:style w:type="paragraph" w:customStyle="1" w:styleId="826D480DDE774176B666A6CB3810AC27">
    <w:name w:val="826D480DDE774176B666A6CB3810AC27"/>
    <w:rsid w:val="007B224F"/>
  </w:style>
  <w:style w:type="paragraph" w:customStyle="1" w:styleId="4CC34A88BE5B420797BA60A397AEB0BC">
    <w:name w:val="4CC34A88BE5B420797BA60A397AEB0BC"/>
    <w:rsid w:val="007B224F"/>
  </w:style>
  <w:style w:type="paragraph" w:customStyle="1" w:styleId="E0AA73D7048C4BBC8D7C27277E2221D4">
    <w:name w:val="E0AA73D7048C4BBC8D7C27277E2221D4"/>
    <w:rsid w:val="007B224F"/>
  </w:style>
  <w:style w:type="paragraph" w:customStyle="1" w:styleId="13B722CBE91E4D8A9F65F257BA9230CD">
    <w:name w:val="13B722CBE91E4D8A9F65F257BA9230CD"/>
    <w:rsid w:val="007B224F"/>
  </w:style>
  <w:style w:type="paragraph" w:customStyle="1" w:styleId="A680831DE59D48C29E644E25B04C8B09">
    <w:name w:val="A680831DE59D48C29E644E25B04C8B09"/>
    <w:rsid w:val="007B224F"/>
  </w:style>
  <w:style w:type="paragraph" w:customStyle="1" w:styleId="F47B27F4FC5248EA87A430DA023DDABB">
    <w:name w:val="F47B27F4FC5248EA87A430DA023DDABB"/>
    <w:rsid w:val="007B224F"/>
  </w:style>
  <w:style w:type="paragraph" w:customStyle="1" w:styleId="558F99AA982D484DB97AE6003EAA0EEC">
    <w:name w:val="558F99AA982D484DB97AE6003EAA0EEC"/>
    <w:rsid w:val="007B224F"/>
  </w:style>
  <w:style w:type="paragraph" w:customStyle="1" w:styleId="77C55FA101C74CD3A1C8B10DD49925F3">
    <w:name w:val="77C55FA101C74CD3A1C8B10DD49925F3"/>
    <w:rsid w:val="007B224F"/>
  </w:style>
  <w:style w:type="paragraph" w:customStyle="1" w:styleId="614B9050EA4843909893108AFA970192">
    <w:name w:val="614B9050EA4843909893108AFA970192"/>
    <w:rsid w:val="007B224F"/>
  </w:style>
  <w:style w:type="paragraph" w:customStyle="1" w:styleId="68439FFAC8F2460AA909DE4B794D8FEB">
    <w:name w:val="68439FFAC8F2460AA909DE4B794D8FEB"/>
    <w:rsid w:val="007B224F"/>
  </w:style>
  <w:style w:type="paragraph" w:customStyle="1" w:styleId="F70B147E85454498AA18F6D1445BDE60">
    <w:name w:val="F70B147E85454498AA18F6D1445BDE60"/>
    <w:rsid w:val="007B224F"/>
  </w:style>
  <w:style w:type="paragraph" w:customStyle="1" w:styleId="8B29270D42B7449CAADEEC6DF821F2E5">
    <w:name w:val="8B29270D42B7449CAADEEC6DF821F2E5"/>
    <w:rsid w:val="007B224F"/>
  </w:style>
  <w:style w:type="paragraph" w:customStyle="1" w:styleId="247FADBD93644CD98AC5A4E1C805331C">
    <w:name w:val="247FADBD93644CD98AC5A4E1C805331C"/>
    <w:rsid w:val="007B224F"/>
  </w:style>
  <w:style w:type="paragraph" w:customStyle="1" w:styleId="9FAEA3439AD84516A15B8ECAA1361D05">
    <w:name w:val="9FAEA3439AD84516A15B8ECAA1361D05"/>
    <w:rsid w:val="007B224F"/>
  </w:style>
  <w:style w:type="paragraph" w:customStyle="1" w:styleId="9246F0FD56814F0C9E3A314BC3396FA6">
    <w:name w:val="9246F0FD56814F0C9E3A314BC3396FA6"/>
    <w:rsid w:val="007B224F"/>
  </w:style>
  <w:style w:type="paragraph" w:customStyle="1" w:styleId="B3B632F69EEC42A28827B4E094302477">
    <w:name w:val="B3B632F69EEC42A28827B4E094302477"/>
    <w:rsid w:val="007B224F"/>
  </w:style>
  <w:style w:type="paragraph" w:customStyle="1" w:styleId="29BD14422F51405CAE326C370DD24D28">
    <w:name w:val="29BD14422F51405CAE326C370DD24D28"/>
    <w:rsid w:val="007B224F"/>
  </w:style>
  <w:style w:type="paragraph" w:customStyle="1" w:styleId="F752F3A451754A51AFDAECC46AA90EDF">
    <w:name w:val="F752F3A451754A51AFDAECC46AA90EDF"/>
    <w:rsid w:val="007B224F"/>
  </w:style>
  <w:style w:type="paragraph" w:customStyle="1" w:styleId="606532689CF34BEA81DAAE5254DE8877">
    <w:name w:val="606532689CF34BEA81DAAE5254DE8877"/>
    <w:rsid w:val="007B224F"/>
  </w:style>
  <w:style w:type="paragraph" w:customStyle="1" w:styleId="8103155BDBA642F087A7B70F5BECCF5B">
    <w:name w:val="8103155BDBA642F087A7B70F5BECCF5B"/>
    <w:rsid w:val="007B224F"/>
  </w:style>
  <w:style w:type="paragraph" w:customStyle="1" w:styleId="1502F6B34AB04B99877BD8ACF34E21CD">
    <w:name w:val="1502F6B34AB04B99877BD8ACF34E21CD"/>
    <w:rsid w:val="007B224F"/>
  </w:style>
  <w:style w:type="paragraph" w:customStyle="1" w:styleId="1A6537A4BBFC4BB09026054A491FE008">
    <w:name w:val="1A6537A4BBFC4BB09026054A491FE008"/>
    <w:rsid w:val="007B224F"/>
  </w:style>
  <w:style w:type="paragraph" w:customStyle="1" w:styleId="D2E2D980B2804338B1CD8F85D06719ED">
    <w:name w:val="D2E2D980B2804338B1CD8F85D06719ED"/>
    <w:rsid w:val="007B224F"/>
  </w:style>
  <w:style w:type="paragraph" w:customStyle="1" w:styleId="454CC307429347BCB3BE74781DF84C41">
    <w:name w:val="454CC307429347BCB3BE74781DF84C41"/>
    <w:rsid w:val="007B224F"/>
  </w:style>
  <w:style w:type="paragraph" w:customStyle="1" w:styleId="D02CF8F9F6DD4F4795D89B53B08EA241">
    <w:name w:val="D02CF8F9F6DD4F4795D89B53B08EA241"/>
    <w:rsid w:val="007B224F"/>
  </w:style>
  <w:style w:type="paragraph" w:customStyle="1" w:styleId="FCA6593CD1964331980C8EBF914B9DA1">
    <w:name w:val="FCA6593CD1964331980C8EBF914B9DA1"/>
    <w:rsid w:val="007B224F"/>
  </w:style>
  <w:style w:type="paragraph" w:customStyle="1" w:styleId="86CB35BC65C142F98273FC330BD05E50">
    <w:name w:val="86CB35BC65C142F98273FC330BD05E50"/>
    <w:rsid w:val="007B224F"/>
  </w:style>
  <w:style w:type="paragraph" w:customStyle="1" w:styleId="2308B499EBD445CCA2A2E8F2106DCD77">
    <w:name w:val="2308B499EBD445CCA2A2E8F2106DCD77"/>
    <w:rsid w:val="007B224F"/>
  </w:style>
  <w:style w:type="paragraph" w:customStyle="1" w:styleId="C82329C5EF9547DFA29822DE4723B929">
    <w:name w:val="C82329C5EF9547DFA29822DE4723B929"/>
    <w:rsid w:val="007B224F"/>
  </w:style>
  <w:style w:type="paragraph" w:customStyle="1" w:styleId="DBD5A03752A0440386FFA14BE37AEACD">
    <w:name w:val="DBD5A03752A0440386FFA14BE37AEACD"/>
    <w:rsid w:val="007B224F"/>
  </w:style>
  <w:style w:type="paragraph" w:customStyle="1" w:styleId="28440221ED8646BB8309FEE5888A6CE4">
    <w:name w:val="28440221ED8646BB8309FEE5888A6CE4"/>
    <w:rsid w:val="007B224F"/>
  </w:style>
  <w:style w:type="paragraph" w:customStyle="1" w:styleId="0D755B5331D34032A38169FF8029993B">
    <w:name w:val="0D755B5331D34032A38169FF8029993B"/>
    <w:rsid w:val="007B224F"/>
  </w:style>
  <w:style w:type="paragraph" w:customStyle="1" w:styleId="F10B43937C494F3FAAE0E800E4B791A1">
    <w:name w:val="F10B43937C494F3FAAE0E800E4B791A1"/>
    <w:rsid w:val="007B224F"/>
  </w:style>
  <w:style w:type="paragraph" w:customStyle="1" w:styleId="A0BDD9BB77DC44DFA7AEED6A642897DD">
    <w:name w:val="A0BDD9BB77DC44DFA7AEED6A642897DD"/>
    <w:rsid w:val="007B224F"/>
  </w:style>
  <w:style w:type="paragraph" w:customStyle="1" w:styleId="90BA2EB4285542C9A7AB79A94F7EBD33">
    <w:name w:val="90BA2EB4285542C9A7AB79A94F7EBD33"/>
    <w:rsid w:val="007B224F"/>
  </w:style>
  <w:style w:type="paragraph" w:customStyle="1" w:styleId="5C5C2C8C9C7B4624ADCFE72066A38390">
    <w:name w:val="5C5C2C8C9C7B4624ADCFE72066A38390"/>
    <w:rsid w:val="007B224F"/>
  </w:style>
  <w:style w:type="paragraph" w:customStyle="1" w:styleId="86625B9CD31749A8A388566BEE1CDD6A">
    <w:name w:val="86625B9CD31749A8A388566BEE1CDD6A"/>
    <w:rsid w:val="007B224F"/>
  </w:style>
  <w:style w:type="paragraph" w:customStyle="1" w:styleId="668B7B912A024CE9BC89568DC956C793">
    <w:name w:val="668B7B912A024CE9BC89568DC956C793"/>
    <w:rsid w:val="007B224F"/>
  </w:style>
  <w:style w:type="paragraph" w:customStyle="1" w:styleId="D4104BA2BDCE4624B5D2584B7BF0BF22">
    <w:name w:val="D4104BA2BDCE4624B5D2584B7BF0BF22"/>
    <w:rsid w:val="007B224F"/>
  </w:style>
  <w:style w:type="paragraph" w:customStyle="1" w:styleId="4B3E629E3D9B4A1D8AB7E51F66640D84">
    <w:name w:val="4B3E629E3D9B4A1D8AB7E51F66640D84"/>
    <w:rsid w:val="007B224F"/>
  </w:style>
  <w:style w:type="paragraph" w:customStyle="1" w:styleId="411669EAAC94471CB973ABEC3A9936A1">
    <w:name w:val="411669EAAC94471CB973ABEC3A9936A1"/>
    <w:rsid w:val="007B224F"/>
  </w:style>
  <w:style w:type="paragraph" w:customStyle="1" w:styleId="F744282898F14217B5991006CB093876">
    <w:name w:val="F744282898F14217B5991006CB093876"/>
    <w:rsid w:val="007B224F"/>
  </w:style>
  <w:style w:type="paragraph" w:customStyle="1" w:styleId="E8E8A8FAEDD14ECEAD6257F6B3FF7CD8">
    <w:name w:val="E8E8A8FAEDD14ECEAD6257F6B3FF7CD8"/>
    <w:rsid w:val="007B224F"/>
  </w:style>
  <w:style w:type="paragraph" w:customStyle="1" w:styleId="7F933529086141E5992FB6B53A9ED364">
    <w:name w:val="7F933529086141E5992FB6B53A9ED364"/>
    <w:rsid w:val="007B224F"/>
  </w:style>
  <w:style w:type="paragraph" w:customStyle="1" w:styleId="6B4C45B629EE4A4AB283CA85CC0EF18B">
    <w:name w:val="6B4C45B629EE4A4AB283CA85CC0EF18B"/>
    <w:rsid w:val="007B224F"/>
  </w:style>
  <w:style w:type="paragraph" w:customStyle="1" w:styleId="A0672D21A1564416AC75AD7F758B8DA6">
    <w:name w:val="A0672D21A1564416AC75AD7F758B8DA6"/>
    <w:rsid w:val="007B224F"/>
  </w:style>
  <w:style w:type="paragraph" w:customStyle="1" w:styleId="5704B564D5034827B42EE723E3361160">
    <w:name w:val="5704B564D5034827B42EE723E3361160"/>
    <w:rsid w:val="007B224F"/>
  </w:style>
  <w:style w:type="paragraph" w:customStyle="1" w:styleId="B4CE78FBC8554A09999C09CC584671A91">
    <w:name w:val="B4CE78FBC8554A09999C09CC584671A91"/>
    <w:rsid w:val="007E0815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AF6A60B848E4ECBA0134D6FB630F6CC">
    <w:name w:val="CAF6A60B848E4ECBA0134D6FB630F6CC"/>
    <w:rsid w:val="007E0815"/>
  </w:style>
  <w:style w:type="paragraph" w:customStyle="1" w:styleId="531B16A6FEA54CC68193328C504E1D42">
    <w:name w:val="531B16A6FEA54CC68193328C504E1D42"/>
    <w:rsid w:val="007E0815"/>
  </w:style>
  <w:style w:type="paragraph" w:customStyle="1" w:styleId="F46017AD758F42BAB30C02DF3A5A4712">
    <w:name w:val="F46017AD758F42BAB30C02DF3A5A4712"/>
    <w:rsid w:val="007E0815"/>
  </w:style>
  <w:style w:type="paragraph" w:customStyle="1" w:styleId="8FC0EB2A97544510BAD8DA1D1B5A7D3A">
    <w:name w:val="8FC0EB2A97544510BAD8DA1D1B5A7D3A"/>
    <w:rsid w:val="007E0815"/>
  </w:style>
  <w:style w:type="paragraph" w:customStyle="1" w:styleId="DA1BE6B6375D42F6B87B307F72F270CB">
    <w:name w:val="DA1BE6B6375D42F6B87B307F72F270CB"/>
    <w:rsid w:val="007E0815"/>
  </w:style>
  <w:style w:type="paragraph" w:customStyle="1" w:styleId="8FAA5DB3908340D1853BE3B77FC7A992">
    <w:name w:val="8FAA5DB3908340D1853BE3B77FC7A992"/>
    <w:rsid w:val="007E0815"/>
  </w:style>
  <w:style w:type="paragraph" w:customStyle="1" w:styleId="66248CDAFAB642C2B0180A341A640E5C">
    <w:name w:val="66248CDAFAB642C2B0180A341A640E5C"/>
    <w:rsid w:val="007E0815"/>
  </w:style>
  <w:style w:type="paragraph" w:customStyle="1" w:styleId="54E2771F350C4C2ABACEB04346FFB0D8">
    <w:name w:val="54E2771F350C4C2ABACEB04346FFB0D8"/>
    <w:rsid w:val="007E0815"/>
  </w:style>
  <w:style w:type="paragraph" w:customStyle="1" w:styleId="80F365FFBECE409286A71BC42219F737">
    <w:name w:val="80F365FFBECE409286A71BC42219F737"/>
    <w:rsid w:val="007E0815"/>
  </w:style>
  <w:style w:type="paragraph" w:customStyle="1" w:styleId="B3CC2592384B4532BE6FC98D453AE9B9">
    <w:name w:val="B3CC2592384B4532BE6FC98D453AE9B9"/>
    <w:rsid w:val="007E0815"/>
  </w:style>
  <w:style w:type="paragraph" w:customStyle="1" w:styleId="5CCD448CCD4E4C518DD9C902DCD97767">
    <w:name w:val="5CCD448CCD4E4C518DD9C902DCD97767"/>
    <w:rsid w:val="007E0815"/>
  </w:style>
  <w:style w:type="paragraph" w:customStyle="1" w:styleId="3C97448CB27E4400BC017506EFD61CB6">
    <w:name w:val="3C97448CB27E4400BC017506EFD61CB6"/>
    <w:rsid w:val="007E0815"/>
  </w:style>
  <w:style w:type="paragraph" w:customStyle="1" w:styleId="C6660288ACFD42FEAF1E0B25A37C624C">
    <w:name w:val="C6660288ACFD42FEAF1E0B25A37C624C"/>
    <w:rsid w:val="007E0815"/>
  </w:style>
  <w:style w:type="paragraph" w:customStyle="1" w:styleId="19A1C34F0C344F5680D2371EAA57941B">
    <w:name w:val="19A1C34F0C344F5680D2371EAA57941B"/>
    <w:rsid w:val="007E0815"/>
  </w:style>
  <w:style w:type="paragraph" w:customStyle="1" w:styleId="877D089123D84A23A73362A9AE8B12FB">
    <w:name w:val="877D089123D84A23A73362A9AE8B12FB"/>
    <w:rsid w:val="007E0815"/>
  </w:style>
  <w:style w:type="paragraph" w:customStyle="1" w:styleId="50A7ED7880004D088AA19D16286F4BCE">
    <w:name w:val="50A7ED7880004D088AA19D16286F4BCE"/>
    <w:rsid w:val="007E0815"/>
  </w:style>
  <w:style w:type="paragraph" w:customStyle="1" w:styleId="1520687599514FD88269A9A31A095EA7">
    <w:name w:val="1520687599514FD88269A9A31A095EA7"/>
    <w:rsid w:val="007E0815"/>
  </w:style>
  <w:style w:type="paragraph" w:customStyle="1" w:styleId="66117237338145009E7348497F40B6EE">
    <w:name w:val="66117237338145009E7348497F40B6EE"/>
    <w:rsid w:val="007E0815"/>
  </w:style>
  <w:style w:type="paragraph" w:customStyle="1" w:styleId="CAF6A60B848E4ECBA0134D6FB630F6CC1">
    <w:name w:val="CAF6A60B848E4ECBA0134D6FB630F6CC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4E8804735CF4A0A812C7C9A531852511">
    <w:name w:val="D4E8804735CF4A0A812C7C9A53185251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8D05F8E4FA47F39AF3E5FA0677DAE01">
    <w:name w:val="3C8D05F8E4FA47F39AF3E5FA0677DAE0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31B16A6FEA54CC68193328C504E1D421">
    <w:name w:val="531B16A6FEA54CC68193328C504E1D42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46017AD758F42BAB30C02DF3A5A47121">
    <w:name w:val="F46017AD758F42BAB30C02DF3A5A4712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C0EB2A97544510BAD8DA1D1B5A7D3A1">
    <w:name w:val="8FC0EB2A97544510BAD8DA1D1B5A7D3A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A1BE6B6375D42F6B87B307F72F270CB1">
    <w:name w:val="DA1BE6B6375D42F6B87B307F72F270CB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AA5DB3908340D1853BE3B77FC7A9921">
    <w:name w:val="8FAA5DB3908340D1853BE3B77FC7A992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248CDAFAB642C2B0180A341A640E5C1">
    <w:name w:val="66248CDAFAB642C2B0180A341A640E5C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4E2771F350C4C2ABACEB04346FFB0D81">
    <w:name w:val="54E2771F350C4C2ABACEB04346FFB0D8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0F365FFBECE409286A71BC42219F7371">
    <w:name w:val="80F365FFBECE409286A71BC42219F737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3CC2592384B4532BE6FC98D453AE9B91">
    <w:name w:val="B3CC2592384B4532BE6FC98D453AE9B9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97448CB27E4400BC017506EFD61CB61">
    <w:name w:val="3C97448CB27E4400BC017506EFD61CB6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77D089123D84A23A73362A9AE8B12FB1">
    <w:name w:val="877D089123D84A23A73362A9AE8B12FB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0A7ED7880004D088AA19D16286F4BCE1">
    <w:name w:val="50A7ED7880004D088AA19D16286F4BCE1"/>
    <w:rsid w:val="0056762A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117237338145009E7348497F40B6EE1">
    <w:name w:val="66117237338145009E7348497F40B6EE1"/>
    <w:rsid w:val="0056762A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73ECC14BDD8A4F8394164EC9ADF7C2A9">
    <w:name w:val="73ECC14BDD8A4F8394164EC9ADF7C2A9"/>
    <w:rsid w:val="000C2F75"/>
  </w:style>
  <w:style w:type="paragraph" w:customStyle="1" w:styleId="49C329FC83614A1E8883DF3A26B639CD">
    <w:name w:val="49C329FC83614A1E8883DF3A26B639CD"/>
    <w:rsid w:val="000C2F75"/>
  </w:style>
  <w:style w:type="paragraph" w:customStyle="1" w:styleId="85023D510DBC491C96061EF5620EF158">
    <w:name w:val="85023D510DBC491C96061EF5620EF158"/>
    <w:rsid w:val="000C2F75"/>
  </w:style>
  <w:style w:type="paragraph" w:customStyle="1" w:styleId="06AC968B8C02413F8D8E327B2517545A">
    <w:name w:val="06AC968B8C02413F8D8E327B2517545A"/>
    <w:rsid w:val="000C2F75"/>
  </w:style>
  <w:style w:type="paragraph" w:customStyle="1" w:styleId="C4553C608C4F47B7A035DA032E03F14E">
    <w:name w:val="C4553C608C4F47B7A035DA032E03F14E"/>
    <w:rsid w:val="000C2F75"/>
  </w:style>
  <w:style w:type="paragraph" w:customStyle="1" w:styleId="83AB190EFF804551B68E17C8444CF70D">
    <w:name w:val="83AB190EFF804551B68E17C8444CF70D"/>
    <w:rsid w:val="000C2F75"/>
  </w:style>
  <w:style w:type="paragraph" w:customStyle="1" w:styleId="E373160F1FDB41B8A8F07F4E0949045E">
    <w:name w:val="E373160F1FDB41B8A8F07F4E0949045E"/>
    <w:rsid w:val="000C2F75"/>
  </w:style>
  <w:style w:type="paragraph" w:customStyle="1" w:styleId="8C61DF4A977F40D8A8C9832E818307CD">
    <w:name w:val="8C61DF4A977F40D8A8C9832E818307CD"/>
    <w:rsid w:val="000C2F75"/>
  </w:style>
  <w:style w:type="paragraph" w:customStyle="1" w:styleId="D7840CF169F64857A69809528935975F">
    <w:name w:val="D7840CF169F64857A69809528935975F"/>
    <w:rsid w:val="000C2F75"/>
  </w:style>
  <w:style w:type="paragraph" w:customStyle="1" w:styleId="288FBED732F94889A6CC815F13BEDEC2">
    <w:name w:val="288FBED732F94889A6CC815F13BEDEC2"/>
    <w:rsid w:val="000C2F75"/>
  </w:style>
  <w:style w:type="paragraph" w:customStyle="1" w:styleId="CAF6A60B848E4ECBA0134D6FB630F6CC2">
    <w:name w:val="CAF6A60B848E4ECBA0134D6FB630F6CC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4E8804735CF4A0A812C7C9A531852512">
    <w:name w:val="D4E8804735CF4A0A812C7C9A53185251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8D05F8E4FA47F39AF3E5FA0677DAE02">
    <w:name w:val="3C8D05F8E4FA47F39AF3E5FA0677DAE0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31B16A6FEA54CC68193328C504E1D422">
    <w:name w:val="531B16A6FEA54CC68193328C504E1D42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46017AD758F42BAB30C02DF3A5A47122">
    <w:name w:val="F46017AD758F42BAB30C02DF3A5A4712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C0EB2A97544510BAD8DA1D1B5A7D3A2">
    <w:name w:val="8FC0EB2A97544510BAD8DA1D1B5A7D3A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A1BE6B6375D42F6B87B307F72F270CB2">
    <w:name w:val="DA1BE6B6375D42F6B87B307F72F270CB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AA5DB3908340D1853BE3B77FC7A9922">
    <w:name w:val="8FAA5DB3908340D1853BE3B77FC7A992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248CDAFAB642C2B0180A341A640E5C2">
    <w:name w:val="66248CDAFAB642C2B0180A341A640E5C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4E2771F350C4C2ABACEB04346FFB0D82">
    <w:name w:val="54E2771F350C4C2ABACEB04346FFB0D8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0F365FFBECE409286A71BC42219F7372">
    <w:name w:val="80F365FFBECE409286A71BC42219F737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3CC2592384B4532BE6FC98D453AE9B92">
    <w:name w:val="B3CC2592384B4532BE6FC98D453AE9B9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97448CB27E4400BC017506EFD61CB62">
    <w:name w:val="3C97448CB27E4400BC017506EFD61CB6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77D089123D84A23A73362A9AE8B12FB2">
    <w:name w:val="877D089123D84A23A73362A9AE8B12FB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0A7ED7880004D088AA19D16286F4BCE2">
    <w:name w:val="50A7ED7880004D088AA19D16286F4BCE2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117237338145009E7348497F40B6EE2">
    <w:name w:val="66117237338145009E7348497F40B6EE2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73ECC14BDD8A4F8394164EC9ADF7C2A91">
    <w:name w:val="73ECC14BDD8A4F8394164EC9ADF7C2A9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49C329FC83614A1E8883DF3A26B639CD1">
    <w:name w:val="49C329FC83614A1E8883DF3A26B639CD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5023D510DBC491C96061EF5620EF1581">
    <w:name w:val="85023D510DBC491C96061EF5620EF158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06AC968B8C02413F8D8E327B2517545A1">
    <w:name w:val="06AC968B8C02413F8D8E327B2517545A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4553C608C4F47B7A035DA032E03F14E1">
    <w:name w:val="C4553C608C4F47B7A035DA032E03F14E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3AB190EFF804551B68E17C8444CF70D1">
    <w:name w:val="83AB190EFF804551B68E17C8444CF70D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373160F1FDB41B8A8F07F4E0949045E1">
    <w:name w:val="E373160F1FDB41B8A8F07F4E0949045E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C61DF4A977F40D8A8C9832E818307CD1">
    <w:name w:val="8C61DF4A977F40D8A8C9832E818307CD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7840CF169F64857A69809528935975F1">
    <w:name w:val="D7840CF169F64857A69809528935975F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88FBED732F94889A6CC815F13BEDEC21">
    <w:name w:val="288FBED732F94889A6CC815F13BEDEC21"/>
    <w:rsid w:val="00CC54CC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06532689CF34BEA81DAAE5254DE88771">
    <w:name w:val="606532689CF34BEA81DAAE5254DE8877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502F6B34AB04B99877BD8ACF34E21CD1">
    <w:name w:val="1502F6B34AB04B99877BD8ACF34E21CD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8E8A8FAEDD14ECEAD6257F6B3FF7CD81">
    <w:name w:val="E8E8A8FAEDD14ECEAD6257F6B3FF7CD8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82329C5EF9547DFA29822DE4723B9291">
    <w:name w:val="C82329C5EF9547DFA29822DE4723B929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8440221ED8646BB8309FEE5888A6CE41">
    <w:name w:val="28440221ED8646BB8309FEE5888A6CE4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10B43937C494F3FAAE0E800E4B791A11">
    <w:name w:val="F10B43937C494F3FAAE0E800E4B791A1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C5C2C8C9C7B4624ADCFE72066A383901">
    <w:name w:val="5C5C2C8C9C7B4624ADCFE72066A38390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8B7B912A024CE9BC89568DC956C7931">
    <w:name w:val="668B7B912A024CE9BC89568DC956C793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411669EAAC94471CB973ABEC3A9936A11">
    <w:name w:val="411669EAAC94471CB973ABEC3A9936A1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B4C45B629EE4A4AB283CA85CC0EF18B1">
    <w:name w:val="6B4C45B629EE4A4AB283CA85CC0EF18B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704B564D5034827B42EE723E33611601">
    <w:name w:val="5704B564D5034827B42EE723E33611601"/>
    <w:rsid w:val="00CC54CC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ECC00792DB34E8890BEF8F72CA6381E">
    <w:name w:val="5ECC00792DB34E8890BEF8F72CA6381E"/>
    <w:rsid w:val="00CC54CC"/>
  </w:style>
  <w:style w:type="paragraph" w:customStyle="1" w:styleId="D6E10FF5706A42EEA428A80C64FB415A">
    <w:name w:val="D6E10FF5706A42EEA428A80C64FB415A"/>
    <w:rsid w:val="001D19FB"/>
  </w:style>
  <w:style w:type="paragraph" w:customStyle="1" w:styleId="F06E089C34FA4B919CBFD7F0E31F6BA5">
    <w:name w:val="F06E089C34FA4B919CBFD7F0E31F6BA5"/>
    <w:rsid w:val="001D19FB"/>
  </w:style>
  <w:style w:type="paragraph" w:customStyle="1" w:styleId="F06E089C34FA4B919CBFD7F0E31F6BA51">
    <w:name w:val="F06E089C34FA4B919CBFD7F0E31F6BA51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AF6A60B848E4ECBA0134D6FB630F6CC3">
    <w:name w:val="CAF6A60B848E4ECBA0134D6FB630F6CC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4E8804735CF4A0A812C7C9A531852513">
    <w:name w:val="D4E8804735CF4A0A812C7C9A53185251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8D05F8E4FA47F39AF3E5FA0677DAE03">
    <w:name w:val="3C8D05F8E4FA47F39AF3E5FA0677DAE0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31B16A6FEA54CC68193328C504E1D423">
    <w:name w:val="531B16A6FEA54CC68193328C504E1D42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46017AD758F42BAB30C02DF3A5A47123">
    <w:name w:val="F46017AD758F42BAB30C02DF3A5A4712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C0EB2A97544510BAD8DA1D1B5A7D3A3">
    <w:name w:val="8FC0EB2A97544510BAD8DA1D1B5A7D3A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A1BE6B6375D42F6B87B307F72F270CB3">
    <w:name w:val="DA1BE6B6375D42F6B87B307F72F270CB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AA5DB3908340D1853BE3B77FC7A9923">
    <w:name w:val="8FAA5DB3908340D1853BE3B77FC7A992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248CDAFAB642C2B0180A341A640E5C3">
    <w:name w:val="66248CDAFAB642C2B0180A341A640E5C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4E2771F350C4C2ABACEB04346FFB0D83">
    <w:name w:val="54E2771F350C4C2ABACEB04346FFB0D8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0F365FFBECE409286A71BC42219F7373">
    <w:name w:val="80F365FFBECE409286A71BC42219F737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3CC2592384B4532BE6FC98D453AE9B93">
    <w:name w:val="B3CC2592384B4532BE6FC98D453AE9B9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97448CB27E4400BC017506EFD61CB63">
    <w:name w:val="3C97448CB27E4400BC017506EFD61CB6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77D089123D84A23A73362A9AE8B12FB3">
    <w:name w:val="877D089123D84A23A73362A9AE8B12FB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0A7ED7880004D088AA19D16286F4BCE3">
    <w:name w:val="50A7ED7880004D088AA19D16286F4BCE3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117237338145009E7348497F40B6EE3">
    <w:name w:val="66117237338145009E7348497F40B6EE3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73ECC14BDD8A4F8394164EC9ADF7C2A92">
    <w:name w:val="73ECC14BDD8A4F8394164EC9ADF7C2A9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49C329FC83614A1E8883DF3A26B639CD2">
    <w:name w:val="49C329FC83614A1E8883DF3A26B639CD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5023D510DBC491C96061EF5620EF1582">
    <w:name w:val="85023D510DBC491C96061EF5620EF158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06AC968B8C02413F8D8E327B2517545A2">
    <w:name w:val="06AC968B8C02413F8D8E327B2517545A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4553C608C4F47B7A035DA032E03F14E2">
    <w:name w:val="C4553C608C4F47B7A035DA032E03F14E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3AB190EFF804551B68E17C8444CF70D2">
    <w:name w:val="83AB190EFF804551B68E17C8444CF70D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373160F1FDB41B8A8F07F4E0949045E2">
    <w:name w:val="E373160F1FDB41B8A8F07F4E0949045E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C61DF4A977F40D8A8C9832E818307CD2">
    <w:name w:val="8C61DF4A977F40D8A8C9832E818307CD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7840CF169F64857A69809528935975F2">
    <w:name w:val="D7840CF169F64857A69809528935975F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88FBED732F94889A6CC815F13BEDEC22">
    <w:name w:val="288FBED732F94889A6CC815F13BEDEC22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ECC00792DB34E8890BEF8F72CA6381E1">
    <w:name w:val="5ECC00792DB34E8890BEF8F72CA6381E1"/>
    <w:rsid w:val="001D19FB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06532689CF34BEA81DAAE5254DE88772">
    <w:name w:val="606532689CF34BEA81DAAE5254DE8877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502F6B34AB04B99877BD8ACF34E21CD2">
    <w:name w:val="1502F6B34AB04B99877BD8ACF34E21CD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8E8A8FAEDD14ECEAD6257F6B3FF7CD82">
    <w:name w:val="E8E8A8FAEDD14ECEAD6257F6B3FF7CD8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82329C5EF9547DFA29822DE4723B9292">
    <w:name w:val="C82329C5EF9547DFA29822DE4723B929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8440221ED8646BB8309FEE5888A6CE42">
    <w:name w:val="28440221ED8646BB8309FEE5888A6CE4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10B43937C494F3FAAE0E800E4B791A12">
    <w:name w:val="F10B43937C494F3FAAE0E800E4B791A1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C5C2C8C9C7B4624ADCFE72066A383902">
    <w:name w:val="5C5C2C8C9C7B4624ADCFE72066A38390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8B7B912A024CE9BC89568DC956C7932">
    <w:name w:val="668B7B912A024CE9BC89568DC956C793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411669EAAC94471CB973ABEC3A9936A12">
    <w:name w:val="411669EAAC94471CB973ABEC3A9936A1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B4C45B629EE4A4AB283CA85CC0EF18B2">
    <w:name w:val="6B4C45B629EE4A4AB283CA85CC0EF18B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704B564D5034827B42EE723E33611602">
    <w:name w:val="5704B564D5034827B42EE723E33611602"/>
    <w:rsid w:val="001D19FB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56E527131E149CF9099D25D232A6DC7">
    <w:name w:val="256E527131E149CF9099D25D232A6DC7"/>
    <w:rsid w:val="00C73EB8"/>
    <w:rPr>
      <w:lang w:val="fr-FR" w:eastAsia="fr-FR"/>
    </w:rPr>
  </w:style>
  <w:style w:type="paragraph" w:customStyle="1" w:styleId="343D74F2ED8F4DE584586C1741B4B666">
    <w:name w:val="343D74F2ED8F4DE584586C1741B4B666"/>
    <w:rsid w:val="00C73EB8"/>
    <w:rPr>
      <w:lang w:val="fr-FR" w:eastAsia="fr-FR"/>
    </w:rPr>
  </w:style>
  <w:style w:type="paragraph" w:customStyle="1" w:styleId="85A1E8ABB10C408DA3E86E29494FBE1B">
    <w:name w:val="85A1E8ABB10C408DA3E86E29494FBE1B"/>
    <w:rsid w:val="00C73EB8"/>
    <w:rPr>
      <w:lang w:val="fr-FR" w:eastAsia="fr-FR"/>
    </w:rPr>
  </w:style>
  <w:style w:type="paragraph" w:customStyle="1" w:styleId="FAD24FAAF22B473C8BECF9FEEFA94CC9">
    <w:name w:val="FAD24FAAF22B473C8BECF9FEEFA94CC9"/>
    <w:rsid w:val="00C73EB8"/>
    <w:rPr>
      <w:lang w:val="fr-FR" w:eastAsia="fr-FR"/>
    </w:rPr>
  </w:style>
  <w:style w:type="paragraph" w:customStyle="1" w:styleId="E41D0E5CEDCF46698D3D8764B0655323">
    <w:name w:val="E41D0E5CEDCF46698D3D8764B0655323"/>
    <w:rsid w:val="00C73EB8"/>
    <w:rPr>
      <w:lang w:val="fr-FR" w:eastAsia="fr-FR"/>
    </w:rPr>
  </w:style>
  <w:style w:type="paragraph" w:customStyle="1" w:styleId="8F97C27874A04AFF86E63BF6E08A4E2E">
    <w:name w:val="8F97C27874A04AFF86E63BF6E08A4E2E"/>
    <w:rsid w:val="00C73EB8"/>
    <w:rPr>
      <w:lang w:val="fr-FR" w:eastAsia="fr-FR"/>
    </w:rPr>
  </w:style>
  <w:style w:type="paragraph" w:customStyle="1" w:styleId="2E8678197E8E4C1AA81CB953ACE48D4D">
    <w:name w:val="2E8678197E8E4C1AA81CB953ACE48D4D"/>
    <w:rsid w:val="00C73EB8"/>
    <w:rPr>
      <w:lang w:val="fr-FR" w:eastAsia="fr-FR"/>
    </w:rPr>
  </w:style>
  <w:style w:type="paragraph" w:customStyle="1" w:styleId="7F9AA7B7C3334785ADFEE30B3E45A4F3">
    <w:name w:val="7F9AA7B7C3334785ADFEE30B3E45A4F3"/>
    <w:rsid w:val="00C73EB8"/>
    <w:rPr>
      <w:lang w:val="fr-FR" w:eastAsia="fr-FR"/>
    </w:rPr>
  </w:style>
  <w:style w:type="paragraph" w:customStyle="1" w:styleId="11B0F77EC83946E4947C0D85F643F3B7">
    <w:name w:val="11B0F77EC83946E4947C0D85F643F3B7"/>
    <w:rsid w:val="00C73EB8"/>
    <w:rPr>
      <w:lang w:val="fr-FR" w:eastAsia="fr-FR"/>
    </w:rPr>
  </w:style>
  <w:style w:type="paragraph" w:customStyle="1" w:styleId="FBB878E25E1B433BB2B62216F559C0A0">
    <w:name w:val="FBB878E25E1B433BB2B62216F559C0A0"/>
    <w:rsid w:val="00C73EB8"/>
    <w:rPr>
      <w:lang w:val="fr-FR" w:eastAsia="fr-FR"/>
    </w:rPr>
  </w:style>
  <w:style w:type="paragraph" w:customStyle="1" w:styleId="BA71F7F018D14B53AC4DA9CB91C2F24B">
    <w:name w:val="BA71F7F018D14B53AC4DA9CB91C2F24B"/>
    <w:rsid w:val="00C73EB8"/>
    <w:rPr>
      <w:lang w:val="fr-FR" w:eastAsia="fr-FR"/>
    </w:rPr>
  </w:style>
  <w:style w:type="paragraph" w:customStyle="1" w:styleId="A112852A0AB6432AB41870B1CEE24C80">
    <w:name w:val="A112852A0AB6432AB41870B1CEE24C80"/>
    <w:rsid w:val="00C73EB8"/>
    <w:rPr>
      <w:lang w:val="fr-FR" w:eastAsia="fr-FR"/>
    </w:rPr>
  </w:style>
  <w:style w:type="paragraph" w:customStyle="1" w:styleId="1D8C9274A6094AB7BF9E49FF8D9EE70B">
    <w:name w:val="1D8C9274A6094AB7BF9E49FF8D9EE70B"/>
    <w:rsid w:val="00C73EB8"/>
    <w:rPr>
      <w:lang w:val="fr-FR" w:eastAsia="fr-FR"/>
    </w:rPr>
  </w:style>
  <w:style w:type="paragraph" w:customStyle="1" w:styleId="C5DCFAA991A34F05897C77E38713B537">
    <w:name w:val="C5DCFAA991A34F05897C77E38713B537"/>
    <w:rsid w:val="00C73EB8"/>
    <w:rPr>
      <w:lang w:val="fr-FR" w:eastAsia="fr-FR"/>
    </w:rPr>
  </w:style>
  <w:style w:type="paragraph" w:customStyle="1" w:styleId="ED437D0836954316A1E92424627E2AA4">
    <w:name w:val="ED437D0836954316A1E92424627E2AA4"/>
    <w:rsid w:val="00C73EB8"/>
    <w:rPr>
      <w:lang w:val="fr-FR" w:eastAsia="fr-FR"/>
    </w:rPr>
  </w:style>
  <w:style w:type="paragraph" w:customStyle="1" w:styleId="43C8819700854E988B8DC45500CB8163">
    <w:name w:val="43C8819700854E988B8DC45500CB8163"/>
    <w:rsid w:val="00C73EB8"/>
    <w:rPr>
      <w:lang w:val="fr-FR" w:eastAsia="fr-FR"/>
    </w:rPr>
  </w:style>
  <w:style w:type="paragraph" w:customStyle="1" w:styleId="EE857D21E460414CB029CDC5B342490F">
    <w:name w:val="EE857D21E460414CB029CDC5B342490F"/>
    <w:rsid w:val="00C73EB8"/>
    <w:rPr>
      <w:lang w:val="fr-FR" w:eastAsia="fr-FR"/>
    </w:rPr>
  </w:style>
  <w:style w:type="paragraph" w:customStyle="1" w:styleId="AF5B9A35BB0A487B9C5B845E8577EE52">
    <w:name w:val="AF5B9A35BB0A487B9C5B845E8577EE52"/>
    <w:rsid w:val="00C73EB8"/>
    <w:rPr>
      <w:lang w:val="fr-FR" w:eastAsia="fr-FR"/>
    </w:rPr>
  </w:style>
  <w:style w:type="paragraph" w:customStyle="1" w:styleId="FEABDE31BAD94579B810FA5C1EA1C284">
    <w:name w:val="FEABDE31BAD94579B810FA5C1EA1C284"/>
    <w:rsid w:val="00C73EB8"/>
    <w:rPr>
      <w:lang w:val="fr-FR" w:eastAsia="fr-FR"/>
    </w:rPr>
  </w:style>
  <w:style w:type="paragraph" w:customStyle="1" w:styleId="C491507CE8694F1B9B81292551359775">
    <w:name w:val="C491507CE8694F1B9B81292551359775"/>
    <w:rsid w:val="00C73EB8"/>
    <w:rPr>
      <w:lang w:val="fr-FR" w:eastAsia="fr-FR"/>
    </w:rPr>
  </w:style>
  <w:style w:type="paragraph" w:customStyle="1" w:styleId="7A6773877CFC4A96A6BA8BC101147932">
    <w:name w:val="7A6773877CFC4A96A6BA8BC101147932"/>
    <w:rsid w:val="00C73EB8"/>
    <w:rPr>
      <w:lang w:val="fr-FR" w:eastAsia="fr-FR"/>
    </w:rPr>
  </w:style>
  <w:style w:type="paragraph" w:customStyle="1" w:styleId="9ED0D622519E4886B734EE252E5C0AEF">
    <w:name w:val="9ED0D622519E4886B734EE252E5C0AEF"/>
    <w:rsid w:val="00C73EB8"/>
    <w:rPr>
      <w:lang w:val="fr-FR" w:eastAsia="fr-FR"/>
    </w:rPr>
  </w:style>
  <w:style w:type="paragraph" w:customStyle="1" w:styleId="D20DEDD1ABFA491AA912746EAFB264DD">
    <w:name w:val="D20DEDD1ABFA491AA912746EAFB264DD"/>
    <w:rsid w:val="00C73EB8"/>
    <w:rPr>
      <w:lang w:val="fr-FR" w:eastAsia="fr-FR"/>
    </w:rPr>
  </w:style>
  <w:style w:type="paragraph" w:customStyle="1" w:styleId="2EF480337F2E4FCEBD2C2A38DAB86CBF">
    <w:name w:val="2EF480337F2E4FCEBD2C2A38DAB86CBF"/>
    <w:rsid w:val="00C73EB8"/>
    <w:rPr>
      <w:lang w:val="fr-FR" w:eastAsia="fr-FR"/>
    </w:rPr>
  </w:style>
  <w:style w:type="paragraph" w:customStyle="1" w:styleId="6875686C0BE64F34B28403B293D3C129">
    <w:name w:val="6875686C0BE64F34B28403B293D3C129"/>
    <w:rsid w:val="00C73EB8"/>
    <w:rPr>
      <w:lang w:val="fr-FR" w:eastAsia="fr-FR"/>
    </w:rPr>
  </w:style>
  <w:style w:type="paragraph" w:customStyle="1" w:styleId="0E1F7802544B428F9B9CFC3847E618B1">
    <w:name w:val="0E1F7802544B428F9B9CFC3847E618B1"/>
    <w:rsid w:val="00C73EB8"/>
    <w:rPr>
      <w:lang w:val="fr-FR" w:eastAsia="fr-FR"/>
    </w:rPr>
  </w:style>
  <w:style w:type="paragraph" w:customStyle="1" w:styleId="683C544167664E1FAE25E6E009D01473">
    <w:name w:val="683C544167664E1FAE25E6E009D01473"/>
    <w:rsid w:val="00C73EB8"/>
    <w:rPr>
      <w:lang w:val="fr-FR" w:eastAsia="fr-FR"/>
    </w:rPr>
  </w:style>
  <w:style w:type="paragraph" w:customStyle="1" w:styleId="7C0E2B2E58164A0F872CF5D2FCB441B9">
    <w:name w:val="7C0E2B2E58164A0F872CF5D2FCB441B9"/>
    <w:rsid w:val="00C73EB8"/>
    <w:rPr>
      <w:lang w:val="fr-FR" w:eastAsia="fr-FR"/>
    </w:rPr>
  </w:style>
  <w:style w:type="paragraph" w:customStyle="1" w:styleId="8CE30CBF6FDD48AF906DBAB77DA73D78">
    <w:name w:val="8CE30CBF6FDD48AF906DBAB77DA73D78"/>
    <w:rsid w:val="00C73EB8"/>
    <w:rPr>
      <w:lang w:val="fr-FR" w:eastAsia="fr-FR"/>
    </w:rPr>
  </w:style>
  <w:style w:type="paragraph" w:customStyle="1" w:styleId="F43F97F11380440B8D8CD0EB2090A41E">
    <w:name w:val="F43F97F11380440B8D8CD0EB2090A41E"/>
    <w:rsid w:val="00C73EB8"/>
    <w:rPr>
      <w:lang w:val="fr-FR" w:eastAsia="fr-FR"/>
    </w:rPr>
  </w:style>
  <w:style w:type="paragraph" w:customStyle="1" w:styleId="A1194039AE4E48A48F685A2AA112D21F">
    <w:name w:val="A1194039AE4E48A48F685A2AA112D21F"/>
    <w:rsid w:val="00C73EB8"/>
    <w:rPr>
      <w:lang w:val="fr-FR" w:eastAsia="fr-FR"/>
    </w:rPr>
  </w:style>
  <w:style w:type="paragraph" w:customStyle="1" w:styleId="4AE1A06D19604C799BE999F420CF0C44">
    <w:name w:val="4AE1A06D19604C799BE999F420CF0C44"/>
    <w:rsid w:val="00C73EB8"/>
    <w:rPr>
      <w:lang w:val="fr-FR" w:eastAsia="fr-FR"/>
    </w:rPr>
  </w:style>
  <w:style w:type="paragraph" w:customStyle="1" w:styleId="492735B86C3D4FBCA229FD14C37C6913">
    <w:name w:val="492735B86C3D4FBCA229FD14C37C6913"/>
    <w:rsid w:val="00C73EB8"/>
    <w:rPr>
      <w:lang w:val="fr-FR" w:eastAsia="fr-FR"/>
    </w:rPr>
  </w:style>
  <w:style w:type="paragraph" w:customStyle="1" w:styleId="02B2E5BDE6A743248F51D513A43241E8">
    <w:name w:val="02B2E5BDE6A743248F51D513A43241E8"/>
    <w:rsid w:val="00C73EB8"/>
    <w:rPr>
      <w:lang w:val="fr-FR" w:eastAsia="fr-FR"/>
    </w:rPr>
  </w:style>
  <w:style w:type="paragraph" w:customStyle="1" w:styleId="059AF5B312374514ABEFC4CB5126B0BD">
    <w:name w:val="059AF5B312374514ABEFC4CB5126B0BD"/>
    <w:rsid w:val="00C73EB8"/>
    <w:rPr>
      <w:lang w:val="fr-FR" w:eastAsia="fr-FR"/>
    </w:rPr>
  </w:style>
  <w:style w:type="paragraph" w:customStyle="1" w:styleId="DC82A3A10A224193B1D8DCA8BD4B3931">
    <w:name w:val="DC82A3A10A224193B1D8DCA8BD4B3931"/>
    <w:rsid w:val="00C73EB8"/>
    <w:rPr>
      <w:lang w:val="fr-FR" w:eastAsia="fr-FR"/>
    </w:rPr>
  </w:style>
  <w:style w:type="paragraph" w:customStyle="1" w:styleId="667E1B740F2E40668ABD08F0032A1D1A">
    <w:name w:val="667E1B740F2E40668ABD08F0032A1D1A"/>
    <w:rsid w:val="00C73EB8"/>
    <w:rPr>
      <w:lang w:val="fr-FR" w:eastAsia="fr-FR"/>
    </w:rPr>
  </w:style>
  <w:style w:type="paragraph" w:customStyle="1" w:styleId="EF5BE1E9083147FDBCACF6F3A0417975">
    <w:name w:val="EF5BE1E9083147FDBCACF6F3A0417975"/>
    <w:rsid w:val="00C73EB8"/>
    <w:rPr>
      <w:lang w:val="fr-FR" w:eastAsia="fr-FR"/>
    </w:rPr>
  </w:style>
  <w:style w:type="paragraph" w:customStyle="1" w:styleId="DF54D342828F47A186776EAF1A331DF8">
    <w:name w:val="DF54D342828F47A186776EAF1A331DF8"/>
    <w:rsid w:val="00C73EB8"/>
    <w:rPr>
      <w:lang w:val="fr-FR" w:eastAsia="fr-FR"/>
    </w:rPr>
  </w:style>
  <w:style w:type="paragraph" w:customStyle="1" w:styleId="9CCB0CB842604163A1BFE28D66BC2823">
    <w:name w:val="9CCB0CB842604163A1BFE28D66BC2823"/>
    <w:rsid w:val="00C73EB8"/>
    <w:rPr>
      <w:lang w:val="fr-FR" w:eastAsia="fr-FR"/>
    </w:rPr>
  </w:style>
  <w:style w:type="paragraph" w:customStyle="1" w:styleId="88A2C0C21D8F444AB070ADE702BCBFB0">
    <w:name w:val="88A2C0C21D8F444AB070ADE702BCBFB0"/>
    <w:rsid w:val="00C73EB8"/>
    <w:rPr>
      <w:lang w:val="fr-FR" w:eastAsia="fr-FR"/>
    </w:rPr>
  </w:style>
  <w:style w:type="paragraph" w:customStyle="1" w:styleId="F4BCB8BDEA5D49A0B6ACD7B16DAA65B3">
    <w:name w:val="F4BCB8BDEA5D49A0B6ACD7B16DAA65B3"/>
    <w:rsid w:val="00C73EB8"/>
    <w:rPr>
      <w:lang w:val="fr-FR" w:eastAsia="fr-FR"/>
    </w:rPr>
  </w:style>
  <w:style w:type="paragraph" w:customStyle="1" w:styleId="8EE420433E784EF19512F8CC34679D25">
    <w:name w:val="8EE420433E784EF19512F8CC34679D25"/>
    <w:rsid w:val="00C73EB8"/>
    <w:rPr>
      <w:lang w:val="fr-FR" w:eastAsia="fr-FR"/>
    </w:rPr>
  </w:style>
  <w:style w:type="paragraph" w:customStyle="1" w:styleId="D94652248056412CA37BB754D4A9BAE9">
    <w:name w:val="D94652248056412CA37BB754D4A9BAE9"/>
    <w:rsid w:val="00C73EB8"/>
    <w:rPr>
      <w:lang w:val="fr-FR" w:eastAsia="fr-FR"/>
    </w:rPr>
  </w:style>
  <w:style w:type="paragraph" w:customStyle="1" w:styleId="43EACC63AB8C447EBA4811F0C5273800">
    <w:name w:val="43EACC63AB8C447EBA4811F0C5273800"/>
    <w:rsid w:val="00C73EB8"/>
    <w:rPr>
      <w:lang w:val="fr-FR" w:eastAsia="fr-FR"/>
    </w:rPr>
  </w:style>
  <w:style w:type="paragraph" w:customStyle="1" w:styleId="86FCDF049DC34C97B82375A37D523104">
    <w:name w:val="86FCDF049DC34C97B82375A37D523104"/>
    <w:rsid w:val="00C73EB8"/>
    <w:rPr>
      <w:lang w:val="fr-FR" w:eastAsia="fr-FR"/>
    </w:rPr>
  </w:style>
  <w:style w:type="paragraph" w:customStyle="1" w:styleId="5E5C5965345D4DB4811064C7BB29C54A">
    <w:name w:val="5E5C5965345D4DB4811064C7BB29C54A"/>
    <w:rsid w:val="00C73EB8"/>
    <w:rPr>
      <w:lang w:val="fr-FR" w:eastAsia="fr-FR"/>
    </w:rPr>
  </w:style>
  <w:style w:type="paragraph" w:customStyle="1" w:styleId="F8B12B1DD8EC4BD093075FDC08238607">
    <w:name w:val="F8B12B1DD8EC4BD093075FDC08238607"/>
    <w:rsid w:val="00C73EB8"/>
    <w:rPr>
      <w:lang w:val="fr-FR" w:eastAsia="fr-FR"/>
    </w:rPr>
  </w:style>
  <w:style w:type="paragraph" w:customStyle="1" w:styleId="41F10A909C6C4A7886AB1F9204340879">
    <w:name w:val="41F10A909C6C4A7886AB1F9204340879"/>
    <w:rsid w:val="00C73EB8"/>
    <w:rPr>
      <w:lang w:val="fr-FR" w:eastAsia="fr-FR"/>
    </w:rPr>
  </w:style>
  <w:style w:type="paragraph" w:customStyle="1" w:styleId="C6A4FBDCAE0041EE9E8882B2852C148E">
    <w:name w:val="C6A4FBDCAE0041EE9E8882B2852C148E"/>
    <w:rsid w:val="00C73EB8"/>
    <w:rPr>
      <w:lang w:val="fr-FR" w:eastAsia="fr-FR"/>
    </w:rPr>
  </w:style>
  <w:style w:type="paragraph" w:customStyle="1" w:styleId="1758EE4AD91E4F089BFC50D299BED754">
    <w:name w:val="1758EE4AD91E4F089BFC50D299BED754"/>
    <w:rsid w:val="00C73EB8"/>
    <w:rPr>
      <w:lang w:val="fr-FR" w:eastAsia="fr-FR"/>
    </w:rPr>
  </w:style>
  <w:style w:type="paragraph" w:customStyle="1" w:styleId="E5DBDFCF51324967B6AE8D94C89FD48F">
    <w:name w:val="E5DBDFCF51324967B6AE8D94C89FD48F"/>
    <w:rsid w:val="00C73EB8"/>
    <w:rPr>
      <w:lang w:val="fr-FR" w:eastAsia="fr-FR"/>
    </w:rPr>
  </w:style>
  <w:style w:type="paragraph" w:customStyle="1" w:styleId="75F92FEA7D874F45AEC983763FDDB60C">
    <w:name w:val="75F92FEA7D874F45AEC983763FDDB60C"/>
    <w:rsid w:val="00C73EB8"/>
    <w:rPr>
      <w:lang w:val="fr-FR" w:eastAsia="fr-FR"/>
    </w:rPr>
  </w:style>
  <w:style w:type="paragraph" w:customStyle="1" w:styleId="6EF584440C6748B0A4E36B99993D9801">
    <w:name w:val="6EF584440C6748B0A4E36B99993D9801"/>
    <w:rsid w:val="00C73EB8"/>
    <w:rPr>
      <w:lang w:val="fr-FR" w:eastAsia="fr-FR"/>
    </w:rPr>
  </w:style>
  <w:style w:type="paragraph" w:customStyle="1" w:styleId="C776E545C10D43ABBA96F5AED6C7B98F">
    <w:name w:val="C776E545C10D43ABBA96F5AED6C7B98F"/>
    <w:rsid w:val="00C73EB8"/>
    <w:rPr>
      <w:lang w:val="fr-FR" w:eastAsia="fr-FR"/>
    </w:rPr>
  </w:style>
  <w:style w:type="paragraph" w:customStyle="1" w:styleId="CA31659F052342BDA9856AD10FAEF530">
    <w:name w:val="CA31659F052342BDA9856AD10FAEF530"/>
    <w:rsid w:val="00C73EB8"/>
    <w:rPr>
      <w:lang w:val="fr-FR" w:eastAsia="fr-FR"/>
    </w:rPr>
  </w:style>
  <w:style w:type="paragraph" w:customStyle="1" w:styleId="64E62AFA78F446A7A5151028F1812D4A">
    <w:name w:val="64E62AFA78F446A7A5151028F1812D4A"/>
    <w:rsid w:val="00C73EB8"/>
    <w:rPr>
      <w:lang w:val="fr-FR" w:eastAsia="fr-FR"/>
    </w:rPr>
  </w:style>
  <w:style w:type="paragraph" w:customStyle="1" w:styleId="C8816C1936DD4FE0A9609BC61B12AA9B">
    <w:name w:val="C8816C1936DD4FE0A9609BC61B12AA9B"/>
    <w:rsid w:val="00C73EB8"/>
    <w:rPr>
      <w:lang w:val="fr-FR" w:eastAsia="fr-FR"/>
    </w:rPr>
  </w:style>
  <w:style w:type="paragraph" w:customStyle="1" w:styleId="6F3ACA9F5D24408481C2948EE8216ADE">
    <w:name w:val="6F3ACA9F5D24408481C2948EE8216ADE"/>
    <w:rsid w:val="00C73EB8"/>
    <w:rPr>
      <w:lang w:val="fr-FR" w:eastAsia="fr-FR"/>
    </w:rPr>
  </w:style>
  <w:style w:type="paragraph" w:customStyle="1" w:styleId="A26ABEEEC62049DE96A529666806A47D">
    <w:name w:val="A26ABEEEC62049DE96A529666806A47D"/>
    <w:rsid w:val="00C73EB8"/>
    <w:rPr>
      <w:lang w:val="fr-FR" w:eastAsia="fr-FR"/>
    </w:rPr>
  </w:style>
  <w:style w:type="paragraph" w:customStyle="1" w:styleId="2A4F9230D44043368342EFC2C7DDEC31">
    <w:name w:val="2A4F9230D44043368342EFC2C7DDEC31"/>
    <w:rsid w:val="00C73EB8"/>
    <w:rPr>
      <w:lang w:val="fr-FR" w:eastAsia="fr-FR"/>
    </w:rPr>
  </w:style>
  <w:style w:type="paragraph" w:customStyle="1" w:styleId="7039C6DD736740EA9B1D9F7DC461862F">
    <w:name w:val="7039C6DD736740EA9B1D9F7DC461862F"/>
    <w:rsid w:val="00C73EB8"/>
    <w:rPr>
      <w:lang w:val="fr-FR" w:eastAsia="fr-FR"/>
    </w:rPr>
  </w:style>
  <w:style w:type="paragraph" w:customStyle="1" w:styleId="C28F59A0DA3940CC8B5A4CF7D1F1A349">
    <w:name w:val="C28F59A0DA3940CC8B5A4CF7D1F1A349"/>
    <w:rsid w:val="00C73EB8"/>
    <w:rPr>
      <w:lang w:val="fr-FR" w:eastAsia="fr-FR"/>
    </w:rPr>
  </w:style>
  <w:style w:type="paragraph" w:customStyle="1" w:styleId="5EBFBCAE07CB434FAA699256568EBB0D">
    <w:name w:val="5EBFBCAE07CB434FAA699256568EBB0D"/>
    <w:rsid w:val="00C73EB8"/>
    <w:rPr>
      <w:lang w:val="fr-FR" w:eastAsia="fr-FR"/>
    </w:rPr>
  </w:style>
  <w:style w:type="paragraph" w:customStyle="1" w:styleId="CFFAEC78B5314FD2A85C5FDE7BCC20CE">
    <w:name w:val="CFFAEC78B5314FD2A85C5FDE7BCC20CE"/>
    <w:rsid w:val="00C73EB8"/>
    <w:rPr>
      <w:lang w:val="fr-FR" w:eastAsia="fr-FR"/>
    </w:rPr>
  </w:style>
  <w:style w:type="paragraph" w:customStyle="1" w:styleId="0577DC375FD94800A4D2F1920A069CA6">
    <w:name w:val="0577DC375FD94800A4D2F1920A069CA6"/>
    <w:rsid w:val="00C73EB8"/>
    <w:rPr>
      <w:lang w:val="fr-FR" w:eastAsia="fr-FR"/>
    </w:rPr>
  </w:style>
  <w:style w:type="paragraph" w:customStyle="1" w:styleId="46E405AC671D44EFAC1C0036A882D02C">
    <w:name w:val="46E405AC671D44EFAC1C0036A882D02C"/>
    <w:rsid w:val="00C73EB8"/>
    <w:rPr>
      <w:lang w:val="fr-FR" w:eastAsia="fr-FR"/>
    </w:rPr>
  </w:style>
  <w:style w:type="paragraph" w:customStyle="1" w:styleId="1401828147A84BB4B1627E5E7FA769A5">
    <w:name w:val="1401828147A84BB4B1627E5E7FA769A5"/>
    <w:rsid w:val="00C73EB8"/>
    <w:rPr>
      <w:lang w:val="fr-FR" w:eastAsia="fr-FR"/>
    </w:rPr>
  </w:style>
  <w:style w:type="paragraph" w:customStyle="1" w:styleId="BCD598CDFBE94161A5FEDCA6FD88E608">
    <w:name w:val="BCD598CDFBE94161A5FEDCA6FD88E608"/>
    <w:rsid w:val="00C73EB8"/>
    <w:rPr>
      <w:lang w:val="fr-FR" w:eastAsia="fr-FR"/>
    </w:rPr>
  </w:style>
  <w:style w:type="paragraph" w:customStyle="1" w:styleId="8EB197E5EA0B45A89083CDCBFCA3E42B">
    <w:name w:val="8EB197E5EA0B45A89083CDCBFCA3E42B"/>
    <w:rsid w:val="00C73EB8"/>
    <w:rPr>
      <w:lang w:val="fr-FR" w:eastAsia="fr-FR"/>
    </w:rPr>
  </w:style>
  <w:style w:type="paragraph" w:customStyle="1" w:styleId="66F0CDDC9C62431C9155596881E02582">
    <w:name w:val="66F0CDDC9C62431C9155596881E02582"/>
    <w:rsid w:val="00C73EB8"/>
    <w:rPr>
      <w:lang w:val="fr-FR" w:eastAsia="fr-FR"/>
    </w:rPr>
  </w:style>
  <w:style w:type="paragraph" w:customStyle="1" w:styleId="1CC867286D964741B390FFDAB396A566">
    <w:name w:val="1CC867286D964741B390FFDAB396A566"/>
    <w:rsid w:val="00C73EB8"/>
    <w:rPr>
      <w:lang w:val="fr-FR" w:eastAsia="fr-FR"/>
    </w:rPr>
  </w:style>
  <w:style w:type="paragraph" w:customStyle="1" w:styleId="2F91073551414C97A80C6451CF813F9C">
    <w:name w:val="2F91073551414C97A80C6451CF813F9C"/>
    <w:rsid w:val="00C73EB8"/>
    <w:rPr>
      <w:lang w:val="fr-FR" w:eastAsia="fr-FR"/>
    </w:rPr>
  </w:style>
  <w:style w:type="paragraph" w:customStyle="1" w:styleId="CC14C368785F4847811296B59A9BAB20">
    <w:name w:val="CC14C368785F4847811296B59A9BAB20"/>
    <w:rsid w:val="00C73EB8"/>
    <w:rPr>
      <w:lang w:val="fr-FR" w:eastAsia="fr-FR"/>
    </w:rPr>
  </w:style>
  <w:style w:type="paragraph" w:customStyle="1" w:styleId="70DBCF8D022C467E99E93AF7D0B2228E">
    <w:name w:val="70DBCF8D022C467E99E93AF7D0B2228E"/>
    <w:rsid w:val="00C73EB8"/>
    <w:rPr>
      <w:lang w:val="fr-FR" w:eastAsia="fr-FR"/>
    </w:rPr>
  </w:style>
  <w:style w:type="paragraph" w:customStyle="1" w:styleId="D33B27CC0ED243928C44BF218B85A68D">
    <w:name w:val="D33B27CC0ED243928C44BF218B85A68D"/>
    <w:rsid w:val="00C73EB8"/>
    <w:rPr>
      <w:lang w:val="fr-FR" w:eastAsia="fr-FR"/>
    </w:rPr>
  </w:style>
  <w:style w:type="paragraph" w:customStyle="1" w:styleId="F6CD4879C297488F8393ABA74CB8D9FC">
    <w:name w:val="F6CD4879C297488F8393ABA74CB8D9FC"/>
    <w:rsid w:val="00C73EB8"/>
    <w:rPr>
      <w:lang w:val="fr-FR" w:eastAsia="fr-FR"/>
    </w:rPr>
  </w:style>
  <w:style w:type="paragraph" w:customStyle="1" w:styleId="55EDDC0843624C8F92746995FDA871CD">
    <w:name w:val="55EDDC0843624C8F92746995FDA871CD"/>
    <w:rsid w:val="00C73EB8"/>
    <w:rPr>
      <w:lang w:val="fr-FR" w:eastAsia="fr-FR"/>
    </w:rPr>
  </w:style>
  <w:style w:type="paragraph" w:customStyle="1" w:styleId="2FB008C89CC74C0B872F22B1B3B0D30F">
    <w:name w:val="2FB008C89CC74C0B872F22B1B3B0D30F"/>
    <w:rsid w:val="00C73EB8"/>
    <w:rPr>
      <w:lang w:val="fr-FR" w:eastAsia="fr-FR"/>
    </w:rPr>
  </w:style>
  <w:style w:type="paragraph" w:customStyle="1" w:styleId="28302744405F455BB0D487683F824044">
    <w:name w:val="28302744405F455BB0D487683F824044"/>
    <w:rsid w:val="00C73EB8"/>
    <w:rPr>
      <w:lang w:val="fr-FR" w:eastAsia="fr-FR"/>
    </w:rPr>
  </w:style>
  <w:style w:type="paragraph" w:customStyle="1" w:styleId="357E6814BA604337BD1FF2722D4E0502">
    <w:name w:val="357E6814BA604337BD1FF2722D4E0502"/>
    <w:rsid w:val="00C73EB8"/>
    <w:rPr>
      <w:lang w:val="fr-FR" w:eastAsia="fr-FR"/>
    </w:rPr>
  </w:style>
  <w:style w:type="paragraph" w:customStyle="1" w:styleId="1A65F53EC1124AC1B4552E729796FC74">
    <w:name w:val="1A65F53EC1124AC1B4552E729796FC74"/>
    <w:rsid w:val="00C73EB8"/>
    <w:rPr>
      <w:lang w:val="fr-FR" w:eastAsia="fr-FR"/>
    </w:rPr>
  </w:style>
  <w:style w:type="paragraph" w:customStyle="1" w:styleId="8A0D8898C7594041A8D71765719A532A">
    <w:name w:val="8A0D8898C7594041A8D71765719A532A"/>
    <w:rsid w:val="00C73EB8"/>
    <w:rPr>
      <w:lang w:val="fr-FR" w:eastAsia="fr-FR"/>
    </w:rPr>
  </w:style>
  <w:style w:type="paragraph" w:customStyle="1" w:styleId="CB752D30C7B84DBD902C82B22DC1C83B">
    <w:name w:val="CB752D30C7B84DBD902C82B22DC1C83B"/>
    <w:rsid w:val="00C73EB8"/>
    <w:rPr>
      <w:lang w:val="fr-FR" w:eastAsia="fr-FR"/>
    </w:rPr>
  </w:style>
  <w:style w:type="paragraph" w:customStyle="1" w:styleId="0A5A43371AE84C038860AE45DCBAE9D1">
    <w:name w:val="0A5A43371AE84C038860AE45DCBAE9D1"/>
    <w:rsid w:val="00C73EB8"/>
    <w:rPr>
      <w:lang w:val="fr-FR" w:eastAsia="fr-FR"/>
    </w:rPr>
  </w:style>
  <w:style w:type="paragraph" w:customStyle="1" w:styleId="63BF02A6F9474DE2B74DE7E7F01DE1AB">
    <w:name w:val="63BF02A6F9474DE2B74DE7E7F01DE1AB"/>
    <w:rsid w:val="00C73EB8"/>
    <w:rPr>
      <w:lang w:val="fr-FR" w:eastAsia="fr-FR"/>
    </w:rPr>
  </w:style>
  <w:style w:type="paragraph" w:customStyle="1" w:styleId="89D553C07EEA4234874CD56F8CBD6C16">
    <w:name w:val="89D553C07EEA4234874CD56F8CBD6C16"/>
    <w:rsid w:val="00C73EB8"/>
    <w:rPr>
      <w:lang w:val="fr-FR" w:eastAsia="fr-FR"/>
    </w:rPr>
  </w:style>
  <w:style w:type="paragraph" w:customStyle="1" w:styleId="B5A3288CF229405DB096DD1DE797186E">
    <w:name w:val="B5A3288CF229405DB096DD1DE797186E"/>
    <w:rsid w:val="00C73EB8"/>
    <w:rPr>
      <w:lang w:val="fr-FR" w:eastAsia="fr-FR"/>
    </w:rPr>
  </w:style>
  <w:style w:type="paragraph" w:customStyle="1" w:styleId="20AE03DCE428412AA19174AAB43EE9E4">
    <w:name w:val="20AE03DCE428412AA19174AAB43EE9E4"/>
    <w:rsid w:val="00C73EB8"/>
    <w:rPr>
      <w:lang w:val="fr-FR" w:eastAsia="fr-FR"/>
    </w:rPr>
  </w:style>
  <w:style w:type="paragraph" w:customStyle="1" w:styleId="D5660A12C78E4748B9A133A325596202">
    <w:name w:val="D5660A12C78E4748B9A133A325596202"/>
    <w:rsid w:val="00C73EB8"/>
    <w:rPr>
      <w:lang w:val="fr-FR" w:eastAsia="fr-FR"/>
    </w:rPr>
  </w:style>
  <w:style w:type="paragraph" w:customStyle="1" w:styleId="FE1FE11145E94042B0BB1BECF18C9469">
    <w:name w:val="FE1FE11145E94042B0BB1BECF18C9469"/>
    <w:rsid w:val="00C73EB8"/>
    <w:rPr>
      <w:lang w:val="fr-FR" w:eastAsia="fr-FR"/>
    </w:rPr>
  </w:style>
  <w:style w:type="paragraph" w:customStyle="1" w:styleId="E5D0600B55354A30901FFBDE8C2FED88">
    <w:name w:val="E5D0600B55354A30901FFBDE8C2FED88"/>
    <w:rsid w:val="00C73EB8"/>
    <w:rPr>
      <w:lang w:val="fr-FR" w:eastAsia="fr-FR"/>
    </w:rPr>
  </w:style>
  <w:style w:type="paragraph" w:customStyle="1" w:styleId="A7B52316D618476199E2CDEEA75E227D">
    <w:name w:val="A7B52316D618476199E2CDEEA75E227D"/>
    <w:rsid w:val="00C73EB8"/>
    <w:rPr>
      <w:lang w:val="fr-FR" w:eastAsia="fr-FR"/>
    </w:rPr>
  </w:style>
  <w:style w:type="paragraph" w:customStyle="1" w:styleId="FDDC11FB529546D292826F8916972D00">
    <w:name w:val="FDDC11FB529546D292826F8916972D00"/>
    <w:rsid w:val="00C73EB8"/>
    <w:rPr>
      <w:lang w:val="fr-FR" w:eastAsia="fr-FR"/>
    </w:rPr>
  </w:style>
  <w:style w:type="paragraph" w:customStyle="1" w:styleId="1ABD17CCC3694729932DAA62651459BE">
    <w:name w:val="1ABD17CCC3694729932DAA62651459BE"/>
    <w:rsid w:val="00C73EB8"/>
    <w:rPr>
      <w:lang w:val="fr-FR" w:eastAsia="fr-FR"/>
    </w:rPr>
  </w:style>
  <w:style w:type="paragraph" w:customStyle="1" w:styleId="F0FDA8DD186C4B47BBA1313EDF640C68">
    <w:name w:val="F0FDA8DD186C4B47BBA1313EDF640C68"/>
    <w:rsid w:val="00C73EB8"/>
    <w:rPr>
      <w:lang w:val="fr-FR" w:eastAsia="fr-FR"/>
    </w:rPr>
  </w:style>
  <w:style w:type="paragraph" w:customStyle="1" w:styleId="15CAA79025CF4640B9666C5D98D7AC2A">
    <w:name w:val="15CAA79025CF4640B9666C5D98D7AC2A"/>
    <w:rsid w:val="00C73EB8"/>
    <w:rPr>
      <w:lang w:val="fr-FR" w:eastAsia="fr-FR"/>
    </w:rPr>
  </w:style>
  <w:style w:type="paragraph" w:customStyle="1" w:styleId="211475E9346345DB965AEA40A8567F80">
    <w:name w:val="211475E9346345DB965AEA40A8567F80"/>
    <w:rsid w:val="00C73EB8"/>
    <w:rPr>
      <w:lang w:val="fr-FR" w:eastAsia="fr-FR"/>
    </w:rPr>
  </w:style>
  <w:style w:type="paragraph" w:customStyle="1" w:styleId="8FA888818A404D789815ED5778B644B9">
    <w:name w:val="8FA888818A404D789815ED5778B644B9"/>
    <w:rsid w:val="00C73EB8"/>
    <w:rPr>
      <w:lang w:val="fr-FR" w:eastAsia="fr-FR"/>
    </w:rPr>
  </w:style>
  <w:style w:type="paragraph" w:customStyle="1" w:styleId="93675A15B9A14C61824EDB14A799343A">
    <w:name w:val="93675A15B9A14C61824EDB14A799343A"/>
    <w:rsid w:val="00C73EB8"/>
    <w:rPr>
      <w:lang w:val="fr-FR" w:eastAsia="fr-FR"/>
    </w:rPr>
  </w:style>
  <w:style w:type="paragraph" w:customStyle="1" w:styleId="FA151D2BA2E541138771AB643354C9D8">
    <w:name w:val="FA151D2BA2E541138771AB643354C9D8"/>
    <w:rsid w:val="00C73EB8"/>
    <w:rPr>
      <w:lang w:val="fr-FR" w:eastAsia="fr-FR"/>
    </w:rPr>
  </w:style>
  <w:style w:type="paragraph" w:customStyle="1" w:styleId="5D70AFA8650644F1BB5FCCE6DB4E5EAE">
    <w:name w:val="5D70AFA8650644F1BB5FCCE6DB4E5EAE"/>
    <w:rsid w:val="00C73EB8"/>
    <w:rPr>
      <w:lang w:val="fr-FR" w:eastAsia="fr-FR"/>
    </w:rPr>
  </w:style>
  <w:style w:type="paragraph" w:customStyle="1" w:styleId="EDA3EE32A345435D86C63E4DAECB89E4">
    <w:name w:val="EDA3EE32A345435D86C63E4DAECB89E4"/>
    <w:rsid w:val="00C73EB8"/>
    <w:rPr>
      <w:lang w:val="fr-FR" w:eastAsia="fr-FR"/>
    </w:rPr>
  </w:style>
  <w:style w:type="paragraph" w:customStyle="1" w:styleId="054C7B43CB514E1AA3BB2B57997642A5">
    <w:name w:val="054C7B43CB514E1AA3BB2B57997642A5"/>
    <w:rsid w:val="00C73EB8"/>
    <w:rPr>
      <w:lang w:val="fr-FR" w:eastAsia="fr-FR"/>
    </w:rPr>
  </w:style>
  <w:style w:type="paragraph" w:customStyle="1" w:styleId="33FA40B19EDE4E30A4F9FDDEB080BD3B">
    <w:name w:val="33FA40B19EDE4E30A4F9FDDEB080BD3B"/>
    <w:rsid w:val="00C73EB8"/>
    <w:rPr>
      <w:lang w:val="fr-FR" w:eastAsia="fr-FR"/>
    </w:rPr>
  </w:style>
  <w:style w:type="paragraph" w:customStyle="1" w:styleId="869B46CBA57A40C9BFF0BCB57E199337">
    <w:name w:val="869B46CBA57A40C9BFF0BCB57E199337"/>
    <w:rsid w:val="00C73EB8"/>
    <w:rPr>
      <w:lang w:val="fr-FR" w:eastAsia="fr-FR"/>
    </w:rPr>
  </w:style>
  <w:style w:type="paragraph" w:customStyle="1" w:styleId="F0B332FB4C68429990978C0E8E5AABF8">
    <w:name w:val="F0B332FB4C68429990978C0E8E5AABF8"/>
    <w:rsid w:val="00C73EB8"/>
    <w:rPr>
      <w:lang w:val="fr-FR" w:eastAsia="fr-FR"/>
    </w:rPr>
  </w:style>
  <w:style w:type="paragraph" w:customStyle="1" w:styleId="C40AD5E6958A44A6ACBC63A7466FC193">
    <w:name w:val="C40AD5E6958A44A6ACBC63A7466FC193"/>
    <w:rsid w:val="00C73EB8"/>
    <w:rPr>
      <w:lang w:val="fr-FR" w:eastAsia="fr-FR"/>
    </w:rPr>
  </w:style>
  <w:style w:type="paragraph" w:customStyle="1" w:styleId="6CFDEE00014747D5B0D7D3408C541FA6">
    <w:name w:val="6CFDEE00014747D5B0D7D3408C541FA6"/>
    <w:rsid w:val="00C73EB8"/>
    <w:rPr>
      <w:lang w:val="fr-FR" w:eastAsia="fr-FR"/>
    </w:rPr>
  </w:style>
  <w:style w:type="paragraph" w:customStyle="1" w:styleId="FBC451CDFC2F4B838C168F215814F759">
    <w:name w:val="FBC451CDFC2F4B838C168F215814F759"/>
    <w:rsid w:val="00C73EB8"/>
    <w:rPr>
      <w:lang w:val="fr-FR" w:eastAsia="fr-FR"/>
    </w:rPr>
  </w:style>
  <w:style w:type="paragraph" w:customStyle="1" w:styleId="836A85FA880F48FB9867A2F7EB067C9B">
    <w:name w:val="836A85FA880F48FB9867A2F7EB067C9B"/>
    <w:rsid w:val="00C73EB8"/>
    <w:rPr>
      <w:lang w:val="fr-FR" w:eastAsia="fr-FR"/>
    </w:rPr>
  </w:style>
  <w:style w:type="paragraph" w:customStyle="1" w:styleId="45D8D3AE9E26426B845BFACFC9C1AA35">
    <w:name w:val="45D8D3AE9E26426B845BFACFC9C1AA35"/>
    <w:rsid w:val="00C73EB8"/>
    <w:rPr>
      <w:lang w:val="fr-FR" w:eastAsia="fr-FR"/>
    </w:rPr>
  </w:style>
  <w:style w:type="paragraph" w:customStyle="1" w:styleId="AEE10F6E01534FB1BAE0B6EB5D56B457">
    <w:name w:val="AEE10F6E01534FB1BAE0B6EB5D56B457"/>
    <w:rsid w:val="00C73EB8"/>
    <w:rPr>
      <w:lang w:val="fr-FR" w:eastAsia="fr-FR"/>
    </w:rPr>
  </w:style>
  <w:style w:type="paragraph" w:customStyle="1" w:styleId="3BA8947826C34CC5891BFC2258FAA325">
    <w:name w:val="3BA8947826C34CC5891BFC2258FAA325"/>
    <w:rsid w:val="00C73EB8"/>
    <w:rPr>
      <w:lang w:val="fr-FR" w:eastAsia="fr-FR"/>
    </w:rPr>
  </w:style>
  <w:style w:type="paragraph" w:customStyle="1" w:styleId="B2A6CB8CF9C6467AAA4587FCE6D670A1">
    <w:name w:val="B2A6CB8CF9C6467AAA4587FCE6D670A1"/>
    <w:rsid w:val="00C73EB8"/>
    <w:rPr>
      <w:lang w:val="fr-FR" w:eastAsia="fr-FR"/>
    </w:rPr>
  </w:style>
  <w:style w:type="paragraph" w:customStyle="1" w:styleId="906395A8158C4D64A791A6D7D4D214F1">
    <w:name w:val="906395A8158C4D64A791A6D7D4D214F1"/>
    <w:rsid w:val="00C73EB8"/>
    <w:rPr>
      <w:lang w:val="fr-FR" w:eastAsia="fr-FR"/>
    </w:rPr>
  </w:style>
  <w:style w:type="paragraph" w:customStyle="1" w:styleId="6BB48CB78AD84DB1A83BEE0F22CC43FE">
    <w:name w:val="6BB48CB78AD84DB1A83BEE0F22CC43FE"/>
    <w:rsid w:val="00C73EB8"/>
    <w:rPr>
      <w:lang w:val="fr-FR" w:eastAsia="fr-FR"/>
    </w:rPr>
  </w:style>
  <w:style w:type="paragraph" w:customStyle="1" w:styleId="67B2439E08C1407DABCD4E88B608D128">
    <w:name w:val="67B2439E08C1407DABCD4E88B608D128"/>
    <w:rsid w:val="00C73EB8"/>
    <w:rPr>
      <w:lang w:val="fr-FR" w:eastAsia="fr-FR"/>
    </w:rPr>
  </w:style>
  <w:style w:type="paragraph" w:customStyle="1" w:styleId="DD1C4B152D414ECF8A90CDA122C98B3B">
    <w:name w:val="DD1C4B152D414ECF8A90CDA122C98B3B"/>
    <w:rsid w:val="00C73EB8"/>
    <w:rPr>
      <w:lang w:val="fr-FR" w:eastAsia="fr-FR"/>
    </w:rPr>
  </w:style>
  <w:style w:type="paragraph" w:customStyle="1" w:styleId="5D9C2CA46A7F437889CFA33D3E88F838">
    <w:name w:val="5D9C2CA46A7F437889CFA33D3E88F838"/>
    <w:rsid w:val="00C73EB8"/>
    <w:rPr>
      <w:lang w:val="fr-FR" w:eastAsia="fr-FR"/>
    </w:rPr>
  </w:style>
  <w:style w:type="paragraph" w:customStyle="1" w:styleId="4B1DC223FDC94494B7C01772A4894928">
    <w:name w:val="4B1DC223FDC94494B7C01772A4894928"/>
    <w:rsid w:val="00C73EB8"/>
    <w:rPr>
      <w:lang w:val="fr-FR" w:eastAsia="fr-FR"/>
    </w:rPr>
  </w:style>
  <w:style w:type="paragraph" w:customStyle="1" w:styleId="C2A20FC7BABE46BBA2737E3EA24CAA1A">
    <w:name w:val="C2A20FC7BABE46BBA2737E3EA24CAA1A"/>
    <w:rsid w:val="00C73EB8"/>
    <w:rPr>
      <w:lang w:val="fr-FR" w:eastAsia="fr-FR"/>
    </w:rPr>
  </w:style>
  <w:style w:type="paragraph" w:customStyle="1" w:styleId="1D800966FE1B4D7882294FD61562059C">
    <w:name w:val="1D800966FE1B4D7882294FD61562059C"/>
    <w:rsid w:val="00C73EB8"/>
    <w:rPr>
      <w:lang w:val="fr-FR" w:eastAsia="fr-FR"/>
    </w:rPr>
  </w:style>
  <w:style w:type="paragraph" w:customStyle="1" w:styleId="FAE0756CAB0E499D9D3B78F9F9B87F94">
    <w:name w:val="FAE0756CAB0E499D9D3B78F9F9B87F94"/>
    <w:rsid w:val="00C73EB8"/>
    <w:rPr>
      <w:lang w:val="fr-FR" w:eastAsia="fr-FR"/>
    </w:rPr>
  </w:style>
  <w:style w:type="paragraph" w:customStyle="1" w:styleId="E0D6630997D04001A5BF80A2C3AE5868">
    <w:name w:val="E0D6630997D04001A5BF80A2C3AE5868"/>
    <w:rsid w:val="00C73EB8"/>
    <w:rPr>
      <w:lang w:val="fr-FR" w:eastAsia="fr-FR"/>
    </w:rPr>
  </w:style>
  <w:style w:type="paragraph" w:customStyle="1" w:styleId="8AFC7AE367B1429883CB5C427D651BB5">
    <w:name w:val="8AFC7AE367B1429883CB5C427D651BB5"/>
    <w:rsid w:val="00C73EB8"/>
    <w:rPr>
      <w:lang w:val="fr-FR" w:eastAsia="fr-FR"/>
    </w:rPr>
  </w:style>
  <w:style w:type="paragraph" w:customStyle="1" w:styleId="229AE1F0451A47A191FDE056766DBB49">
    <w:name w:val="229AE1F0451A47A191FDE056766DBB49"/>
    <w:rsid w:val="00C73EB8"/>
    <w:rPr>
      <w:lang w:val="fr-FR" w:eastAsia="fr-FR"/>
    </w:rPr>
  </w:style>
  <w:style w:type="paragraph" w:customStyle="1" w:styleId="5B63857140F743CE992FBA905A039DF3">
    <w:name w:val="5B63857140F743CE992FBA905A039DF3"/>
    <w:rsid w:val="00C73EB8"/>
    <w:rPr>
      <w:lang w:val="fr-FR" w:eastAsia="fr-FR"/>
    </w:rPr>
  </w:style>
  <w:style w:type="paragraph" w:customStyle="1" w:styleId="704E130F36ED442E8B59DE4D80010842">
    <w:name w:val="704E130F36ED442E8B59DE4D80010842"/>
    <w:rsid w:val="00C73EB8"/>
    <w:rPr>
      <w:lang w:val="fr-FR" w:eastAsia="fr-FR"/>
    </w:rPr>
  </w:style>
  <w:style w:type="paragraph" w:customStyle="1" w:styleId="6F768A01531145E4969AE1E16E970E7D">
    <w:name w:val="6F768A01531145E4969AE1E16E970E7D"/>
    <w:rsid w:val="00C73EB8"/>
    <w:rPr>
      <w:lang w:val="fr-FR" w:eastAsia="fr-FR"/>
    </w:rPr>
  </w:style>
  <w:style w:type="paragraph" w:customStyle="1" w:styleId="E95229CAF7CC4FF8B708078097B121BA">
    <w:name w:val="E95229CAF7CC4FF8B708078097B121BA"/>
    <w:rsid w:val="00C73EB8"/>
    <w:rPr>
      <w:lang w:val="fr-FR" w:eastAsia="fr-FR"/>
    </w:rPr>
  </w:style>
  <w:style w:type="paragraph" w:customStyle="1" w:styleId="E43EA2A2E3EA493799049E0AC0E6567C">
    <w:name w:val="E43EA2A2E3EA493799049E0AC0E6567C"/>
    <w:rsid w:val="00C73EB8"/>
    <w:rPr>
      <w:lang w:val="fr-FR" w:eastAsia="fr-FR"/>
    </w:rPr>
  </w:style>
  <w:style w:type="paragraph" w:customStyle="1" w:styleId="5198AA3B0FFD4A9B9118621FC441FBB2">
    <w:name w:val="5198AA3B0FFD4A9B9118621FC441FBB2"/>
    <w:rsid w:val="00C73EB8"/>
    <w:rPr>
      <w:lang w:val="fr-FR" w:eastAsia="fr-FR"/>
    </w:rPr>
  </w:style>
  <w:style w:type="paragraph" w:customStyle="1" w:styleId="D8081E9C14AD435F8641FBDA40A50698">
    <w:name w:val="D8081E9C14AD435F8641FBDA40A50698"/>
    <w:rsid w:val="00C73EB8"/>
    <w:rPr>
      <w:lang w:val="fr-FR" w:eastAsia="fr-FR"/>
    </w:rPr>
  </w:style>
  <w:style w:type="paragraph" w:customStyle="1" w:styleId="229C7DB29D8F4A55B4A7D2C6F30F4619">
    <w:name w:val="229C7DB29D8F4A55B4A7D2C6F30F4619"/>
    <w:rsid w:val="00C73EB8"/>
    <w:rPr>
      <w:lang w:val="fr-FR" w:eastAsia="fr-FR"/>
    </w:rPr>
  </w:style>
  <w:style w:type="paragraph" w:customStyle="1" w:styleId="12FDD4E129FE4947AE5B66D626FBD7B4">
    <w:name w:val="12FDD4E129FE4947AE5B66D626FBD7B4"/>
    <w:rsid w:val="00C73EB8"/>
    <w:rPr>
      <w:lang w:val="fr-FR" w:eastAsia="fr-FR"/>
    </w:rPr>
  </w:style>
  <w:style w:type="paragraph" w:customStyle="1" w:styleId="FA0D92E18FA946A992B097D286D9926B">
    <w:name w:val="FA0D92E18FA946A992B097D286D9926B"/>
    <w:rsid w:val="00C73EB8"/>
    <w:rPr>
      <w:lang w:val="fr-FR" w:eastAsia="fr-FR"/>
    </w:rPr>
  </w:style>
  <w:style w:type="paragraph" w:customStyle="1" w:styleId="B8C419A8422D43E79A2DE74FF4E27C15">
    <w:name w:val="B8C419A8422D43E79A2DE74FF4E27C15"/>
    <w:rsid w:val="00C73EB8"/>
    <w:rPr>
      <w:lang w:val="fr-FR" w:eastAsia="fr-FR"/>
    </w:rPr>
  </w:style>
  <w:style w:type="paragraph" w:customStyle="1" w:styleId="C41C9AB01A10466AB9C9BA6406BB4C46">
    <w:name w:val="C41C9AB01A10466AB9C9BA6406BB4C46"/>
    <w:rsid w:val="00C73EB8"/>
    <w:rPr>
      <w:lang w:val="fr-FR" w:eastAsia="fr-FR"/>
    </w:rPr>
  </w:style>
  <w:style w:type="paragraph" w:customStyle="1" w:styleId="A853D97516E345148EE49B6FDE88E56F">
    <w:name w:val="A853D97516E345148EE49B6FDE88E56F"/>
    <w:rsid w:val="00C73EB8"/>
    <w:rPr>
      <w:lang w:val="fr-FR" w:eastAsia="fr-FR"/>
    </w:rPr>
  </w:style>
  <w:style w:type="paragraph" w:customStyle="1" w:styleId="7445468A762F4BBB84E6322DC3F7CC27">
    <w:name w:val="7445468A762F4BBB84E6322DC3F7CC27"/>
    <w:rsid w:val="00C73EB8"/>
    <w:rPr>
      <w:lang w:val="fr-FR" w:eastAsia="fr-FR"/>
    </w:rPr>
  </w:style>
  <w:style w:type="paragraph" w:customStyle="1" w:styleId="C242FC2A60E7400EB0917B4C37C4FC7F">
    <w:name w:val="C242FC2A60E7400EB0917B4C37C4FC7F"/>
    <w:rsid w:val="00C73EB8"/>
    <w:rPr>
      <w:lang w:val="fr-FR" w:eastAsia="fr-FR"/>
    </w:rPr>
  </w:style>
  <w:style w:type="paragraph" w:customStyle="1" w:styleId="79E15266D6104A3EAAE395A722AAFE16">
    <w:name w:val="79E15266D6104A3EAAE395A722AAFE16"/>
    <w:rsid w:val="00C73EB8"/>
    <w:rPr>
      <w:lang w:val="fr-FR" w:eastAsia="fr-FR"/>
    </w:rPr>
  </w:style>
  <w:style w:type="paragraph" w:customStyle="1" w:styleId="E95A22AEB8754ACBAC31B270A05E8E9F">
    <w:name w:val="E95A22AEB8754ACBAC31B270A05E8E9F"/>
    <w:rsid w:val="00C73EB8"/>
    <w:rPr>
      <w:lang w:val="fr-FR" w:eastAsia="fr-FR"/>
    </w:rPr>
  </w:style>
  <w:style w:type="paragraph" w:customStyle="1" w:styleId="ABA637B859FF4AD89C962A99526BC371">
    <w:name w:val="ABA637B859FF4AD89C962A99526BC371"/>
    <w:rsid w:val="00C73EB8"/>
    <w:rPr>
      <w:lang w:val="fr-FR" w:eastAsia="fr-FR"/>
    </w:rPr>
  </w:style>
  <w:style w:type="paragraph" w:customStyle="1" w:styleId="373446DFEF3F4B74A7D077BACC3A4256">
    <w:name w:val="373446DFEF3F4B74A7D077BACC3A4256"/>
    <w:rsid w:val="00C73EB8"/>
    <w:rPr>
      <w:lang w:val="fr-FR" w:eastAsia="fr-FR"/>
    </w:rPr>
  </w:style>
  <w:style w:type="paragraph" w:customStyle="1" w:styleId="D649D513EB17472CAD46D34EBDB3840B">
    <w:name w:val="D649D513EB17472CAD46D34EBDB3840B"/>
    <w:rsid w:val="00C73EB8"/>
    <w:rPr>
      <w:lang w:val="fr-FR" w:eastAsia="fr-FR"/>
    </w:rPr>
  </w:style>
  <w:style w:type="paragraph" w:customStyle="1" w:styleId="FE8B4BEA51DB4141BDDC0CDE94D5EB2B">
    <w:name w:val="FE8B4BEA51DB4141BDDC0CDE94D5EB2B"/>
    <w:rsid w:val="00C73EB8"/>
    <w:rPr>
      <w:lang w:val="fr-FR" w:eastAsia="fr-FR"/>
    </w:rPr>
  </w:style>
  <w:style w:type="paragraph" w:customStyle="1" w:styleId="8E6A919D975242F4AF4941F1D06947D4">
    <w:name w:val="8E6A919D975242F4AF4941F1D06947D4"/>
    <w:rsid w:val="00C73EB8"/>
    <w:rPr>
      <w:lang w:val="fr-FR" w:eastAsia="fr-FR"/>
    </w:rPr>
  </w:style>
  <w:style w:type="paragraph" w:customStyle="1" w:styleId="0C05480A31E84910A5978FFC9DD95A41">
    <w:name w:val="0C05480A31E84910A5978FFC9DD95A41"/>
    <w:rsid w:val="00C73EB8"/>
    <w:rPr>
      <w:lang w:val="fr-FR" w:eastAsia="fr-FR"/>
    </w:rPr>
  </w:style>
  <w:style w:type="paragraph" w:customStyle="1" w:styleId="F177C983E0064398A0398CA686DB8EF4">
    <w:name w:val="F177C983E0064398A0398CA686DB8EF4"/>
    <w:rsid w:val="00C73EB8"/>
    <w:rPr>
      <w:lang w:val="fr-FR" w:eastAsia="fr-FR"/>
    </w:rPr>
  </w:style>
  <w:style w:type="paragraph" w:customStyle="1" w:styleId="5BD3AF1D45734351A52D8DE5A7466A0A">
    <w:name w:val="5BD3AF1D45734351A52D8DE5A7466A0A"/>
    <w:rsid w:val="00C73EB8"/>
    <w:rPr>
      <w:lang w:val="fr-FR" w:eastAsia="fr-FR"/>
    </w:rPr>
  </w:style>
  <w:style w:type="paragraph" w:customStyle="1" w:styleId="8E784C2715BF4CC09DBE99B634BE4ABD">
    <w:name w:val="8E784C2715BF4CC09DBE99B634BE4ABD"/>
    <w:rsid w:val="00C73EB8"/>
    <w:rPr>
      <w:lang w:val="fr-FR" w:eastAsia="fr-FR"/>
    </w:rPr>
  </w:style>
  <w:style w:type="paragraph" w:customStyle="1" w:styleId="308C858A9C7D4148804DA557B49D417B">
    <w:name w:val="308C858A9C7D4148804DA557B49D417B"/>
    <w:rsid w:val="00C73EB8"/>
    <w:rPr>
      <w:lang w:val="fr-FR" w:eastAsia="fr-FR"/>
    </w:rPr>
  </w:style>
  <w:style w:type="paragraph" w:customStyle="1" w:styleId="86E9EDA55A05435CB7036A959BE094CE">
    <w:name w:val="86E9EDA55A05435CB7036A959BE094CE"/>
    <w:rsid w:val="00C73EB8"/>
    <w:rPr>
      <w:lang w:val="fr-FR" w:eastAsia="fr-FR"/>
    </w:rPr>
  </w:style>
  <w:style w:type="paragraph" w:customStyle="1" w:styleId="65DCE6557BE2425FA28C89D82E0E81E4">
    <w:name w:val="65DCE6557BE2425FA28C89D82E0E81E4"/>
    <w:rsid w:val="00C73EB8"/>
    <w:rPr>
      <w:lang w:val="fr-FR" w:eastAsia="fr-FR"/>
    </w:rPr>
  </w:style>
  <w:style w:type="paragraph" w:customStyle="1" w:styleId="ED904B2127F74E60B076950FA30CC4D8">
    <w:name w:val="ED904B2127F74E60B076950FA30CC4D8"/>
    <w:rsid w:val="00C73EB8"/>
    <w:rPr>
      <w:lang w:val="fr-FR" w:eastAsia="fr-FR"/>
    </w:rPr>
  </w:style>
  <w:style w:type="paragraph" w:customStyle="1" w:styleId="A1029FCFA73F4B47AB18A697EB053E6A">
    <w:name w:val="A1029FCFA73F4B47AB18A697EB053E6A"/>
    <w:rsid w:val="00C73EB8"/>
    <w:rPr>
      <w:lang w:val="fr-FR" w:eastAsia="fr-FR"/>
    </w:rPr>
  </w:style>
  <w:style w:type="paragraph" w:customStyle="1" w:styleId="B0873B24D0894211AD2EC87855569C5B">
    <w:name w:val="B0873B24D0894211AD2EC87855569C5B"/>
    <w:rsid w:val="00C73EB8"/>
    <w:rPr>
      <w:lang w:val="fr-FR" w:eastAsia="fr-FR"/>
    </w:rPr>
  </w:style>
  <w:style w:type="paragraph" w:customStyle="1" w:styleId="7144560CCBC84BD68C21EEECB6A8517D">
    <w:name w:val="7144560CCBC84BD68C21EEECB6A8517D"/>
    <w:rsid w:val="00C73EB8"/>
    <w:rPr>
      <w:lang w:val="fr-FR" w:eastAsia="fr-FR"/>
    </w:rPr>
  </w:style>
  <w:style w:type="paragraph" w:customStyle="1" w:styleId="A404D96A11B14E2C80360D1B5239AB69">
    <w:name w:val="A404D96A11B14E2C80360D1B5239AB69"/>
    <w:rsid w:val="00C73EB8"/>
    <w:rPr>
      <w:lang w:val="fr-FR" w:eastAsia="fr-FR"/>
    </w:rPr>
  </w:style>
  <w:style w:type="paragraph" w:customStyle="1" w:styleId="434CBE62AD7B4A598F8B268EBF9D193F">
    <w:name w:val="434CBE62AD7B4A598F8B268EBF9D193F"/>
    <w:rsid w:val="00C73EB8"/>
    <w:rPr>
      <w:lang w:val="fr-FR" w:eastAsia="fr-FR"/>
    </w:rPr>
  </w:style>
  <w:style w:type="paragraph" w:customStyle="1" w:styleId="2A7B66ABE8A34A418431179FADBBBAA8">
    <w:name w:val="2A7B66ABE8A34A418431179FADBBBAA8"/>
    <w:rsid w:val="00C73EB8"/>
    <w:rPr>
      <w:lang w:val="fr-FR" w:eastAsia="fr-FR"/>
    </w:rPr>
  </w:style>
  <w:style w:type="paragraph" w:customStyle="1" w:styleId="1AE37B2E3FBA4B8DB928BFACF06EA769">
    <w:name w:val="1AE37B2E3FBA4B8DB928BFACF06EA769"/>
    <w:rsid w:val="00C73EB8"/>
    <w:rPr>
      <w:lang w:val="fr-FR" w:eastAsia="fr-FR"/>
    </w:rPr>
  </w:style>
  <w:style w:type="paragraph" w:customStyle="1" w:styleId="0748E9C5518B448CB531514BC63FD7EE">
    <w:name w:val="0748E9C5518B448CB531514BC63FD7EE"/>
    <w:rsid w:val="00C73EB8"/>
    <w:rPr>
      <w:lang w:val="fr-FR" w:eastAsia="fr-FR"/>
    </w:rPr>
  </w:style>
  <w:style w:type="paragraph" w:customStyle="1" w:styleId="6EC97C52B107448F8A3B897265236637">
    <w:name w:val="6EC97C52B107448F8A3B897265236637"/>
    <w:rsid w:val="00C73EB8"/>
    <w:rPr>
      <w:lang w:val="fr-FR" w:eastAsia="fr-FR"/>
    </w:rPr>
  </w:style>
  <w:style w:type="paragraph" w:customStyle="1" w:styleId="EB5AC0F26D104E3889F20E9EF436D137">
    <w:name w:val="EB5AC0F26D104E3889F20E9EF436D137"/>
    <w:rsid w:val="00C73EB8"/>
    <w:rPr>
      <w:lang w:val="fr-FR" w:eastAsia="fr-FR"/>
    </w:rPr>
  </w:style>
  <w:style w:type="paragraph" w:customStyle="1" w:styleId="697F03959D4446C095655E4BFFDC17BF">
    <w:name w:val="697F03959D4446C095655E4BFFDC17BF"/>
    <w:rsid w:val="00C73EB8"/>
    <w:rPr>
      <w:lang w:val="fr-FR" w:eastAsia="fr-FR"/>
    </w:rPr>
  </w:style>
  <w:style w:type="paragraph" w:customStyle="1" w:styleId="8CFF5F90766E4F3DB5C74641875F1687">
    <w:name w:val="8CFF5F90766E4F3DB5C74641875F1687"/>
    <w:rsid w:val="00C73EB8"/>
    <w:rPr>
      <w:lang w:val="fr-FR" w:eastAsia="fr-FR"/>
    </w:rPr>
  </w:style>
  <w:style w:type="paragraph" w:customStyle="1" w:styleId="51EFCE0A108F40ADBFB98FB344FCBE30">
    <w:name w:val="51EFCE0A108F40ADBFB98FB344FCBE30"/>
    <w:rsid w:val="00C73EB8"/>
    <w:rPr>
      <w:lang w:val="fr-FR" w:eastAsia="fr-FR"/>
    </w:rPr>
  </w:style>
  <w:style w:type="paragraph" w:customStyle="1" w:styleId="6D3735031F614DC0BBE7AE15669B5A5F">
    <w:name w:val="6D3735031F614DC0BBE7AE15669B5A5F"/>
    <w:rsid w:val="00C73EB8"/>
    <w:rPr>
      <w:lang w:val="fr-FR" w:eastAsia="fr-FR"/>
    </w:rPr>
  </w:style>
  <w:style w:type="paragraph" w:customStyle="1" w:styleId="8C37293C05B441BA918443103DF0A1B3">
    <w:name w:val="8C37293C05B441BA918443103DF0A1B3"/>
    <w:rsid w:val="00C73EB8"/>
    <w:rPr>
      <w:lang w:val="fr-FR" w:eastAsia="fr-FR"/>
    </w:rPr>
  </w:style>
  <w:style w:type="paragraph" w:customStyle="1" w:styleId="50282A0888A1471E90EC790145D5AA6D">
    <w:name w:val="50282A0888A1471E90EC790145D5AA6D"/>
    <w:rsid w:val="00C73EB8"/>
    <w:rPr>
      <w:lang w:val="fr-FR" w:eastAsia="fr-FR"/>
    </w:rPr>
  </w:style>
  <w:style w:type="paragraph" w:customStyle="1" w:styleId="1FE3D1711A664B4AA7DD114338FE5C9B">
    <w:name w:val="1FE3D1711A664B4AA7DD114338FE5C9B"/>
    <w:rsid w:val="00C73EB8"/>
    <w:rPr>
      <w:lang w:val="fr-FR" w:eastAsia="fr-FR"/>
    </w:rPr>
  </w:style>
  <w:style w:type="paragraph" w:customStyle="1" w:styleId="9CA16E0EB2CD4E15948733EA47AA70C1">
    <w:name w:val="9CA16E0EB2CD4E15948733EA47AA70C1"/>
    <w:rsid w:val="00C73EB8"/>
    <w:rPr>
      <w:lang w:val="fr-FR" w:eastAsia="fr-FR"/>
    </w:rPr>
  </w:style>
  <w:style w:type="paragraph" w:customStyle="1" w:styleId="09B22BCF00654D7D885C874648528528">
    <w:name w:val="09B22BCF00654D7D885C874648528528"/>
    <w:rsid w:val="00C73EB8"/>
    <w:rPr>
      <w:lang w:val="fr-FR" w:eastAsia="fr-FR"/>
    </w:rPr>
  </w:style>
  <w:style w:type="paragraph" w:customStyle="1" w:styleId="60D4D6CC7A764A108C7B987A081D441D">
    <w:name w:val="60D4D6CC7A764A108C7B987A081D441D"/>
    <w:rsid w:val="00C73EB8"/>
    <w:rPr>
      <w:lang w:val="fr-FR" w:eastAsia="fr-FR"/>
    </w:rPr>
  </w:style>
  <w:style w:type="paragraph" w:customStyle="1" w:styleId="F2B0206934E34D1CB92158AA29D9449B">
    <w:name w:val="F2B0206934E34D1CB92158AA29D9449B"/>
    <w:rsid w:val="00C73EB8"/>
    <w:rPr>
      <w:lang w:val="fr-FR" w:eastAsia="fr-FR"/>
    </w:rPr>
  </w:style>
  <w:style w:type="paragraph" w:customStyle="1" w:styleId="9A7B0675AB604758A4EEC74FA9DF4AB7">
    <w:name w:val="9A7B0675AB604758A4EEC74FA9DF4AB7"/>
    <w:rsid w:val="00C73EB8"/>
    <w:rPr>
      <w:lang w:val="fr-FR" w:eastAsia="fr-FR"/>
    </w:rPr>
  </w:style>
  <w:style w:type="paragraph" w:customStyle="1" w:styleId="975AB228E6CD471AAF0D6181F3F0E542">
    <w:name w:val="975AB228E6CD471AAF0D6181F3F0E542"/>
    <w:rsid w:val="00C73EB8"/>
    <w:rPr>
      <w:lang w:val="fr-FR" w:eastAsia="fr-FR"/>
    </w:rPr>
  </w:style>
  <w:style w:type="paragraph" w:customStyle="1" w:styleId="A48BF72272BB4D10BDC7F76B7275EA0A">
    <w:name w:val="A48BF72272BB4D10BDC7F76B7275EA0A"/>
    <w:rsid w:val="00C73EB8"/>
    <w:rPr>
      <w:lang w:val="fr-FR" w:eastAsia="fr-FR"/>
    </w:rPr>
  </w:style>
  <w:style w:type="paragraph" w:customStyle="1" w:styleId="87D52A5029CB470886DE76BE3EDC3930">
    <w:name w:val="87D52A5029CB470886DE76BE3EDC3930"/>
    <w:rsid w:val="00C73EB8"/>
    <w:rPr>
      <w:lang w:val="fr-FR" w:eastAsia="fr-FR"/>
    </w:rPr>
  </w:style>
  <w:style w:type="paragraph" w:customStyle="1" w:styleId="125DA9E3EC9E4A36881106B7E476EBC1">
    <w:name w:val="125DA9E3EC9E4A36881106B7E476EBC1"/>
    <w:rsid w:val="00C73EB8"/>
    <w:rPr>
      <w:lang w:val="fr-FR" w:eastAsia="fr-FR"/>
    </w:rPr>
  </w:style>
  <w:style w:type="paragraph" w:customStyle="1" w:styleId="EDE0FEAA431046B7A36EF7039508B9DE">
    <w:name w:val="EDE0FEAA431046B7A36EF7039508B9DE"/>
    <w:rsid w:val="00C73EB8"/>
    <w:rPr>
      <w:lang w:val="fr-FR" w:eastAsia="fr-FR"/>
    </w:rPr>
  </w:style>
  <w:style w:type="paragraph" w:customStyle="1" w:styleId="EBF7DE21BD3B42DFA4264836D7FD8041">
    <w:name w:val="EBF7DE21BD3B42DFA4264836D7FD8041"/>
    <w:rsid w:val="00C73EB8"/>
    <w:rPr>
      <w:lang w:val="fr-FR" w:eastAsia="fr-FR"/>
    </w:rPr>
  </w:style>
  <w:style w:type="paragraph" w:customStyle="1" w:styleId="24B060E90B4148F0ACB2D6CEDD61A0F5">
    <w:name w:val="24B060E90B4148F0ACB2D6CEDD61A0F5"/>
    <w:rsid w:val="00C73EB8"/>
    <w:rPr>
      <w:lang w:val="fr-FR" w:eastAsia="fr-FR"/>
    </w:rPr>
  </w:style>
  <w:style w:type="paragraph" w:customStyle="1" w:styleId="52B851AF6E8A46298866BE65C35458DF">
    <w:name w:val="52B851AF6E8A46298866BE65C35458DF"/>
    <w:rsid w:val="00C73EB8"/>
    <w:rPr>
      <w:lang w:val="fr-FR" w:eastAsia="fr-FR"/>
    </w:rPr>
  </w:style>
  <w:style w:type="paragraph" w:customStyle="1" w:styleId="50F5417E5D43419A908A2F06A14B40E6">
    <w:name w:val="50F5417E5D43419A908A2F06A14B40E6"/>
    <w:rsid w:val="00C73EB8"/>
    <w:rPr>
      <w:lang w:val="fr-FR" w:eastAsia="fr-FR"/>
    </w:rPr>
  </w:style>
  <w:style w:type="paragraph" w:customStyle="1" w:styleId="4DCC584FF32D4FB69C04B4740E79543C">
    <w:name w:val="4DCC584FF32D4FB69C04B4740E79543C"/>
    <w:rsid w:val="00C73EB8"/>
    <w:rPr>
      <w:lang w:val="fr-FR" w:eastAsia="fr-FR"/>
    </w:rPr>
  </w:style>
  <w:style w:type="paragraph" w:customStyle="1" w:styleId="9FD9BDB382FD4B8B83F7FA87B4271C91">
    <w:name w:val="9FD9BDB382FD4B8B83F7FA87B4271C91"/>
    <w:rsid w:val="00C73EB8"/>
    <w:rPr>
      <w:lang w:val="fr-FR" w:eastAsia="fr-FR"/>
    </w:rPr>
  </w:style>
  <w:style w:type="paragraph" w:customStyle="1" w:styleId="50A107A42EC2462EA1EC93F25594897F">
    <w:name w:val="50A107A42EC2462EA1EC93F25594897F"/>
    <w:rsid w:val="00C73EB8"/>
    <w:rPr>
      <w:lang w:val="fr-FR" w:eastAsia="fr-FR"/>
    </w:rPr>
  </w:style>
  <w:style w:type="paragraph" w:customStyle="1" w:styleId="4B6ECD2407624449B0DA9AEF8D88A9B4">
    <w:name w:val="4B6ECD2407624449B0DA9AEF8D88A9B4"/>
    <w:rsid w:val="00C73EB8"/>
    <w:rPr>
      <w:lang w:val="fr-FR" w:eastAsia="fr-FR"/>
    </w:rPr>
  </w:style>
  <w:style w:type="paragraph" w:customStyle="1" w:styleId="4DC96544CC064785B6016A1132C21A3A">
    <w:name w:val="4DC96544CC064785B6016A1132C21A3A"/>
    <w:rsid w:val="00C73EB8"/>
    <w:rPr>
      <w:lang w:val="fr-FR" w:eastAsia="fr-FR"/>
    </w:rPr>
  </w:style>
  <w:style w:type="paragraph" w:customStyle="1" w:styleId="185BA7751D5B45119BC2768CF397DD28">
    <w:name w:val="185BA7751D5B45119BC2768CF397DD28"/>
    <w:rsid w:val="00C73EB8"/>
    <w:rPr>
      <w:lang w:val="fr-FR" w:eastAsia="fr-FR"/>
    </w:rPr>
  </w:style>
  <w:style w:type="paragraph" w:customStyle="1" w:styleId="E7F4E3F49B8045C8A67E68D59A4F31E6">
    <w:name w:val="E7F4E3F49B8045C8A67E68D59A4F31E6"/>
    <w:rsid w:val="00C73EB8"/>
    <w:rPr>
      <w:lang w:val="fr-FR" w:eastAsia="fr-FR"/>
    </w:rPr>
  </w:style>
  <w:style w:type="paragraph" w:customStyle="1" w:styleId="BAA94A71F7584C4DAF742231DF5D1BE7">
    <w:name w:val="BAA94A71F7584C4DAF742231DF5D1BE7"/>
    <w:rsid w:val="00C73EB8"/>
    <w:rPr>
      <w:lang w:val="fr-FR" w:eastAsia="fr-FR"/>
    </w:rPr>
  </w:style>
  <w:style w:type="paragraph" w:customStyle="1" w:styleId="642845FF29AD4BB89154EB75F3ABBCE2">
    <w:name w:val="642845FF29AD4BB89154EB75F3ABBCE2"/>
    <w:rsid w:val="00C73EB8"/>
    <w:rPr>
      <w:lang w:val="fr-FR" w:eastAsia="fr-FR"/>
    </w:rPr>
  </w:style>
  <w:style w:type="paragraph" w:customStyle="1" w:styleId="79D774F30486485295812F8135B08020">
    <w:name w:val="79D774F30486485295812F8135B08020"/>
    <w:rsid w:val="00C73EB8"/>
    <w:rPr>
      <w:lang w:val="fr-FR" w:eastAsia="fr-FR"/>
    </w:rPr>
  </w:style>
  <w:style w:type="paragraph" w:customStyle="1" w:styleId="2ECD0A90627E4BFEA1F95F2BBB7B0BF9">
    <w:name w:val="2ECD0A90627E4BFEA1F95F2BBB7B0BF9"/>
    <w:rsid w:val="00C73EB8"/>
    <w:rPr>
      <w:lang w:val="fr-FR" w:eastAsia="fr-FR"/>
    </w:rPr>
  </w:style>
  <w:style w:type="paragraph" w:customStyle="1" w:styleId="F5DDA8FF8F5741389F653212302DE00B">
    <w:name w:val="F5DDA8FF8F5741389F653212302DE00B"/>
    <w:rsid w:val="00C73EB8"/>
    <w:rPr>
      <w:lang w:val="fr-FR" w:eastAsia="fr-FR"/>
    </w:rPr>
  </w:style>
  <w:style w:type="paragraph" w:customStyle="1" w:styleId="BF5AB477C4E64A319956E928DD7059C0">
    <w:name w:val="BF5AB477C4E64A319956E928DD7059C0"/>
    <w:rsid w:val="00C73EB8"/>
    <w:rPr>
      <w:lang w:val="fr-FR" w:eastAsia="fr-FR"/>
    </w:rPr>
  </w:style>
  <w:style w:type="paragraph" w:customStyle="1" w:styleId="D12D7479502345D4B995504F9EC61C5E">
    <w:name w:val="D12D7479502345D4B995504F9EC61C5E"/>
    <w:rsid w:val="00C73EB8"/>
    <w:rPr>
      <w:lang w:val="fr-FR" w:eastAsia="fr-FR"/>
    </w:rPr>
  </w:style>
  <w:style w:type="paragraph" w:customStyle="1" w:styleId="5884EAA0269F498AB185595016CE1396">
    <w:name w:val="5884EAA0269F498AB185595016CE1396"/>
    <w:rsid w:val="00C73EB8"/>
    <w:rPr>
      <w:lang w:val="fr-FR" w:eastAsia="fr-FR"/>
    </w:rPr>
  </w:style>
  <w:style w:type="paragraph" w:customStyle="1" w:styleId="8454194D5C8841CC97B2D2189301BC90">
    <w:name w:val="8454194D5C8841CC97B2D2189301BC90"/>
    <w:rsid w:val="00C73EB8"/>
    <w:rPr>
      <w:lang w:val="fr-FR" w:eastAsia="fr-FR"/>
    </w:rPr>
  </w:style>
  <w:style w:type="paragraph" w:customStyle="1" w:styleId="95CD1DB34C8A465986729E401A883C6A">
    <w:name w:val="95CD1DB34C8A465986729E401A883C6A"/>
    <w:rsid w:val="00C73EB8"/>
    <w:rPr>
      <w:lang w:val="fr-FR" w:eastAsia="fr-FR"/>
    </w:rPr>
  </w:style>
  <w:style w:type="paragraph" w:customStyle="1" w:styleId="B47D6F434A6945E6A92DDB9F6DFD79B1">
    <w:name w:val="B47D6F434A6945E6A92DDB9F6DFD79B1"/>
    <w:rsid w:val="00C73EB8"/>
    <w:rPr>
      <w:lang w:val="fr-FR" w:eastAsia="fr-FR"/>
    </w:rPr>
  </w:style>
  <w:style w:type="paragraph" w:customStyle="1" w:styleId="43D8D503EF59404FAC02BBCA8F79D476">
    <w:name w:val="43D8D503EF59404FAC02BBCA8F79D476"/>
    <w:rsid w:val="00C73EB8"/>
    <w:rPr>
      <w:lang w:val="fr-FR" w:eastAsia="fr-FR"/>
    </w:rPr>
  </w:style>
  <w:style w:type="paragraph" w:customStyle="1" w:styleId="1CC7D3284BCD489EAF1A3C85BBB36B03">
    <w:name w:val="1CC7D3284BCD489EAF1A3C85BBB36B03"/>
    <w:rsid w:val="00C73EB8"/>
    <w:rPr>
      <w:lang w:val="fr-FR" w:eastAsia="fr-FR"/>
    </w:rPr>
  </w:style>
  <w:style w:type="paragraph" w:customStyle="1" w:styleId="141F0C0DFD614E809B0C9355BD7062A5">
    <w:name w:val="141F0C0DFD614E809B0C9355BD7062A5"/>
    <w:rsid w:val="00C73EB8"/>
    <w:rPr>
      <w:lang w:val="fr-FR" w:eastAsia="fr-FR"/>
    </w:rPr>
  </w:style>
  <w:style w:type="paragraph" w:customStyle="1" w:styleId="9A58ADBFA640412785E0E73782339910">
    <w:name w:val="9A58ADBFA640412785E0E73782339910"/>
    <w:rsid w:val="00C73EB8"/>
    <w:rPr>
      <w:lang w:val="fr-FR" w:eastAsia="fr-FR"/>
    </w:rPr>
  </w:style>
  <w:style w:type="paragraph" w:customStyle="1" w:styleId="26E820FDDBD847EAB21ABACBFAF151EE">
    <w:name w:val="26E820FDDBD847EAB21ABACBFAF151EE"/>
    <w:rsid w:val="00C73EB8"/>
    <w:rPr>
      <w:lang w:val="fr-FR" w:eastAsia="fr-FR"/>
    </w:rPr>
  </w:style>
  <w:style w:type="paragraph" w:customStyle="1" w:styleId="0182C36DB3C74E5388A2FEA3E8BAD01E">
    <w:name w:val="0182C36DB3C74E5388A2FEA3E8BAD01E"/>
    <w:rsid w:val="00C73EB8"/>
    <w:rPr>
      <w:lang w:val="fr-FR" w:eastAsia="fr-FR"/>
    </w:rPr>
  </w:style>
  <w:style w:type="paragraph" w:customStyle="1" w:styleId="E0D390A0E37F46138ABB04073577E119">
    <w:name w:val="E0D390A0E37F46138ABB04073577E119"/>
    <w:rsid w:val="00C73EB8"/>
    <w:rPr>
      <w:lang w:val="fr-FR" w:eastAsia="fr-FR"/>
    </w:rPr>
  </w:style>
  <w:style w:type="paragraph" w:customStyle="1" w:styleId="7DBAADC43226442DBDE7A770B555DC4E">
    <w:name w:val="7DBAADC43226442DBDE7A770B555DC4E"/>
    <w:rsid w:val="00C73EB8"/>
    <w:rPr>
      <w:lang w:val="fr-FR" w:eastAsia="fr-FR"/>
    </w:rPr>
  </w:style>
  <w:style w:type="paragraph" w:customStyle="1" w:styleId="891EC2646BA341A78F7C301BFEBB22CF">
    <w:name w:val="891EC2646BA341A78F7C301BFEBB22CF"/>
    <w:rsid w:val="00C73EB8"/>
    <w:rPr>
      <w:lang w:val="fr-FR" w:eastAsia="fr-FR"/>
    </w:rPr>
  </w:style>
  <w:style w:type="paragraph" w:customStyle="1" w:styleId="1FFC44E328AD4A2E9AA97CB8395AC4DA">
    <w:name w:val="1FFC44E328AD4A2E9AA97CB8395AC4DA"/>
    <w:rsid w:val="00C73EB8"/>
    <w:rPr>
      <w:lang w:val="fr-FR" w:eastAsia="fr-FR"/>
    </w:rPr>
  </w:style>
  <w:style w:type="paragraph" w:customStyle="1" w:styleId="2CF319DCF49F47069B5E073414F85C86">
    <w:name w:val="2CF319DCF49F47069B5E073414F85C86"/>
    <w:rsid w:val="00C73EB8"/>
    <w:rPr>
      <w:lang w:val="fr-FR" w:eastAsia="fr-FR"/>
    </w:rPr>
  </w:style>
  <w:style w:type="paragraph" w:customStyle="1" w:styleId="9CCAFB56AD4248E5AF9F9A559B3B3169">
    <w:name w:val="9CCAFB56AD4248E5AF9F9A559B3B3169"/>
    <w:rsid w:val="00C73EB8"/>
    <w:rPr>
      <w:lang w:val="fr-FR" w:eastAsia="fr-FR"/>
    </w:rPr>
  </w:style>
  <w:style w:type="paragraph" w:customStyle="1" w:styleId="98E44EB6825C46DE9AF44D70C77897EE">
    <w:name w:val="98E44EB6825C46DE9AF44D70C77897EE"/>
    <w:rsid w:val="00C73EB8"/>
    <w:rPr>
      <w:lang w:val="fr-FR" w:eastAsia="fr-FR"/>
    </w:rPr>
  </w:style>
  <w:style w:type="paragraph" w:customStyle="1" w:styleId="3E946D6B743D4BF0B5E8A658B1CB9597">
    <w:name w:val="3E946D6B743D4BF0B5E8A658B1CB9597"/>
    <w:rsid w:val="00C73EB8"/>
    <w:rPr>
      <w:lang w:val="fr-FR" w:eastAsia="fr-FR"/>
    </w:rPr>
  </w:style>
  <w:style w:type="paragraph" w:customStyle="1" w:styleId="08ECF23D9A5A4F41A87763020B9F95AA">
    <w:name w:val="08ECF23D9A5A4F41A87763020B9F95AA"/>
    <w:rsid w:val="00C73EB8"/>
    <w:rPr>
      <w:lang w:val="fr-FR" w:eastAsia="fr-FR"/>
    </w:rPr>
  </w:style>
  <w:style w:type="paragraph" w:customStyle="1" w:styleId="CC5428AD335444FEAEC21C277AD9818F">
    <w:name w:val="CC5428AD335444FEAEC21C277AD9818F"/>
    <w:rsid w:val="00C73EB8"/>
    <w:rPr>
      <w:lang w:val="fr-FR" w:eastAsia="fr-FR"/>
    </w:rPr>
  </w:style>
  <w:style w:type="paragraph" w:customStyle="1" w:styleId="7D9F66F3B0044772BBD0BAB7EB424FF3">
    <w:name w:val="7D9F66F3B0044772BBD0BAB7EB424FF3"/>
    <w:rsid w:val="00C73EB8"/>
    <w:rPr>
      <w:lang w:val="fr-FR" w:eastAsia="fr-FR"/>
    </w:rPr>
  </w:style>
  <w:style w:type="paragraph" w:customStyle="1" w:styleId="FEE61DD488134C5B99DF833BA97FB8CE">
    <w:name w:val="FEE61DD488134C5B99DF833BA97FB8CE"/>
    <w:rsid w:val="00C73EB8"/>
    <w:rPr>
      <w:lang w:val="fr-FR" w:eastAsia="fr-FR"/>
    </w:rPr>
  </w:style>
  <w:style w:type="paragraph" w:customStyle="1" w:styleId="A92971AA44CE46E5B5D319BA32ED7247">
    <w:name w:val="A92971AA44CE46E5B5D319BA32ED7247"/>
    <w:rsid w:val="00C73EB8"/>
    <w:rPr>
      <w:lang w:val="fr-FR" w:eastAsia="fr-FR"/>
    </w:rPr>
  </w:style>
  <w:style w:type="paragraph" w:customStyle="1" w:styleId="05392C76C8A448849F622D81D178420B">
    <w:name w:val="05392C76C8A448849F622D81D178420B"/>
    <w:rsid w:val="00C73EB8"/>
    <w:rPr>
      <w:lang w:val="fr-FR" w:eastAsia="fr-FR"/>
    </w:rPr>
  </w:style>
  <w:style w:type="paragraph" w:customStyle="1" w:styleId="E88DAEF03FF94F1C9930CFF9279CE8E5">
    <w:name w:val="E88DAEF03FF94F1C9930CFF9279CE8E5"/>
    <w:rsid w:val="00C73EB8"/>
    <w:rPr>
      <w:lang w:val="fr-FR" w:eastAsia="fr-FR"/>
    </w:rPr>
  </w:style>
  <w:style w:type="paragraph" w:customStyle="1" w:styleId="E2C20EE1046C42F9A8CAD878B7F34008">
    <w:name w:val="E2C20EE1046C42F9A8CAD878B7F34008"/>
    <w:rsid w:val="00C73EB8"/>
    <w:rPr>
      <w:lang w:val="fr-FR" w:eastAsia="fr-FR"/>
    </w:rPr>
  </w:style>
  <w:style w:type="paragraph" w:customStyle="1" w:styleId="8310641B38E04DC28FBD43838C9BA586">
    <w:name w:val="8310641B38E04DC28FBD43838C9BA586"/>
    <w:rsid w:val="00C73EB8"/>
    <w:rPr>
      <w:lang w:val="fr-FR" w:eastAsia="fr-FR"/>
    </w:rPr>
  </w:style>
  <w:style w:type="paragraph" w:customStyle="1" w:styleId="D92B603D9E7A416F9635A90C9043390E">
    <w:name w:val="D92B603D9E7A416F9635A90C9043390E"/>
    <w:rsid w:val="00C73EB8"/>
    <w:rPr>
      <w:lang w:val="fr-FR" w:eastAsia="fr-FR"/>
    </w:rPr>
  </w:style>
  <w:style w:type="paragraph" w:customStyle="1" w:styleId="49999C8F491249BF883E90F21E0D6D62">
    <w:name w:val="49999C8F491249BF883E90F21E0D6D62"/>
    <w:rsid w:val="00C73EB8"/>
    <w:rPr>
      <w:lang w:val="fr-FR" w:eastAsia="fr-FR"/>
    </w:rPr>
  </w:style>
  <w:style w:type="paragraph" w:customStyle="1" w:styleId="169AB436399441449783661C523BBC9D">
    <w:name w:val="169AB436399441449783661C523BBC9D"/>
    <w:rsid w:val="00C73EB8"/>
    <w:rPr>
      <w:lang w:val="fr-FR" w:eastAsia="fr-FR"/>
    </w:rPr>
  </w:style>
  <w:style w:type="paragraph" w:customStyle="1" w:styleId="1E20A37BAD684E42BF9AF2CACEBDC5A7">
    <w:name w:val="1E20A37BAD684E42BF9AF2CACEBDC5A7"/>
    <w:rsid w:val="00C73EB8"/>
    <w:rPr>
      <w:lang w:val="fr-FR" w:eastAsia="fr-FR"/>
    </w:rPr>
  </w:style>
  <w:style w:type="paragraph" w:customStyle="1" w:styleId="D051D150BBDA4B5ABCD67FA3F36E45FE">
    <w:name w:val="D051D150BBDA4B5ABCD67FA3F36E45FE"/>
    <w:rsid w:val="00C73EB8"/>
    <w:rPr>
      <w:lang w:val="fr-FR" w:eastAsia="fr-FR"/>
    </w:rPr>
  </w:style>
  <w:style w:type="paragraph" w:customStyle="1" w:styleId="6758A3273C2D4DFDBBBD6E939EDB6582">
    <w:name w:val="6758A3273C2D4DFDBBBD6E939EDB6582"/>
    <w:rsid w:val="00C73EB8"/>
    <w:rPr>
      <w:lang w:val="fr-FR" w:eastAsia="fr-FR"/>
    </w:rPr>
  </w:style>
  <w:style w:type="paragraph" w:customStyle="1" w:styleId="DAC0013DA78D4C44BA8E711A5F6A61BC">
    <w:name w:val="DAC0013DA78D4C44BA8E711A5F6A61BC"/>
    <w:rsid w:val="00C73EB8"/>
    <w:rPr>
      <w:lang w:val="fr-FR" w:eastAsia="fr-FR"/>
    </w:rPr>
  </w:style>
  <w:style w:type="paragraph" w:customStyle="1" w:styleId="3D44201A88CF4B1A8670E5C78FC1D3EF">
    <w:name w:val="3D44201A88CF4B1A8670E5C78FC1D3EF"/>
    <w:rsid w:val="00C73EB8"/>
    <w:rPr>
      <w:lang w:val="fr-FR" w:eastAsia="fr-FR"/>
    </w:rPr>
  </w:style>
  <w:style w:type="paragraph" w:customStyle="1" w:styleId="3A2D928EF07A4990A5FFE55095446E91">
    <w:name w:val="3A2D928EF07A4990A5FFE55095446E91"/>
    <w:rsid w:val="00C73EB8"/>
    <w:rPr>
      <w:lang w:val="fr-FR" w:eastAsia="fr-FR"/>
    </w:rPr>
  </w:style>
  <w:style w:type="paragraph" w:customStyle="1" w:styleId="26A6DF4A121D4D4F95F2A32CA7BDE8E3">
    <w:name w:val="26A6DF4A121D4D4F95F2A32CA7BDE8E3"/>
    <w:rsid w:val="00C73EB8"/>
    <w:rPr>
      <w:lang w:val="fr-FR" w:eastAsia="fr-FR"/>
    </w:rPr>
  </w:style>
  <w:style w:type="paragraph" w:customStyle="1" w:styleId="DABF2C87AE794654B0DC03CE98880CB7">
    <w:name w:val="DABF2C87AE794654B0DC03CE98880CB7"/>
    <w:rsid w:val="00C73EB8"/>
    <w:rPr>
      <w:lang w:val="fr-FR" w:eastAsia="fr-FR"/>
    </w:rPr>
  </w:style>
  <w:style w:type="paragraph" w:customStyle="1" w:styleId="F06E089C34FA4B919CBFD7F0E31F6BA52">
    <w:name w:val="F06E089C34FA4B919CBFD7F0E31F6BA5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AF6A60B848E4ECBA0134D6FB630F6CC4">
    <w:name w:val="CAF6A60B848E4ECBA0134D6FB630F6CC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4E8804735CF4A0A812C7C9A531852514">
    <w:name w:val="D4E8804735CF4A0A812C7C9A53185251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8D05F8E4FA47F39AF3E5FA0677DAE04">
    <w:name w:val="3C8D05F8E4FA47F39AF3E5FA0677DAE0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31B16A6FEA54CC68193328C504E1D424">
    <w:name w:val="531B16A6FEA54CC68193328C504E1D42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46017AD758F42BAB30C02DF3A5A47124">
    <w:name w:val="F46017AD758F42BAB30C02DF3A5A4712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C0EB2A97544510BAD8DA1D1B5A7D3A4">
    <w:name w:val="8FC0EB2A97544510BAD8DA1D1B5A7D3A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A1BE6B6375D42F6B87B307F72F270CB4">
    <w:name w:val="DA1BE6B6375D42F6B87B307F72F270CB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AA5DB3908340D1853BE3B77FC7A9924">
    <w:name w:val="8FAA5DB3908340D1853BE3B77FC7A992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248CDAFAB642C2B0180A341A640E5C4">
    <w:name w:val="66248CDAFAB642C2B0180A341A640E5C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4E2771F350C4C2ABACEB04346FFB0D84">
    <w:name w:val="54E2771F350C4C2ABACEB04346FFB0D8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0F365FFBECE409286A71BC42219F7374">
    <w:name w:val="80F365FFBECE409286A71BC42219F737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3CC2592384B4532BE6FC98D453AE9B94">
    <w:name w:val="B3CC2592384B4532BE6FC98D453AE9B9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97448CB27E4400BC017506EFD61CB64">
    <w:name w:val="3C97448CB27E4400BC017506EFD61CB6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77D089123D84A23A73362A9AE8B12FB4">
    <w:name w:val="877D089123D84A23A73362A9AE8B12FB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0A7ED7880004D088AA19D16286F4BCE4">
    <w:name w:val="50A7ED7880004D088AA19D16286F4BCE4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117237338145009E7348497F40B6EE4">
    <w:name w:val="66117237338145009E7348497F40B6EE4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05392C76C8A448849F622D81D178420B1">
    <w:name w:val="05392C76C8A448849F622D81D178420B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88DAEF03FF94F1C9930CFF9279CE8E51">
    <w:name w:val="E88DAEF03FF94F1C9930CFF9279CE8E5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2C20EE1046C42F9A8CAD878B7F340081">
    <w:name w:val="E2C20EE1046C42F9A8CAD878B7F34008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310641B38E04DC28FBD43838C9BA5861">
    <w:name w:val="8310641B38E04DC28FBD43838C9BA586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92B603D9E7A416F9635A90C9043390E1">
    <w:name w:val="D92B603D9E7A416F9635A90C9043390E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49999C8F491249BF883E90F21E0D6D621">
    <w:name w:val="49999C8F491249BF883E90F21E0D6D62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69AB436399441449783661C523BBC9D1">
    <w:name w:val="169AB436399441449783661C523BBC9D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E20A37BAD684E42BF9AF2CACEBDC5A71">
    <w:name w:val="1E20A37BAD684E42BF9AF2CACEBDC5A7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051D150BBDA4B5ABCD67FA3F36E45FE1">
    <w:name w:val="D051D150BBDA4B5ABCD67FA3F36E45FE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758A3273C2D4DFDBBBD6E939EDB65821">
    <w:name w:val="6758A3273C2D4DFDBBBD6E939EDB6582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AC0013DA78D4C44BA8E711A5F6A61BC1">
    <w:name w:val="DAC0013DA78D4C44BA8E711A5F6A61BC1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06532689CF34BEA81DAAE5254DE88773">
    <w:name w:val="606532689CF34BEA81DAAE5254DE88773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E784C2715BF4CC09DBE99B634BE4ABD1">
    <w:name w:val="8E784C2715BF4CC09DBE99B634BE4ABD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8440221ED8646BB8309FEE5888A6CE43">
    <w:name w:val="28440221ED8646BB8309FEE5888A6CE43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2FDD4E129FE4947AE5B66D626FBD7B41">
    <w:name w:val="12FDD4E129FE4947AE5B66D626FBD7B4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A0D92E18FA946A992B097D286D9926B1">
    <w:name w:val="FA0D92E18FA946A992B097D286D9926B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8C419A8422D43E79A2DE74FF4E27C151">
    <w:name w:val="B8C419A8422D43E79A2DE74FF4E27C15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A853D97516E345148EE49B6FDE88E56F1">
    <w:name w:val="A853D97516E345148EE49B6FDE88E56F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7445468A762F4BBB84E6322DC3F7CC271">
    <w:name w:val="7445468A762F4BBB84E6322DC3F7CC27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242FC2A60E7400EB0917B4C37C4FC7F1">
    <w:name w:val="C242FC2A60E7400EB0917B4C37C4FC7F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95A22AEB8754ACBAC31B270A05E8E9F1">
    <w:name w:val="E95A22AEB8754ACBAC31B270A05E8E9F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ABA637B859FF4AD89C962A99526BC3711">
    <w:name w:val="ABA637B859FF4AD89C962A99526BC3711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06E089C34FA4B919CBFD7F0E31F6BA53">
    <w:name w:val="F06E089C34FA4B919CBFD7F0E31F6BA53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AF6A60B848E4ECBA0134D6FB630F6CC5">
    <w:name w:val="CAF6A60B848E4ECBA0134D6FB630F6CC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4E8804735CF4A0A812C7C9A531852515">
    <w:name w:val="D4E8804735CF4A0A812C7C9A53185251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8D05F8E4FA47F39AF3E5FA0677DAE05">
    <w:name w:val="3C8D05F8E4FA47F39AF3E5FA0677DAE0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31B16A6FEA54CC68193328C504E1D425">
    <w:name w:val="531B16A6FEA54CC68193328C504E1D42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46017AD758F42BAB30C02DF3A5A47125">
    <w:name w:val="F46017AD758F42BAB30C02DF3A5A4712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C0EB2A97544510BAD8DA1D1B5A7D3A5">
    <w:name w:val="8FC0EB2A97544510BAD8DA1D1B5A7D3A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A1BE6B6375D42F6B87B307F72F270CB5">
    <w:name w:val="DA1BE6B6375D42F6B87B307F72F270CB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FAA5DB3908340D1853BE3B77FC7A9925">
    <w:name w:val="8FAA5DB3908340D1853BE3B77FC7A992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248CDAFAB642C2B0180A341A640E5C5">
    <w:name w:val="66248CDAFAB642C2B0180A341A640E5C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4E2771F350C4C2ABACEB04346FFB0D85">
    <w:name w:val="54E2771F350C4C2ABACEB04346FFB0D8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0F365FFBECE409286A71BC42219F7375">
    <w:name w:val="80F365FFBECE409286A71BC42219F737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3CC2592384B4532BE6FC98D453AE9B95">
    <w:name w:val="B3CC2592384B4532BE6FC98D453AE9B9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3C97448CB27E4400BC017506EFD61CB65">
    <w:name w:val="3C97448CB27E4400BC017506EFD61CB6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77D089123D84A23A73362A9AE8B12FB5">
    <w:name w:val="877D089123D84A23A73362A9AE8B12FB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50A7ED7880004D088AA19D16286F4BCE5">
    <w:name w:val="50A7ED7880004D088AA19D16286F4BCE5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6117237338145009E7348497F40B6EE5">
    <w:name w:val="66117237338145009E7348497F40B6EE5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05392C76C8A448849F622D81D178420B2">
    <w:name w:val="05392C76C8A448849F622D81D178420B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88DAEF03FF94F1C9930CFF9279CE8E52">
    <w:name w:val="E88DAEF03FF94F1C9930CFF9279CE8E5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2C20EE1046C42F9A8CAD878B7F340082">
    <w:name w:val="E2C20EE1046C42F9A8CAD878B7F34008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310641B38E04DC28FBD43838C9BA5862">
    <w:name w:val="8310641B38E04DC28FBD43838C9BA586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92B603D9E7A416F9635A90C9043390E2">
    <w:name w:val="D92B603D9E7A416F9635A90C9043390E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49999C8F491249BF883E90F21E0D6D622">
    <w:name w:val="49999C8F491249BF883E90F21E0D6D62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69AB436399441449783661C523BBC9D2">
    <w:name w:val="169AB436399441449783661C523BBC9D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E20A37BAD684E42BF9AF2CACEBDC5A72">
    <w:name w:val="1E20A37BAD684E42BF9AF2CACEBDC5A7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051D150BBDA4B5ABCD67FA3F36E45FE2">
    <w:name w:val="D051D150BBDA4B5ABCD67FA3F36E45FE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758A3273C2D4DFDBBBD6E939EDB65822">
    <w:name w:val="6758A3273C2D4DFDBBBD6E939EDB6582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DAC0013DA78D4C44BA8E711A5F6A61BC2">
    <w:name w:val="DAC0013DA78D4C44BA8E711A5F6A61BC2"/>
    <w:rsid w:val="008E2B79"/>
    <w:pPr>
      <w:numPr>
        <w:numId w:val="2"/>
      </w:numPr>
      <w:tabs>
        <w:tab w:val="clear" w:pos="360"/>
        <w:tab w:val="num" w:pos="288"/>
      </w:tabs>
      <w:spacing w:before="120" w:after="240" w:line="240" w:lineRule="auto"/>
      <w:ind w:left="432" w:hanging="288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606532689CF34BEA81DAAE5254DE88774">
    <w:name w:val="606532689CF34BEA81DAAE5254DE88774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8E784C2715BF4CC09DBE99B634BE4ABD2">
    <w:name w:val="8E784C2715BF4CC09DBE99B634BE4ABD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28440221ED8646BB8309FEE5888A6CE44">
    <w:name w:val="28440221ED8646BB8309FEE5888A6CE44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12FDD4E129FE4947AE5B66D626FBD7B42">
    <w:name w:val="12FDD4E129FE4947AE5B66D626FBD7B4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FA0D92E18FA946A992B097D286D9926B2">
    <w:name w:val="FA0D92E18FA946A992B097D286D9926B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8C419A8422D43E79A2DE74FF4E27C152">
    <w:name w:val="B8C419A8422D43E79A2DE74FF4E27C15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A853D97516E345148EE49B6FDE88E56F2">
    <w:name w:val="A853D97516E345148EE49B6FDE88E56F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7445468A762F4BBB84E6322DC3F7CC272">
    <w:name w:val="7445468A762F4BBB84E6322DC3F7CC27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C242FC2A60E7400EB0917B4C37C4FC7F2">
    <w:name w:val="C242FC2A60E7400EB0917B4C37C4FC7F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E95A22AEB8754ACBAC31B270A05E8E9F2">
    <w:name w:val="E95A22AEB8754ACBAC31B270A05E8E9F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ABA637B859FF4AD89C962A99526BC3712">
    <w:name w:val="ABA637B859FF4AD89C962A99526BC3712"/>
    <w:rsid w:val="008E2B79"/>
    <w:pPr>
      <w:spacing w:before="40" w:after="40" w:line="240" w:lineRule="auto"/>
    </w:pPr>
    <w:rPr>
      <w:rFonts w:ascii="Verdana" w:eastAsia="Times New Roman" w:hAnsi="Verdana" w:cs="Verdana"/>
      <w:sz w:val="16"/>
      <w:szCs w:val="16"/>
      <w:lang w:bidi="en-US"/>
    </w:rPr>
  </w:style>
  <w:style w:type="paragraph" w:customStyle="1" w:styleId="BE4585A8B980409786286BA93891C109">
    <w:name w:val="BE4585A8B980409786286BA93891C109"/>
    <w:rsid w:val="008E2B79"/>
  </w:style>
  <w:style w:type="paragraph" w:customStyle="1" w:styleId="952723AF88954218AD4E9324E68D270E">
    <w:name w:val="952723AF88954218AD4E9324E68D270E"/>
    <w:rsid w:val="008E2B79"/>
  </w:style>
  <w:style w:type="paragraph" w:customStyle="1" w:styleId="04D71E4A84754E6EA9374DD78B93ED3A">
    <w:name w:val="04D71E4A84754E6EA9374DD78B93ED3A"/>
    <w:rsid w:val="008E2B79"/>
  </w:style>
  <w:style w:type="paragraph" w:customStyle="1" w:styleId="CF3DADB93CCB42788D56F1189413196C">
    <w:name w:val="CF3DADB93CCB42788D56F1189413196C"/>
    <w:rsid w:val="008E2B79"/>
  </w:style>
  <w:style w:type="paragraph" w:customStyle="1" w:styleId="6335D6E32B6642608D8859B88CAFBB0E">
    <w:name w:val="6335D6E32B6642608D8859B88CAFBB0E"/>
    <w:rsid w:val="008E2B79"/>
  </w:style>
  <w:style w:type="paragraph" w:customStyle="1" w:styleId="7375994AC8614900A6CBF24ED7F922A0">
    <w:name w:val="7375994AC8614900A6CBF24ED7F922A0"/>
    <w:rsid w:val="008E2B79"/>
  </w:style>
  <w:style w:type="paragraph" w:customStyle="1" w:styleId="672C467CC79648F6A0F12F46FB08CCE3">
    <w:name w:val="672C467CC79648F6A0F12F46FB08CCE3"/>
    <w:rsid w:val="008E2B79"/>
  </w:style>
  <w:style w:type="paragraph" w:customStyle="1" w:styleId="CF82C325F2894C3AA31184AD2D2119DF">
    <w:name w:val="CF82C325F2894C3AA31184AD2D2119DF"/>
    <w:rsid w:val="008E2B79"/>
  </w:style>
  <w:style w:type="paragraph" w:customStyle="1" w:styleId="CE6FF1F1FC0941F0AB5E546647C0CE64">
    <w:name w:val="CE6FF1F1FC0941F0AB5E546647C0CE64"/>
    <w:rsid w:val="008E2B79"/>
  </w:style>
  <w:style w:type="paragraph" w:customStyle="1" w:styleId="57445A4B3BE645A494D248F1392110C4">
    <w:name w:val="57445A4B3BE645A494D248F1392110C4"/>
    <w:rsid w:val="008E2B79"/>
  </w:style>
  <w:style w:type="paragraph" w:customStyle="1" w:styleId="6D3AE38A35724551B9C8DC6F772957F3">
    <w:name w:val="6D3AE38A35724551B9C8DC6F772957F3"/>
    <w:rsid w:val="008E2B79"/>
  </w:style>
  <w:style w:type="paragraph" w:customStyle="1" w:styleId="F0C601ABF2D54224972D6BBF6A7F9EED">
    <w:name w:val="F0C601ABF2D54224972D6BBF6A7F9EED"/>
    <w:rsid w:val="008E2B79"/>
  </w:style>
  <w:style w:type="paragraph" w:customStyle="1" w:styleId="33EA8E782A6D4B49B3DE1D5D89ABB731">
    <w:name w:val="33EA8E782A6D4B49B3DE1D5D89ABB731"/>
    <w:rsid w:val="008E2B79"/>
  </w:style>
  <w:style w:type="paragraph" w:customStyle="1" w:styleId="F6F3C9E3F0234C769E9DE23F1EDE72D3">
    <w:name w:val="F6F3C9E3F0234C769E9DE23F1EDE72D3"/>
    <w:rsid w:val="008E2B79"/>
  </w:style>
  <w:style w:type="paragraph" w:customStyle="1" w:styleId="57D49A20591244F0B2B50688B191BF5E">
    <w:name w:val="57D49A20591244F0B2B50688B191BF5E"/>
    <w:rsid w:val="008E2B79"/>
  </w:style>
  <w:style w:type="paragraph" w:customStyle="1" w:styleId="F20C217F3F914F91A2FC044AB47BA94E">
    <w:name w:val="F20C217F3F914F91A2FC044AB47BA94E"/>
    <w:rsid w:val="008E2B79"/>
  </w:style>
  <w:style w:type="paragraph" w:customStyle="1" w:styleId="7B439F67C8FD4F43BDAF1CA3E7971DBC">
    <w:name w:val="7B439F67C8FD4F43BDAF1CA3E7971DBC"/>
    <w:rsid w:val="008E2B79"/>
  </w:style>
  <w:style w:type="paragraph" w:customStyle="1" w:styleId="3FA760B087454E2BAFCBA292E3E197FD">
    <w:name w:val="3FA760B087454E2BAFCBA292E3E197FD"/>
    <w:rsid w:val="008E2B79"/>
  </w:style>
  <w:style w:type="paragraph" w:customStyle="1" w:styleId="1D0A7BE46F414FCE876DDBC25C65CF49">
    <w:name w:val="1D0A7BE46F414FCE876DDBC25C65CF49"/>
    <w:rsid w:val="008E2B79"/>
  </w:style>
  <w:style w:type="paragraph" w:customStyle="1" w:styleId="236EBAF897814E258796CFC1A35FBFF8">
    <w:name w:val="236EBAF897814E258796CFC1A35FBFF8"/>
    <w:rsid w:val="008E2B79"/>
  </w:style>
  <w:style w:type="paragraph" w:customStyle="1" w:styleId="D7B58656CCBF41F383EE8E4498DC6B2C">
    <w:name w:val="D7B58656CCBF41F383EE8E4498DC6B2C"/>
    <w:rsid w:val="008E2B79"/>
  </w:style>
  <w:style w:type="paragraph" w:customStyle="1" w:styleId="8A4781DD9BF642E9A20402B148E6E533">
    <w:name w:val="8A4781DD9BF642E9A20402B148E6E533"/>
    <w:rsid w:val="008E2B79"/>
  </w:style>
  <w:style w:type="paragraph" w:customStyle="1" w:styleId="87AD1DC958704122AB0C40F91704444A">
    <w:name w:val="87AD1DC958704122AB0C40F91704444A"/>
    <w:rsid w:val="008E2B79"/>
  </w:style>
  <w:style w:type="paragraph" w:customStyle="1" w:styleId="CEADF2AD881445B2BF1B8E82CF97ABDB">
    <w:name w:val="CEADF2AD881445B2BF1B8E82CF97ABDB"/>
    <w:rsid w:val="008E2B79"/>
  </w:style>
  <w:style w:type="paragraph" w:customStyle="1" w:styleId="388F7477131C4769A7A204E655692CF3">
    <w:name w:val="388F7477131C4769A7A204E655692CF3"/>
    <w:rsid w:val="008E2B79"/>
  </w:style>
  <w:style w:type="paragraph" w:customStyle="1" w:styleId="8C4B11168529420282C0728FB84E4BBF">
    <w:name w:val="8C4B11168529420282C0728FB84E4BBF"/>
    <w:rsid w:val="008E2B79"/>
  </w:style>
  <w:style w:type="paragraph" w:customStyle="1" w:styleId="B22D95DFAB5146A4BBF6C267DAF61BB0">
    <w:name w:val="B22D95DFAB5146A4BBF6C267DAF61BB0"/>
    <w:rsid w:val="008E2B79"/>
  </w:style>
  <w:style w:type="paragraph" w:customStyle="1" w:styleId="300D16293A4544D193013DDE9AFD56E1">
    <w:name w:val="300D16293A4544D193013DDE9AFD56E1"/>
    <w:rsid w:val="008E2B79"/>
  </w:style>
  <w:style w:type="paragraph" w:customStyle="1" w:styleId="145DFAB492644557A4898D3D2578AAA1">
    <w:name w:val="145DFAB492644557A4898D3D2578AAA1"/>
    <w:rsid w:val="008E2B79"/>
  </w:style>
  <w:style w:type="paragraph" w:customStyle="1" w:styleId="2010599A1D8A48B8BF6385F7485B42FF">
    <w:name w:val="2010599A1D8A48B8BF6385F7485B42FF"/>
    <w:rsid w:val="008E2B79"/>
  </w:style>
  <w:style w:type="paragraph" w:customStyle="1" w:styleId="4C2AFB58F6194C639F2616F162C59472">
    <w:name w:val="4C2AFB58F6194C639F2616F162C59472"/>
    <w:rsid w:val="008E2B79"/>
  </w:style>
  <w:style w:type="paragraph" w:customStyle="1" w:styleId="D7C5783538B54E169615788805704FE0">
    <w:name w:val="D7C5783538B54E169615788805704FE0"/>
    <w:rsid w:val="008E2B79"/>
  </w:style>
  <w:style w:type="paragraph" w:customStyle="1" w:styleId="8FC126AE4B9D435F80EF5DCE852A0ACC">
    <w:name w:val="8FC126AE4B9D435F80EF5DCE852A0ACC"/>
    <w:rsid w:val="008E2B79"/>
  </w:style>
  <w:style w:type="paragraph" w:customStyle="1" w:styleId="18AB7C38161D45838E3FDECD326A3229">
    <w:name w:val="18AB7C38161D45838E3FDECD326A3229"/>
    <w:rsid w:val="008E2B79"/>
  </w:style>
  <w:style w:type="paragraph" w:customStyle="1" w:styleId="7B80E686CBD940AA9E23690FDB7934B4">
    <w:name w:val="7B80E686CBD940AA9E23690FDB7934B4"/>
    <w:rsid w:val="008E2B79"/>
  </w:style>
  <w:style w:type="paragraph" w:customStyle="1" w:styleId="12CAC1AA7F8F4D65922D8B493480CE8E">
    <w:name w:val="12CAC1AA7F8F4D65922D8B493480CE8E"/>
    <w:rsid w:val="008E2B79"/>
  </w:style>
  <w:style w:type="paragraph" w:customStyle="1" w:styleId="4DAEA0E3CE854C848DA3E601F6320BB3">
    <w:name w:val="4DAEA0E3CE854C848DA3E601F6320BB3"/>
    <w:rsid w:val="008E2B79"/>
  </w:style>
  <w:style w:type="paragraph" w:customStyle="1" w:styleId="87AA8E71265C482B92C6905544F79EA3">
    <w:name w:val="87AA8E71265C482B92C6905544F79EA3"/>
    <w:rsid w:val="008E2B79"/>
  </w:style>
  <w:style w:type="paragraph" w:customStyle="1" w:styleId="BEAC267CDA4D43349276A048D83635FA">
    <w:name w:val="BEAC267CDA4D43349276A048D83635FA"/>
    <w:rsid w:val="008E2B79"/>
  </w:style>
  <w:style w:type="paragraph" w:customStyle="1" w:styleId="E8DFC3D6CB284622BCC8545DBA7FFF44">
    <w:name w:val="E8DFC3D6CB284622BCC8545DBA7FFF44"/>
    <w:rsid w:val="008E2B79"/>
  </w:style>
  <w:style w:type="paragraph" w:customStyle="1" w:styleId="9CDEC657AF0E4A578BD05701C8106C47">
    <w:name w:val="9CDEC657AF0E4A578BD05701C8106C47"/>
    <w:rsid w:val="008E2B79"/>
  </w:style>
  <w:style w:type="paragraph" w:customStyle="1" w:styleId="788E82602908461E9F8CA707F935039E">
    <w:name w:val="788E82602908461E9F8CA707F935039E"/>
    <w:rsid w:val="008E2B79"/>
  </w:style>
  <w:style w:type="paragraph" w:customStyle="1" w:styleId="56CB5D24EC834799947792867D2BC009">
    <w:name w:val="56CB5D24EC834799947792867D2BC009"/>
    <w:rsid w:val="008E2B79"/>
  </w:style>
  <w:style w:type="paragraph" w:customStyle="1" w:styleId="BE21B32A868C48A5A429E30142603123">
    <w:name w:val="BE21B32A868C48A5A429E30142603123"/>
    <w:rsid w:val="008E2B79"/>
  </w:style>
  <w:style w:type="paragraph" w:customStyle="1" w:styleId="F85AE4C760114E7789FC29D8A508B458">
    <w:name w:val="F85AE4C760114E7789FC29D8A508B458"/>
    <w:rsid w:val="008E2B79"/>
  </w:style>
  <w:style w:type="paragraph" w:customStyle="1" w:styleId="3B88226CCEB0486C853A399949E9B817">
    <w:name w:val="3B88226CCEB0486C853A399949E9B817"/>
    <w:rsid w:val="008E2B79"/>
  </w:style>
  <w:style w:type="paragraph" w:customStyle="1" w:styleId="2E17BF93436C4E77805E88707ADE23B8">
    <w:name w:val="2E17BF93436C4E77805E88707ADE23B8"/>
    <w:rsid w:val="008E2B79"/>
  </w:style>
  <w:style w:type="paragraph" w:customStyle="1" w:styleId="ABE085DA6BE04C289405B431CA898D3D">
    <w:name w:val="ABE085DA6BE04C289405B431CA898D3D"/>
    <w:rsid w:val="008E2B79"/>
  </w:style>
  <w:style w:type="paragraph" w:customStyle="1" w:styleId="371FA15000F54A35A7A500FD7C4C9A4B">
    <w:name w:val="371FA15000F54A35A7A500FD7C4C9A4B"/>
    <w:rsid w:val="008E2B79"/>
  </w:style>
  <w:style w:type="paragraph" w:customStyle="1" w:styleId="39E2026EE67342149F9BE62C5D72301C">
    <w:name w:val="39E2026EE67342149F9BE62C5D72301C"/>
    <w:rsid w:val="008E2B79"/>
  </w:style>
  <w:style w:type="paragraph" w:customStyle="1" w:styleId="3FBF2AC02E334F4388ED62713F24BF21">
    <w:name w:val="3FBF2AC02E334F4388ED62713F24BF21"/>
    <w:rsid w:val="008E2B79"/>
  </w:style>
  <w:style w:type="paragraph" w:customStyle="1" w:styleId="FB64DC8436DA4EA0AEE1A14B5AA4865E">
    <w:name w:val="FB64DC8436DA4EA0AEE1A14B5AA4865E"/>
    <w:rsid w:val="008E2B79"/>
  </w:style>
  <w:style w:type="paragraph" w:customStyle="1" w:styleId="2F2F75930F6F4B0B9CD60B9B6F7945C7">
    <w:name w:val="2F2F75930F6F4B0B9CD60B9B6F7945C7"/>
    <w:rsid w:val="008E2B79"/>
  </w:style>
  <w:style w:type="paragraph" w:customStyle="1" w:styleId="FB76D155BF974E9BBB93F2B38254FF49">
    <w:name w:val="FB76D155BF974E9BBB93F2B38254FF49"/>
    <w:rsid w:val="008E2B79"/>
  </w:style>
  <w:style w:type="paragraph" w:customStyle="1" w:styleId="F4633D9612E74171BE07B5946897144F">
    <w:name w:val="F4633D9612E74171BE07B5946897144F"/>
    <w:rsid w:val="008E2B79"/>
  </w:style>
  <w:style w:type="paragraph" w:customStyle="1" w:styleId="73F8F437368544ECB372D46514AE09A1">
    <w:name w:val="73F8F437368544ECB372D46514AE09A1"/>
    <w:rsid w:val="008E2B79"/>
  </w:style>
  <w:style w:type="paragraph" w:customStyle="1" w:styleId="9317B7F3A4B746DF87F7DF389FA3D3E6">
    <w:name w:val="9317B7F3A4B746DF87F7DF389FA3D3E6"/>
    <w:rsid w:val="008E2B79"/>
  </w:style>
  <w:style w:type="paragraph" w:customStyle="1" w:styleId="BFFB7B323EFD4F489F9107395695AF4C">
    <w:name w:val="BFFB7B323EFD4F489F9107395695AF4C"/>
    <w:rsid w:val="008E2B79"/>
  </w:style>
  <w:style w:type="paragraph" w:customStyle="1" w:styleId="584392EFDDD34C0CB35CD0963BDB635B">
    <w:name w:val="584392EFDDD34C0CB35CD0963BDB635B"/>
    <w:rsid w:val="008E2B79"/>
  </w:style>
  <w:style w:type="paragraph" w:customStyle="1" w:styleId="5AE188558C9B4AC8B654A8077F274085">
    <w:name w:val="5AE188558C9B4AC8B654A8077F274085"/>
    <w:rsid w:val="008E2B79"/>
  </w:style>
  <w:style w:type="paragraph" w:customStyle="1" w:styleId="1CEA017CD84640D9BDA24AF8506FF89C">
    <w:name w:val="1CEA017CD84640D9BDA24AF8506FF89C"/>
    <w:rsid w:val="008E2B79"/>
  </w:style>
  <w:style w:type="paragraph" w:customStyle="1" w:styleId="BC53093042C8416CB0CFE7D00B9F4087">
    <w:name w:val="BC53093042C8416CB0CFE7D00B9F4087"/>
    <w:rsid w:val="008E2B79"/>
  </w:style>
  <w:style w:type="paragraph" w:customStyle="1" w:styleId="05F7AB162CA94B54905E3CB9C26FAFCD">
    <w:name w:val="05F7AB162CA94B54905E3CB9C26FAFCD"/>
    <w:rsid w:val="008E2B79"/>
  </w:style>
  <w:style w:type="paragraph" w:customStyle="1" w:styleId="0E7E3E5C3C414FD7BE7CF89BDA6E4A03">
    <w:name w:val="0E7E3E5C3C414FD7BE7CF89BDA6E4A03"/>
    <w:rsid w:val="008E2B79"/>
  </w:style>
  <w:style w:type="paragraph" w:customStyle="1" w:styleId="5CFE1852DAD74457BA7F2A4F13326E29">
    <w:name w:val="5CFE1852DAD74457BA7F2A4F13326E29"/>
    <w:rsid w:val="008E2B79"/>
  </w:style>
  <w:style w:type="paragraph" w:customStyle="1" w:styleId="D35C07984E5D474CACC57CE12CD178B3">
    <w:name w:val="D35C07984E5D474CACC57CE12CD178B3"/>
    <w:rsid w:val="008E2B79"/>
  </w:style>
  <w:style w:type="paragraph" w:customStyle="1" w:styleId="B18BBDBB5BC041908FF77AAC6D0B3C32">
    <w:name w:val="B18BBDBB5BC041908FF77AAC6D0B3C32"/>
    <w:rsid w:val="008E2B79"/>
  </w:style>
  <w:style w:type="paragraph" w:customStyle="1" w:styleId="30A1802CEA7944B387B3D67847757182">
    <w:name w:val="30A1802CEA7944B387B3D67847757182"/>
    <w:rsid w:val="008E2B79"/>
  </w:style>
  <w:style w:type="paragraph" w:customStyle="1" w:styleId="E11CB7BBEF9B4B688BB53212FFD8A118">
    <w:name w:val="E11CB7BBEF9B4B688BB53212FFD8A118"/>
    <w:rsid w:val="008E2B79"/>
  </w:style>
  <w:style w:type="paragraph" w:customStyle="1" w:styleId="2B33D693C0B14FD588A6608B4008C143">
    <w:name w:val="2B33D693C0B14FD588A6608B4008C143"/>
    <w:rsid w:val="008E2B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395BA-004D-4744-90EB-692F5368A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evaluation.dot</Template>
  <TotalTime>0</TotalTime>
  <Pages>4</Pages>
  <Words>213</Words>
  <Characters>1217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ÉVALUATION POUR EMPLOYÉ</vt:lpstr>
    </vt:vector>
  </TitlesOfParts>
  <Company>Microsoft Corporation</Company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</dc:creator>
  <cp:lastModifiedBy>jules</cp:lastModifiedBy>
  <cp:revision>2</cp:revision>
  <cp:lastPrinted>2005-07-01T06:49:00Z</cp:lastPrinted>
  <dcterms:created xsi:type="dcterms:W3CDTF">2014-03-19T07:11:00Z</dcterms:created>
  <dcterms:modified xsi:type="dcterms:W3CDTF">2014-03-19T07:11:00Z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TC010427641036</vt:lpwstr>
  </property>
</Properties>
</file>