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F8E98" w14:textId="77777777" w:rsidR="00D350D7" w:rsidRDefault="00D350D7" w:rsidP="00AD7CFA">
      <w:pPr>
        <w:spacing w:before="2"/>
        <w:rPr>
          <w:i/>
        </w:rPr>
      </w:pPr>
    </w:p>
    <w:p w14:paraId="46338FB2" w14:textId="7815385F" w:rsidR="00D350D7" w:rsidRDefault="00D350D7" w:rsidP="00AD7CFA">
      <w:pPr>
        <w:spacing w:before="2"/>
        <w:rPr>
          <w:i/>
        </w:rPr>
      </w:pPr>
      <w:r>
        <w:rPr>
          <w:i/>
        </w:rPr>
        <w:t>Les</w:t>
      </w:r>
      <w:r>
        <w:rPr>
          <w:i/>
          <w:spacing w:val="-2"/>
        </w:rPr>
        <w:t xml:space="preserve"> </w:t>
      </w:r>
      <w:r>
        <w:rPr>
          <w:i/>
        </w:rPr>
        <w:t>essais et</w:t>
      </w:r>
      <w:r>
        <w:rPr>
          <w:i/>
          <w:spacing w:val="-1"/>
        </w:rPr>
        <w:t xml:space="preserve"> </w:t>
      </w:r>
      <w:r>
        <w:rPr>
          <w:i/>
        </w:rPr>
        <w:t>les démarches engagés,</w:t>
      </w:r>
      <w:r>
        <w:rPr>
          <w:i/>
          <w:spacing w:val="-1"/>
        </w:rPr>
        <w:t xml:space="preserve"> </w:t>
      </w:r>
      <w:r>
        <w:rPr>
          <w:i/>
        </w:rPr>
        <w:t>même</w:t>
      </w:r>
      <w:r>
        <w:rPr>
          <w:i/>
          <w:spacing w:val="-1"/>
        </w:rPr>
        <w:t xml:space="preserve"> </w:t>
      </w:r>
      <w:r>
        <w:rPr>
          <w:i/>
        </w:rPr>
        <w:t>non aboutis,</w:t>
      </w:r>
      <w:r>
        <w:rPr>
          <w:i/>
          <w:spacing w:val="-1"/>
        </w:rPr>
        <w:t xml:space="preserve"> </w:t>
      </w:r>
      <w:r>
        <w:rPr>
          <w:i/>
        </w:rPr>
        <w:t>seront</w:t>
      </w:r>
      <w:r>
        <w:rPr>
          <w:i/>
          <w:spacing w:val="-1"/>
        </w:rPr>
        <w:t xml:space="preserve"> </w:t>
      </w:r>
      <w:r>
        <w:rPr>
          <w:i/>
        </w:rPr>
        <w:t>pris en compte.</w:t>
      </w:r>
    </w:p>
    <w:p w14:paraId="095CBFB7" w14:textId="33F48B7C" w:rsidR="00D350D7" w:rsidRPr="007E6E76" w:rsidRDefault="00D350D7" w:rsidP="00AD7CFA">
      <w:pPr>
        <w:jc w:val="both"/>
        <w:rPr>
          <w:b/>
          <w:bCs/>
          <w:sz w:val="16"/>
          <w:szCs w:val="16"/>
        </w:rPr>
      </w:pPr>
    </w:p>
    <w:p w14:paraId="0271AA05" w14:textId="7D905509" w:rsidR="00D350D7" w:rsidRPr="00D350D7" w:rsidRDefault="00D350D7" w:rsidP="00AD7CFA">
      <w:pPr>
        <w:spacing w:line="433" w:lineRule="exact"/>
        <w:jc w:val="center"/>
        <w:rPr>
          <w:b/>
          <w:bCs/>
          <w:sz w:val="44"/>
          <w:szCs w:val="28"/>
        </w:rPr>
      </w:pPr>
      <w:r w:rsidRPr="00D350D7">
        <w:rPr>
          <w:b/>
          <w:bCs/>
          <w:sz w:val="44"/>
          <w:szCs w:val="28"/>
        </w:rPr>
        <w:t>L’ACHATINE</w:t>
      </w:r>
    </w:p>
    <w:p w14:paraId="04F886B5" w14:textId="5EF0B2F9" w:rsidR="00D350D7" w:rsidRDefault="00AD7CFA" w:rsidP="00AD7CFA">
      <w:pPr>
        <w:jc w:val="both"/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2DBBBADF" wp14:editId="1D66072F">
            <wp:simplePos x="0" y="0"/>
            <wp:positionH relativeFrom="page">
              <wp:posOffset>4695825</wp:posOffset>
            </wp:positionH>
            <wp:positionV relativeFrom="paragraph">
              <wp:posOffset>156845</wp:posOffset>
            </wp:positionV>
            <wp:extent cx="2247900" cy="120332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699DF" w14:textId="5F125FC3" w:rsidR="00AD7CFA" w:rsidRDefault="00D350D7" w:rsidP="007E6E76">
      <w:pPr>
        <w:pStyle w:val="Corpsdetexte"/>
        <w:ind w:right="4507"/>
        <w:jc w:val="both"/>
      </w:pPr>
      <w:r>
        <w:t>L’ach</w:t>
      </w:r>
      <w:r w:rsidR="00AD7CFA">
        <w:t>atine</w:t>
      </w:r>
      <w:r w:rsidR="00AD7CFA">
        <w:rPr>
          <w:spacing w:val="1"/>
        </w:rPr>
        <w:t xml:space="preserve"> </w:t>
      </w:r>
      <w:r w:rsidR="00AD7CFA">
        <w:t>est</w:t>
      </w:r>
      <w:r w:rsidR="00AD7CFA">
        <w:rPr>
          <w:spacing w:val="1"/>
        </w:rPr>
        <w:t xml:space="preserve"> </w:t>
      </w:r>
      <w:r w:rsidR="00AD7CFA">
        <w:t>un</w:t>
      </w:r>
      <w:r w:rsidR="00AD7CFA">
        <w:rPr>
          <w:spacing w:val="1"/>
        </w:rPr>
        <w:t xml:space="preserve"> </w:t>
      </w:r>
      <w:r w:rsidR="00AD7CFA">
        <w:t>escargot</w:t>
      </w:r>
      <w:r w:rsidR="00AD7CFA">
        <w:rPr>
          <w:spacing w:val="1"/>
        </w:rPr>
        <w:t xml:space="preserve"> </w:t>
      </w:r>
      <w:r w:rsidR="00AD7CFA">
        <w:t>géant</w:t>
      </w:r>
      <w:r w:rsidR="00AD7CFA">
        <w:rPr>
          <w:spacing w:val="67"/>
        </w:rPr>
        <w:t xml:space="preserve"> </w:t>
      </w:r>
      <w:r w:rsidR="00AD7CFA">
        <w:t>originaire</w:t>
      </w:r>
      <w:r w:rsidR="00AD7CFA">
        <w:rPr>
          <w:spacing w:val="-64"/>
        </w:rPr>
        <w:t xml:space="preserve"> </w:t>
      </w:r>
      <w:r w:rsidR="00AD7CFA">
        <w:t>d’Afrique. Il a été introduit accidentellement en 1972</w:t>
      </w:r>
      <w:r w:rsidR="00AD7CFA">
        <w:rPr>
          <w:spacing w:val="-64"/>
        </w:rPr>
        <w:t xml:space="preserve"> </w:t>
      </w:r>
      <w:r w:rsidR="00AD7CFA">
        <w:t>en Nouvelle-Calédonie et s’est répandu sur toute la</w:t>
      </w:r>
      <w:r w:rsidR="00AD7CFA">
        <w:rPr>
          <w:spacing w:val="1"/>
        </w:rPr>
        <w:t xml:space="preserve"> </w:t>
      </w:r>
      <w:r w:rsidR="00AD7CFA">
        <w:t>surface</w:t>
      </w:r>
      <w:r w:rsidR="00AD7CFA">
        <w:rPr>
          <w:spacing w:val="-3"/>
        </w:rPr>
        <w:t xml:space="preserve"> </w:t>
      </w:r>
      <w:r w:rsidR="00AD7CFA">
        <w:t>de l’île.</w:t>
      </w:r>
    </w:p>
    <w:p w14:paraId="25D07040" w14:textId="77777777" w:rsidR="00AD7CFA" w:rsidRDefault="00AD7CFA" w:rsidP="007E6E76">
      <w:pPr>
        <w:ind w:right="4507"/>
        <w:jc w:val="both"/>
      </w:pPr>
      <w:r>
        <w:t xml:space="preserve">Ce gastéropode peut mesurer jusqu’à 15 cm. </w:t>
      </w:r>
    </w:p>
    <w:p w14:paraId="78319346" w14:textId="480B686B" w:rsidR="00D350D7" w:rsidRDefault="00AD7CFA" w:rsidP="007E6E76">
      <w:pPr>
        <w:ind w:right="4507"/>
        <w:jc w:val="both"/>
      </w:pPr>
      <w:r>
        <w:rPr>
          <w:spacing w:val="-64"/>
        </w:rPr>
        <w:t xml:space="preserve"> </w:t>
      </w:r>
      <w:r>
        <w:t>Son</w:t>
      </w:r>
      <w:r>
        <w:rPr>
          <w:spacing w:val="65"/>
        </w:rPr>
        <w:t xml:space="preserve"> </w:t>
      </w:r>
      <w:r>
        <w:t>poids</w:t>
      </w:r>
      <w:r>
        <w:rPr>
          <w:spacing w:val="-2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aller jusqu’à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g</w:t>
      </w:r>
      <w:r w:rsidR="00D350D7">
        <w:t>.</w:t>
      </w:r>
      <w:r w:rsidRPr="00AD7CFA">
        <w:rPr>
          <w:noProof/>
        </w:rPr>
        <w:t xml:space="preserve"> </w:t>
      </w:r>
    </w:p>
    <w:p w14:paraId="20EBCFE1" w14:textId="77777777" w:rsidR="00D350D7" w:rsidRDefault="00D350D7" w:rsidP="00AD7CFA">
      <w:pPr>
        <w:pStyle w:val="Corpsdetexte"/>
        <w:jc w:val="both"/>
      </w:pPr>
    </w:p>
    <w:p w14:paraId="7AA39BFC" w14:textId="77777777" w:rsidR="00D350D7" w:rsidRPr="007E6E76" w:rsidRDefault="00D350D7" w:rsidP="00AD7CFA">
      <w:pPr>
        <w:pStyle w:val="Corpsdetexte"/>
        <w:jc w:val="both"/>
        <w:rPr>
          <w:sz w:val="20"/>
          <w:szCs w:val="20"/>
        </w:rPr>
      </w:pPr>
    </w:p>
    <w:p w14:paraId="74D529FE" w14:textId="7F9943BD" w:rsidR="00D350D7" w:rsidRPr="00AD7CFA" w:rsidRDefault="00D350D7" w:rsidP="00AD7CFA">
      <w:pPr>
        <w:spacing w:before="182"/>
        <w:jc w:val="both"/>
        <w:rPr>
          <w:b/>
        </w:rPr>
      </w:pPr>
      <w:r w:rsidRPr="009E3D34">
        <w:rPr>
          <w:b/>
          <w:bCs/>
          <w:u w:val="single"/>
        </w:rPr>
        <w:t>Question 1 :</w:t>
      </w:r>
      <w:r>
        <w:t xml:space="preserve"> L’affirmation </w:t>
      </w:r>
      <w:r w:rsidR="00AD7CFA">
        <w:t>«</w:t>
      </w:r>
      <w:r w:rsidR="00AD7CFA">
        <w:rPr>
          <w:spacing w:val="-4"/>
        </w:rPr>
        <w:t xml:space="preserve"> </w:t>
      </w:r>
      <w:r w:rsidR="00AD7CFA">
        <w:rPr>
          <w:i/>
        </w:rPr>
        <w:t>Son</w:t>
      </w:r>
      <w:r w:rsidR="00AD7CFA">
        <w:rPr>
          <w:i/>
          <w:spacing w:val="-5"/>
        </w:rPr>
        <w:t xml:space="preserve"> </w:t>
      </w:r>
      <w:r w:rsidR="00AD7CFA">
        <w:rPr>
          <w:i/>
        </w:rPr>
        <w:t>poids</w:t>
      </w:r>
      <w:r w:rsidR="00AD7CFA">
        <w:rPr>
          <w:i/>
          <w:spacing w:val="-3"/>
        </w:rPr>
        <w:t xml:space="preserve"> </w:t>
      </w:r>
      <w:r w:rsidR="00AD7CFA">
        <w:rPr>
          <w:i/>
        </w:rPr>
        <w:t>peut</w:t>
      </w:r>
      <w:r w:rsidR="00AD7CFA">
        <w:rPr>
          <w:i/>
          <w:spacing w:val="-5"/>
        </w:rPr>
        <w:t xml:space="preserve"> </w:t>
      </w:r>
      <w:r w:rsidR="00AD7CFA">
        <w:rPr>
          <w:i/>
        </w:rPr>
        <w:t>aller</w:t>
      </w:r>
      <w:r w:rsidR="00AD7CFA">
        <w:rPr>
          <w:i/>
          <w:spacing w:val="-3"/>
        </w:rPr>
        <w:t xml:space="preserve"> </w:t>
      </w:r>
      <w:r w:rsidR="00AD7CFA">
        <w:rPr>
          <w:i/>
        </w:rPr>
        <w:t>jusqu’à 750</w:t>
      </w:r>
      <w:r w:rsidR="00AD7CFA">
        <w:rPr>
          <w:i/>
          <w:spacing w:val="-2"/>
        </w:rPr>
        <w:t xml:space="preserve"> </w:t>
      </w:r>
      <w:r w:rsidR="00AD7CFA">
        <w:rPr>
          <w:i/>
        </w:rPr>
        <w:t>g</w:t>
      </w:r>
      <w:r w:rsidR="00AD7CFA">
        <w:rPr>
          <w:i/>
          <w:spacing w:val="-6"/>
        </w:rPr>
        <w:t xml:space="preserve"> </w:t>
      </w:r>
      <w:r w:rsidR="00AD7CFA">
        <w:t>»</w:t>
      </w:r>
      <w:r w:rsidR="00AD7CFA">
        <w:rPr>
          <w:spacing w:val="-3"/>
        </w:rPr>
        <w:t xml:space="preserve"> </w:t>
      </w:r>
      <w:r w:rsidR="00AD7CFA">
        <w:t>est</w:t>
      </w:r>
      <w:r w:rsidR="00AD7CFA">
        <w:rPr>
          <w:spacing w:val="-4"/>
        </w:rPr>
        <w:t xml:space="preserve"> </w:t>
      </w:r>
      <w:r w:rsidR="00AD7CFA">
        <w:t>fausse.</w:t>
      </w:r>
      <w:r w:rsidR="00AD7CFA">
        <w:rPr>
          <w:spacing w:val="-1"/>
        </w:rPr>
        <w:t xml:space="preserve"> </w:t>
      </w:r>
      <w:r w:rsidR="00AD7CFA">
        <w:rPr>
          <w:b/>
        </w:rPr>
        <w:t xml:space="preserve">Réécrire </w:t>
      </w:r>
      <w:r w:rsidR="00AD7CFA">
        <w:t>cette</w:t>
      </w:r>
      <w:r w:rsidR="00AD7CFA">
        <w:rPr>
          <w:spacing w:val="-5"/>
        </w:rPr>
        <w:t xml:space="preserve"> </w:t>
      </w:r>
      <w:r w:rsidR="00AD7CFA">
        <w:t>affirmation</w:t>
      </w:r>
      <w:r w:rsidR="00AD7CFA">
        <w:rPr>
          <w:spacing w:val="-5"/>
        </w:rPr>
        <w:t xml:space="preserve"> </w:t>
      </w:r>
      <w:r w:rsidR="00AD7CFA">
        <w:t>en</w:t>
      </w:r>
      <w:r w:rsidR="00AD7CFA">
        <w:rPr>
          <w:spacing w:val="-5"/>
        </w:rPr>
        <w:t xml:space="preserve"> </w:t>
      </w:r>
      <w:r w:rsidR="00AD7CFA">
        <w:t>la</w:t>
      </w:r>
      <w:r w:rsidR="00AD7CFA">
        <w:rPr>
          <w:spacing w:val="-4"/>
        </w:rPr>
        <w:t xml:space="preserve"> </w:t>
      </w:r>
      <w:r w:rsidR="00AD7CFA">
        <w:t>corrigeant.</w:t>
      </w:r>
    </w:p>
    <w:p w14:paraId="404CB67C" w14:textId="3DFD1108" w:rsidR="00D350D7" w:rsidRDefault="00AD7CFA" w:rsidP="00AD7CFA">
      <w:pPr>
        <w:pStyle w:val="Corpsdetexte"/>
        <w:jc w:val="both"/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A5C2FB" wp14:editId="0B351CD2">
                <wp:simplePos x="0" y="0"/>
                <wp:positionH relativeFrom="column">
                  <wp:posOffset>9525</wp:posOffset>
                </wp:positionH>
                <wp:positionV relativeFrom="paragraph">
                  <wp:posOffset>31750</wp:posOffset>
                </wp:positionV>
                <wp:extent cx="6711950" cy="714375"/>
                <wp:effectExtent l="0" t="0" r="1270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96C52" w14:textId="50D56353" w:rsidR="00D350D7" w:rsidRDefault="00D350D7" w:rsidP="00D350D7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5C2F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75pt;margin-top:2.5pt;width:528.5pt;height:5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" fillcolor="white [3201]" strokeweight=".5pt">
                <v:textbox>
                  <w:txbxContent>
                    <w:p w14:paraId="5B396C52" w14:textId="50D56353" w:rsidR="00D350D7" w:rsidRDefault="00D350D7" w:rsidP="00D350D7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83355E4" w14:textId="5052AAC5" w:rsidR="00D350D7" w:rsidRDefault="00D350D7" w:rsidP="00AD7CFA">
      <w:pPr>
        <w:pStyle w:val="Corpsdetexte"/>
        <w:jc w:val="both"/>
      </w:pPr>
    </w:p>
    <w:p w14:paraId="31BA3E28" w14:textId="1B76255A" w:rsidR="00D350D7" w:rsidRDefault="00D350D7" w:rsidP="00AD7CFA">
      <w:pPr>
        <w:pStyle w:val="Corpsdetexte"/>
        <w:jc w:val="both"/>
      </w:pPr>
    </w:p>
    <w:p w14:paraId="05F682E0" w14:textId="77777777" w:rsidR="00D350D7" w:rsidRDefault="00D350D7" w:rsidP="00AD7CFA">
      <w:pPr>
        <w:pStyle w:val="Corpsdetexte"/>
        <w:jc w:val="both"/>
      </w:pPr>
    </w:p>
    <w:p w14:paraId="6B60751A" w14:textId="77777777" w:rsidR="00AD7CFA" w:rsidRPr="007E6E76" w:rsidRDefault="00AD7CFA" w:rsidP="00AD7CFA">
      <w:pPr>
        <w:pStyle w:val="Corpsdetexte"/>
        <w:jc w:val="both"/>
        <w:rPr>
          <w:b/>
          <w:bCs/>
          <w:sz w:val="16"/>
          <w:szCs w:val="16"/>
          <w:u w:val="single"/>
        </w:rPr>
      </w:pPr>
    </w:p>
    <w:p w14:paraId="412B3F62" w14:textId="530636D0" w:rsidR="00D350D7" w:rsidRPr="007E6E76" w:rsidRDefault="00D350D7" w:rsidP="00AD7CFA">
      <w:pPr>
        <w:pStyle w:val="Corpsdetexte"/>
        <w:spacing w:before="10"/>
        <w:rPr>
          <w:sz w:val="16"/>
          <w:szCs w:val="16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38"/>
      </w:tblGrid>
      <w:tr w:rsidR="008727CC" w14:paraId="49576FC9" w14:textId="77777777" w:rsidTr="009E3D34">
        <w:tc>
          <w:tcPr>
            <w:tcW w:w="10876" w:type="dxa"/>
            <w:gridSpan w:val="2"/>
          </w:tcPr>
          <w:p w14:paraId="4CFE0D77" w14:textId="6E2E493F" w:rsidR="00540D4D" w:rsidRPr="008727CC" w:rsidRDefault="008727CC" w:rsidP="007E6E76">
            <w:pPr>
              <w:pStyle w:val="Corpsdetexte"/>
              <w:rPr>
                <w:b/>
                <w:bCs/>
                <w:noProof/>
              </w:rPr>
            </w:pPr>
            <w:r w:rsidRPr="008727CC">
              <w:rPr>
                <w:b/>
                <w:bCs/>
                <w:noProof/>
              </w:rPr>
              <w:t xml:space="preserve">Document </w:t>
            </w:r>
            <w:r w:rsidR="00AD7CFA">
              <w:rPr>
                <w:b/>
                <w:bCs/>
                <w:noProof/>
              </w:rPr>
              <w:t>2</w:t>
            </w:r>
            <w:r w:rsidRPr="008727CC">
              <w:rPr>
                <w:b/>
                <w:bCs/>
                <w:noProof/>
              </w:rPr>
              <w:t xml:space="preserve"> : Photographie d’un achatine qui se déplace sur une terrasse</w:t>
            </w:r>
          </w:p>
        </w:tc>
      </w:tr>
      <w:tr w:rsidR="00D350D7" w14:paraId="035E9446" w14:textId="3252CCB3" w:rsidTr="007E6E76">
        <w:trPr>
          <w:trHeight w:val="3833"/>
        </w:trPr>
        <w:tc>
          <w:tcPr>
            <w:tcW w:w="5438" w:type="dxa"/>
          </w:tcPr>
          <w:p w14:paraId="00CA7029" w14:textId="77777777" w:rsidR="008727CC" w:rsidRDefault="008727CC" w:rsidP="007E6E76">
            <w:pPr>
              <w:pStyle w:val="Corpsdetexte"/>
            </w:pPr>
          </w:p>
          <w:p w14:paraId="5E829C22" w14:textId="705B7CAA" w:rsidR="008727CC" w:rsidRDefault="008727CC" w:rsidP="007E6E76">
            <w:pPr>
              <w:pStyle w:val="Corpsdetexte"/>
              <w:ind w:right="95"/>
              <w:jc w:val="both"/>
            </w:pPr>
            <w:r>
              <w:t xml:space="preserve">Sur cette photographie, on voit la trace laissée par un achatine qui se déplace sur une terrasse. </w:t>
            </w:r>
          </w:p>
          <w:p w14:paraId="53ACBF28" w14:textId="77777777" w:rsidR="008727CC" w:rsidRDefault="008727CC" w:rsidP="007E6E76">
            <w:pPr>
              <w:pStyle w:val="Corpsdetexte"/>
              <w:ind w:right="95"/>
              <w:jc w:val="both"/>
            </w:pPr>
            <w:r>
              <w:t>À intervalles de temps réguliers (environ toutes les 15 secondes), il laisse une tache de mucus (de bave) sur le plancher.</w:t>
            </w:r>
          </w:p>
          <w:p w14:paraId="252E5692" w14:textId="77777777" w:rsidR="008727CC" w:rsidRDefault="008727CC" w:rsidP="007E6E76">
            <w:pPr>
              <w:pStyle w:val="Corpsdetexte"/>
              <w:ind w:right="95"/>
              <w:jc w:val="both"/>
            </w:pPr>
          </w:p>
          <w:p w14:paraId="520E22EC" w14:textId="7DBBEE3C" w:rsidR="00D350D7" w:rsidRDefault="008727CC" w:rsidP="007E6E76">
            <w:pPr>
              <w:pStyle w:val="Corpsdetexte"/>
              <w:ind w:right="95"/>
              <w:jc w:val="both"/>
            </w:pPr>
            <w:r>
              <w:t>On s’intéresse au déplacement effectué par l’escargot entre les deux taches marquées A et B.</w:t>
            </w:r>
          </w:p>
        </w:tc>
        <w:tc>
          <w:tcPr>
            <w:tcW w:w="5438" w:type="dxa"/>
          </w:tcPr>
          <w:p w14:paraId="35A4D152" w14:textId="77777777" w:rsidR="00D350D7" w:rsidRDefault="00D350D7" w:rsidP="007E6E76">
            <w:pPr>
              <w:pStyle w:val="Corpsdetexte"/>
            </w:pPr>
            <w:r>
              <w:rPr>
                <w:noProof/>
              </w:rPr>
              <w:drawing>
                <wp:inline distT="0" distB="0" distL="0" distR="0" wp14:anchorId="69382DEE" wp14:editId="1A2B3D84">
                  <wp:extent cx="3200400" cy="2400300"/>
                  <wp:effectExtent l="19050" t="19050" r="19050" b="190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3AA99" w14:textId="51228DC0" w:rsidR="00540D4D" w:rsidRDefault="00540D4D" w:rsidP="007E6E76">
            <w:pPr>
              <w:pStyle w:val="Corpsdetexte"/>
            </w:pPr>
          </w:p>
        </w:tc>
      </w:tr>
    </w:tbl>
    <w:p w14:paraId="1CDEFC17" w14:textId="6E0B2D4A" w:rsidR="00D350D7" w:rsidRPr="007E6E76" w:rsidRDefault="00D350D7" w:rsidP="00AD7CFA">
      <w:pPr>
        <w:pStyle w:val="Corpsdetexte"/>
        <w:spacing w:before="10"/>
        <w:rPr>
          <w:sz w:val="14"/>
          <w:szCs w:val="14"/>
        </w:rPr>
      </w:pPr>
    </w:p>
    <w:p w14:paraId="37E5D2A4" w14:textId="18B281C0" w:rsidR="00D350D7" w:rsidRDefault="008727CC" w:rsidP="00AD7CFA">
      <w:pPr>
        <w:jc w:val="both"/>
        <w:rPr>
          <w:spacing w:val="-1"/>
        </w:rPr>
      </w:pPr>
      <w:r w:rsidRPr="009E3D34">
        <w:rPr>
          <w:b/>
          <w:bCs/>
          <w:spacing w:val="-1"/>
          <w:u w:val="single"/>
        </w:rPr>
        <w:t xml:space="preserve">Question </w:t>
      </w:r>
      <w:r w:rsidR="007E6E76">
        <w:rPr>
          <w:b/>
          <w:bCs/>
          <w:spacing w:val="-1"/>
          <w:u w:val="single"/>
        </w:rPr>
        <w:t>2</w:t>
      </w:r>
      <w:r w:rsidRPr="008727CC">
        <w:rPr>
          <w:b/>
          <w:bCs/>
          <w:spacing w:val="-1"/>
        </w:rPr>
        <w:t xml:space="preserve"> :</w:t>
      </w:r>
      <w:r w:rsidRPr="008727CC">
        <w:rPr>
          <w:spacing w:val="-1"/>
        </w:rPr>
        <w:t xml:space="preserve"> Entourer VRAI si la phrase vous semble correcte ou </w:t>
      </w:r>
      <w:r w:rsidRPr="008727CC">
        <w:rPr>
          <w:b/>
          <w:bCs/>
          <w:spacing w:val="-1"/>
        </w:rPr>
        <w:t xml:space="preserve">FAUX </w:t>
      </w:r>
      <w:r w:rsidRPr="008727CC">
        <w:rPr>
          <w:spacing w:val="-1"/>
        </w:rPr>
        <w:t>si elle ne vous semble pas correcte, pour chacune des propositions ci-dessous.</w:t>
      </w:r>
    </w:p>
    <w:p w14:paraId="3F93C141" w14:textId="2269BFD8" w:rsidR="00D350D7" w:rsidRPr="007E6E76" w:rsidRDefault="00D350D7" w:rsidP="00AD7CFA">
      <w:pPr>
        <w:jc w:val="both"/>
        <w:rPr>
          <w:spacing w:val="-1"/>
          <w:sz w:val="12"/>
          <w:szCs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8"/>
        <w:gridCol w:w="1499"/>
        <w:gridCol w:w="1504"/>
      </w:tblGrid>
      <w:tr w:rsidR="008727CC" w:rsidRPr="008727CC" w14:paraId="5591A914" w14:textId="77777777" w:rsidTr="007E6E76">
        <w:trPr>
          <w:trHeight w:val="624"/>
        </w:trPr>
        <w:tc>
          <w:tcPr>
            <w:tcW w:w="7808" w:type="dxa"/>
            <w:vAlign w:val="center"/>
          </w:tcPr>
          <w:p w14:paraId="1B8BAA8F" w14:textId="77777777" w:rsidR="008727CC" w:rsidRPr="00AD7CFA" w:rsidRDefault="008727CC" w:rsidP="007E6E76">
            <w:pPr>
              <w:pStyle w:val="TableParagraph"/>
              <w:ind w:left="240" w:right="287"/>
              <w:jc w:val="both"/>
              <w:rPr>
                <w:rFonts w:ascii="Arial" w:hAnsi="Arial" w:cs="Arial"/>
                <w:sz w:val="24"/>
                <w:lang w:val="fr-FR"/>
              </w:rPr>
            </w:pPr>
            <w:r w:rsidRPr="00AD7CFA">
              <w:rPr>
                <w:rFonts w:ascii="Arial" w:hAnsi="Arial" w:cs="Arial"/>
                <w:sz w:val="24"/>
                <w:lang w:val="fr-FR"/>
              </w:rPr>
              <w:t>La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trajectoire est</w:t>
            </w:r>
            <w:r w:rsidRPr="00AD7CFA">
              <w:rPr>
                <w:rFonts w:ascii="Arial" w:hAnsi="Arial" w:cs="Arial"/>
                <w:spacing w:val="-2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presque rectiligne.</w:t>
            </w:r>
          </w:p>
        </w:tc>
        <w:tc>
          <w:tcPr>
            <w:tcW w:w="1499" w:type="dxa"/>
            <w:vAlign w:val="center"/>
          </w:tcPr>
          <w:p w14:paraId="581AE1A0" w14:textId="77777777" w:rsidR="008727CC" w:rsidRPr="008727CC" w:rsidRDefault="008727CC" w:rsidP="007E6E76">
            <w:pPr>
              <w:pStyle w:val="TableParagraph"/>
              <w:ind w:right="426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VRAI</w:t>
            </w:r>
          </w:p>
        </w:tc>
        <w:tc>
          <w:tcPr>
            <w:tcW w:w="1504" w:type="dxa"/>
            <w:vAlign w:val="center"/>
          </w:tcPr>
          <w:p w14:paraId="1A4EA160" w14:textId="77777777" w:rsidR="008727CC" w:rsidRPr="008727CC" w:rsidRDefault="008727CC" w:rsidP="007E6E76">
            <w:pPr>
              <w:pStyle w:val="TableParagraph"/>
              <w:ind w:right="392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FAUX</w:t>
            </w:r>
          </w:p>
        </w:tc>
      </w:tr>
      <w:tr w:rsidR="008727CC" w:rsidRPr="008727CC" w14:paraId="18EACA30" w14:textId="77777777" w:rsidTr="007E6E76">
        <w:trPr>
          <w:trHeight w:val="624"/>
        </w:trPr>
        <w:tc>
          <w:tcPr>
            <w:tcW w:w="7808" w:type="dxa"/>
            <w:vAlign w:val="center"/>
          </w:tcPr>
          <w:p w14:paraId="50104FDD" w14:textId="44D2FDD6" w:rsidR="008727CC" w:rsidRPr="00AD7CFA" w:rsidRDefault="008727CC" w:rsidP="007E6E76">
            <w:pPr>
              <w:pStyle w:val="TableParagraph"/>
              <w:ind w:left="240" w:right="287"/>
              <w:jc w:val="both"/>
              <w:rPr>
                <w:rFonts w:ascii="Arial" w:hAnsi="Arial" w:cs="Arial"/>
                <w:sz w:val="24"/>
                <w:lang w:val="fr-FR"/>
              </w:rPr>
            </w:pPr>
            <w:r w:rsidRPr="00AD7CFA">
              <w:rPr>
                <w:rFonts w:ascii="Arial" w:hAnsi="Arial" w:cs="Arial"/>
                <w:sz w:val="24"/>
                <w:lang w:val="fr-FR"/>
              </w:rPr>
              <w:t>Entre le point</w:t>
            </w:r>
            <w:r w:rsidRPr="00AD7CFA">
              <w:rPr>
                <w:rFonts w:ascii="Arial" w:hAnsi="Arial" w:cs="Arial"/>
                <w:spacing w:val="-1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A</w:t>
            </w:r>
            <w:r w:rsidRPr="00AD7CFA">
              <w:rPr>
                <w:rFonts w:ascii="Arial" w:hAnsi="Arial" w:cs="Arial"/>
                <w:spacing w:val="-1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et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le point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B,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l’achatine s’est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déplacé de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20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="007E6E76">
              <w:rPr>
                <w:rFonts w:ascii="Arial" w:hAnsi="Arial" w:cs="Arial"/>
                <w:spacing w:val="-1"/>
                <w:sz w:val="24"/>
                <w:lang w:val="fr-FR"/>
              </w:rPr>
              <w:t>c</w:t>
            </w:r>
            <w:r w:rsidRPr="00AD7CFA">
              <w:rPr>
                <w:rFonts w:ascii="Arial" w:hAnsi="Arial" w:cs="Arial"/>
                <w:sz w:val="24"/>
                <w:lang w:val="fr-FR"/>
              </w:rPr>
              <w:t>m.</w:t>
            </w:r>
          </w:p>
        </w:tc>
        <w:tc>
          <w:tcPr>
            <w:tcW w:w="1499" w:type="dxa"/>
            <w:vAlign w:val="center"/>
          </w:tcPr>
          <w:p w14:paraId="1CD4A4D5" w14:textId="77777777" w:rsidR="008727CC" w:rsidRPr="008727CC" w:rsidRDefault="008727CC" w:rsidP="007E6E76">
            <w:pPr>
              <w:pStyle w:val="TableParagraph"/>
              <w:ind w:right="426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VRAI</w:t>
            </w:r>
          </w:p>
        </w:tc>
        <w:tc>
          <w:tcPr>
            <w:tcW w:w="1504" w:type="dxa"/>
            <w:vAlign w:val="center"/>
          </w:tcPr>
          <w:p w14:paraId="24C4472A" w14:textId="77777777" w:rsidR="008727CC" w:rsidRPr="008727CC" w:rsidRDefault="008727CC" w:rsidP="007E6E76">
            <w:pPr>
              <w:pStyle w:val="TableParagraph"/>
              <w:ind w:right="392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FAUX</w:t>
            </w:r>
          </w:p>
        </w:tc>
      </w:tr>
      <w:tr w:rsidR="008727CC" w:rsidRPr="008727CC" w14:paraId="4C72C865" w14:textId="77777777" w:rsidTr="007E6E76">
        <w:trPr>
          <w:trHeight w:val="624"/>
        </w:trPr>
        <w:tc>
          <w:tcPr>
            <w:tcW w:w="7808" w:type="dxa"/>
            <w:vAlign w:val="center"/>
          </w:tcPr>
          <w:p w14:paraId="025B4232" w14:textId="77777777" w:rsidR="008727CC" w:rsidRPr="00AD7CFA" w:rsidRDefault="008727CC" w:rsidP="007E6E76">
            <w:pPr>
              <w:pStyle w:val="TableParagraph"/>
              <w:ind w:left="240" w:right="287"/>
              <w:jc w:val="both"/>
              <w:rPr>
                <w:rFonts w:ascii="Arial" w:hAnsi="Arial" w:cs="Arial"/>
                <w:sz w:val="24"/>
                <w:lang w:val="fr-FR"/>
              </w:rPr>
            </w:pPr>
            <w:r w:rsidRPr="00AD7CFA">
              <w:rPr>
                <w:rFonts w:ascii="Arial" w:hAnsi="Arial" w:cs="Arial"/>
                <w:sz w:val="24"/>
                <w:lang w:val="fr-FR"/>
              </w:rPr>
              <w:t>L’achatine</w:t>
            </w:r>
            <w:r w:rsidRPr="00AD7CFA">
              <w:rPr>
                <w:rFonts w:ascii="Arial" w:hAnsi="Arial" w:cs="Arial"/>
                <w:spacing w:val="-2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accélère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entre</w:t>
            </w:r>
            <w:r w:rsidRPr="00AD7CFA">
              <w:rPr>
                <w:rFonts w:ascii="Arial" w:hAnsi="Arial" w:cs="Arial"/>
                <w:spacing w:val="-2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le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point</w:t>
            </w:r>
            <w:r w:rsidRPr="00AD7CFA">
              <w:rPr>
                <w:rFonts w:ascii="Arial" w:hAnsi="Arial" w:cs="Arial"/>
                <w:spacing w:val="-15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A</w:t>
            </w:r>
            <w:r w:rsidRPr="00AD7CFA">
              <w:rPr>
                <w:rFonts w:ascii="Arial" w:hAnsi="Arial" w:cs="Arial"/>
                <w:spacing w:val="-16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et</w:t>
            </w:r>
            <w:r w:rsidRPr="00AD7CFA">
              <w:rPr>
                <w:rFonts w:ascii="Arial" w:hAnsi="Arial" w:cs="Arial"/>
                <w:spacing w:val="-2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le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point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B.</w:t>
            </w:r>
          </w:p>
        </w:tc>
        <w:tc>
          <w:tcPr>
            <w:tcW w:w="1499" w:type="dxa"/>
            <w:vAlign w:val="center"/>
          </w:tcPr>
          <w:p w14:paraId="020738D5" w14:textId="77777777" w:rsidR="008727CC" w:rsidRPr="008727CC" w:rsidRDefault="008727CC" w:rsidP="007E6E76">
            <w:pPr>
              <w:pStyle w:val="TableParagraph"/>
              <w:ind w:right="426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VRAI</w:t>
            </w:r>
          </w:p>
        </w:tc>
        <w:tc>
          <w:tcPr>
            <w:tcW w:w="1504" w:type="dxa"/>
            <w:vAlign w:val="center"/>
          </w:tcPr>
          <w:p w14:paraId="6A1BED7D" w14:textId="77777777" w:rsidR="008727CC" w:rsidRPr="008727CC" w:rsidRDefault="008727CC" w:rsidP="007E6E76">
            <w:pPr>
              <w:pStyle w:val="TableParagraph"/>
              <w:ind w:right="392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FAUX</w:t>
            </w:r>
          </w:p>
        </w:tc>
      </w:tr>
      <w:tr w:rsidR="008727CC" w:rsidRPr="008727CC" w14:paraId="364D903B" w14:textId="77777777" w:rsidTr="007E6E76">
        <w:trPr>
          <w:trHeight w:val="624"/>
        </w:trPr>
        <w:tc>
          <w:tcPr>
            <w:tcW w:w="7808" w:type="dxa"/>
            <w:vAlign w:val="center"/>
          </w:tcPr>
          <w:p w14:paraId="6A7EA3C7" w14:textId="21CCB946" w:rsidR="008727CC" w:rsidRPr="00AD7CFA" w:rsidRDefault="00AD7CFA" w:rsidP="007E6E76">
            <w:pPr>
              <w:pStyle w:val="TableParagraph"/>
              <w:ind w:left="240" w:right="287"/>
              <w:jc w:val="both"/>
              <w:rPr>
                <w:rFonts w:ascii="Arial" w:hAnsi="Arial" w:cs="Arial"/>
                <w:sz w:val="24"/>
                <w:lang w:val="fr-FR"/>
              </w:rPr>
            </w:pPr>
            <w:r w:rsidRPr="00AD7CFA">
              <w:rPr>
                <w:rFonts w:ascii="Arial" w:hAnsi="Arial" w:cs="Arial"/>
                <w:sz w:val="24"/>
                <w:lang w:val="fr-FR"/>
              </w:rPr>
              <w:t>Le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mouvement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est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presque</w:t>
            </w:r>
            <w:r w:rsidRPr="00AD7CFA">
              <w:rPr>
                <w:rFonts w:ascii="Arial" w:hAnsi="Arial" w:cs="Arial"/>
                <w:spacing w:val="-2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uniforme.</w:t>
            </w:r>
          </w:p>
        </w:tc>
        <w:tc>
          <w:tcPr>
            <w:tcW w:w="1499" w:type="dxa"/>
            <w:vAlign w:val="center"/>
          </w:tcPr>
          <w:p w14:paraId="175E0860" w14:textId="77777777" w:rsidR="008727CC" w:rsidRPr="008727CC" w:rsidRDefault="008727CC" w:rsidP="007E6E76">
            <w:pPr>
              <w:pStyle w:val="TableParagraph"/>
              <w:ind w:right="426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VRAI</w:t>
            </w:r>
          </w:p>
        </w:tc>
        <w:tc>
          <w:tcPr>
            <w:tcW w:w="1504" w:type="dxa"/>
            <w:vAlign w:val="center"/>
          </w:tcPr>
          <w:p w14:paraId="0D7400C0" w14:textId="77777777" w:rsidR="008727CC" w:rsidRPr="008727CC" w:rsidRDefault="008727CC" w:rsidP="007E6E76">
            <w:pPr>
              <w:pStyle w:val="TableParagraph"/>
              <w:ind w:right="392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FAUX</w:t>
            </w:r>
          </w:p>
        </w:tc>
      </w:tr>
      <w:tr w:rsidR="00AD7CFA" w:rsidRPr="008727CC" w14:paraId="5211A343" w14:textId="77777777" w:rsidTr="007E6E76">
        <w:trPr>
          <w:trHeight w:val="624"/>
        </w:trPr>
        <w:tc>
          <w:tcPr>
            <w:tcW w:w="7808" w:type="dxa"/>
            <w:vAlign w:val="center"/>
          </w:tcPr>
          <w:p w14:paraId="4A9A9DA2" w14:textId="75B5C591" w:rsidR="00AD7CFA" w:rsidRPr="00AD7CFA" w:rsidRDefault="00AD7CFA" w:rsidP="007E6E76">
            <w:pPr>
              <w:pStyle w:val="TableParagraph"/>
              <w:spacing w:line="242" w:lineRule="auto"/>
              <w:ind w:left="240" w:right="287"/>
              <w:jc w:val="both"/>
              <w:rPr>
                <w:rFonts w:ascii="Arial" w:hAnsi="Arial" w:cs="Arial"/>
                <w:sz w:val="24"/>
                <w:lang w:val="fr-FR"/>
              </w:rPr>
            </w:pPr>
            <w:r w:rsidRPr="00AD7CFA">
              <w:rPr>
                <w:rFonts w:ascii="Arial" w:hAnsi="Arial" w:cs="Arial"/>
                <w:sz w:val="24"/>
                <w:lang w:val="fr-FR"/>
              </w:rPr>
              <w:t>L’achatine</w:t>
            </w:r>
            <w:r w:rsidRPr="00AD7CFA">
              <w:rPr>
                <w:rFonts w:ascii="Arial" w:hAnsi="Arial" w:cs="Arial"/>
                <w:spacing w:val="-1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a</w:t>
            </w:r>
            <w:r w:rsidRPr="00AD7CFA">
              <w:rPr>
                <w:rFonts w:ascii="Arial" w:hAnsi="Arial" w:cs="Arial"/>
                <w:spacing w:val="-5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mis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environ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60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secondes</w:t>
            </w:r>
            <w:r w:rsidRPr="00AD7CFA">
              <w:rPr>
                <w:rFonts w:ascii="Arial" w:hAnsi="Arial" w:cs="Arial"/>
                <w:spacing w:val="-5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pour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se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déplacer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du</w:t>
            </w:r>
            <w:r w:rsidRPr="00AD7CFA">
              <w:rPr>
                <w:rFonts w:ascii="Arial" w:hAnsi="Arial" w:cs="Arial"/>
                <w:spacing w:val="-2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point</w:t>
            </w:r>
            <w:r w:rsidRPr="00AD7CFA">
              <w:rPr>
                <w:rFonts w:ascii="Arial" w:hAnsi="Arial" w:cs="Arial"/>
                <w:spacing w:val="-15"/>
                <w:sz w:val="24"/>
                <w:lang w:val="fr-FR"/>
              </w:rPr>
              <w:t xml:space="preserve"> </w:t>
            </w:r>
            <w:r w:rsidR="007E6E76">
              <w:rPr>
                <w:rFonts w:ascii="Arial" w:hAnsi="Arial" w:cs="Arial"/>
                <w:sz w:val="24"/>
                <w:lang w:val="fr-FR"/>
              </w:rPr>
              <w:t>A au point B.</w:t>
            </w:r>
          </w:p>
        </w:tc>
        <w:tc>
          <w:tcPr>
            <w:tcW w:w="1499" w:type="dxa"/>
            <w:vAlign w:val="center"/>
          </w:tcPr>
          <w:p w14:paraId="289E1F21" w14:textId="1747B9C7" w:rsidR="00AD7CFA" w:rsidRPr="00AD7CFA" w:rsidRDefault="00AD7CFA" w:rsidP="007E6E76">
            <w:pPr>
              <w:pStyle w:val="TableParagraph"/>
              <w:ind w:right="426"/>
              <w:jc w:val="center"/>
              <w:rPr>
                <w:sz w:val="24"/>
                <w:lang w:val="fr-FR"/>
              </w:rPr>
            </w:pPr>
            <w:r w:rsidRPr="008727CC">
              <w:rPr>
                <w:rFonts w:ascii="Arial" w:hAnsi="Arial" w:cs="Arial"/>
                <w:sz w:val="24"/>
              </w:rPr>
              <w:t>VRAI</w:t>
            </w:r>
          </w:p>
        </w:tc>
        <w:tc>
          <w:tcPr>
            <w:tcW w:w="1504" w:type="dxa"/>
            <w:vAlign w:val="center"/>
          </w:tcPr>
          <w:p w14:paraId="551CEF35" w14:textId="35AEC03D" w:rsidR="00AD7CFA" w:rsidRPr="00AD7CFA" w:rsidRDefault="00AD7CFA" w:rsidP="007E6E76">
            <w:pPr>
              <w:pStyle w:val="TableParagraph"/>
              <w:ind w:right="392"/>
              <w:jc w:val="center"/>
              <w:rPr>
                <w:sz w:val="24"/>
                <w:lang w:val="fr-FR"/>
              </w:rPr>
            </w:pPr>
            <w:r w:rsidRPr="008727CC">
              <w:rPr>
                <w:rFonts w:ascii="Arial" w:hAnsi="Arial" w:cs="Arial"/>
                <w:sz w:val="24"/>
              </w:rPr>
              <w:t>FAUX</w:t>
            </w:r>
          </w:p>
        </w:tc>
      </w:tr>
      <w:tr w:rsidR="008727CC" w:rsidRPr="008727CC" w14:paraId="272DD838" w14:textId="77777777" w:rsidTr="007E6E76">
        <w:trPr>
          <w:trHeight w:val="624"/>
        </w:trPr>
        <w:tc>
          <w:tcPr>
            <w:tcW w:w="7808" w:type="dxa"/>
            <w:vAlign w:val="center"/>
          </w:tcPr>
          <w:p w14:paraId="58A2F00A" w14:textId="77777777" w:rsidR="008727CC" w:rsidRPr="00AD7CFA" w:rsidRDefault="008727CC" w:rsidP="007E6E76">
            <w:pPr>
              <w:pStyle w:val="TableParagraph"/>
              <w:spacing w:line="242" w:lineRule="auto"/>
              <w:ind w:left="240" w:right="287"/>
              <w:jc w:val="both"/>
              <w:rPr>
                <w:rFonts w:ascii="Arial" w:hAnsi="Arial" w:cs="Arial"/>
                <w:sz w:val="24"/>
                <w:lang w:val="fr-FR"/>
              </w:rPr>
            </w:pPr>
            <w:r w:rsidRPr="00AD7CFA">
              <w:rPr>
                <w:rFonts w:ascii="Arial" w:hAnsi="Arial" w:cs="Arial"/>
                <w:sz w:val="24"/>
                <w:lang w:val="fr-FR"/>
              </w:rPr>
              <w:t>L’exploitation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de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la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photographie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permet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de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calculer</w:t>
            </w:r>
            <w:r w:rsidRPr="00AD7CFA">
              <w:rPr>
                <w:rFonts w:ascii="Arial" w:hAnsi="Arial" w:cs="Arial"/>
                <w:spacing w:val="-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la</w:t>
            </w:r>
            <w:r w:rsidRPr="00AD7CFA">
              <w:rPr>
                <w:rFonts w:ascii="Arial" w:hAnsi="Arial" w:cs="Arial"/>
                <w:spacing w:val="-3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vitesse</w:t>
            </w:r>
            <w:r w:rsidRPr="00AD7CFA">
              <w:rPr>
                <w:rFonts w:ascii="Arial" w:hAnsi="Arial" w:cs="Arial"/>
                <w:spacing w:val="-64"/>
                <w:sz w:val="24"/>
                <w:lang w:val="fr-FR"/>
              </w:rPr>
              <w:t xml:space="preserve"> </w:t>
            </w:r>
            <w:r w:rsidRPr="00AD7CFA">
              <w:rPr>
                <w:rFonts w:ascii="Arial" w:hAnsi="Arial" w:cs="Arial"/>
                <w:sz w:val="24"/>
                <w:lang w:val="fr-FR"/>
              </w:rPr>
              <w:t>approximative de l’achatine.</w:t>
            </w:r>
          </w:p>
        </w:tc>
        <w:tc>
          <w:tcPr>
            <w:tcW w:w="1499" w:type="dxa"/>
            <w:vAlign w:val="center"/>
          </w:tcPr>
          <w:p w14:paraId="03B817FC" w14:textId="77777777" w:rsidR="008727CC" w:rsidRPr="008727CC" w:rsidRDefault="008727CC" w:rsidP="007E6E76">
            <w:pPr>
              <w:pStyle w:val="TableParagraph"/>
              <w:ind w:right="426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VRAI</w:t>
            </w:r>
          </w:p>
        </w:tc>
        <w:tc>
          <w:tcPr>
            <w:tcW w:w="1504" w:type="dxa"/>
            <w:vAlign w:val="center"/>
          </w:tcPr>
          <w:p w14:paraId="7A2CE3D8" w14:textId="77777777" w:rsidR="008727CC" w:rsidRPr="008727CC" w:rsidRDefault="008727CC" w:rsidP="007E6E76">
            <w:pPr>
              <w:pStyle w:val="TableParagraph"/>
              <w:ind w:right="392"/>
              <w:jc w:val="center"/>
              <w:rPr>
                <w:rFonts w:ascii="Arial" w:hAnsi="Arial" w:cs="Arial"/>
                <w:sz w:val="24"/>
              </w:rPr>
            </w:pPr>
            <w:r w:rsidRPr="008727CC">
              <w:rPr>
                <w:rFonts w:ascii="Arial" w:hAnsi="Arial" w:cs="Arial"/>
                <w:sz w:val="24"/>
              </w:rPr>
              <w:t>FAUX</w:t>
            </w:r>
          </w:p>
        </w:tc>
      </w:tr>
    </w:tbl>
    <w:p w14:paraId="7007DF96" w14:textId="77777777" w:rsidR="007E6E76" w:rsidRDefault="007E6E76" w:rsidP="00AD7CFA">
      <w:pPr>
        <w:jc w:val="both"/>
        <w:rPr>
          <w:spacing w:val="-1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6"/>
        <w:gridCol w:w="2166"/>
      </w:tblGrid>
      <w:tr w:rsidR="001C1568" w14:paraId="0EE68721" w14:textId="77777777" w:rsidTr="007E6E76">
        <w:trPr>
          <w:trHeight w:val="264"/>
        </w:trPr>
        <w:tc>
          <w:tcPr>
            <w:tcW w:w="8515" w:type="dxa"/>
          </w:tcPr>
          <w:p w14:paraId="36B24840" w14:textId="6ABACD28" w:rsidR="001C1568" w:rsidRPr="00173ED7" w:rsidRDefault="001C1568" w:rsidP="00AD7CFA">
            <w:pPr>
              <w:jc w:val="both"/>
              <w:rPr>
                <w:b/>
                <w:bCs/>
                <w:spacing w:val="-1"/>
              </w:rPr>
            </w:pPr>
            <w:r w:rsidRPr="00173ED7">
              <w:rPr>
                <w:b/>
                <w:bCs/>
                <w:spacing w:val="-1"/>
              </w:rPr>
              <w:t xml:space="preserve">Document </w:t>
            </w:r>
            <w:r w:rsidR="00456E16">
              <w:rPr>
                <w:b/>
                <w:bCs/>
                <w:spacing w:val="-1"/>
              </w:rPr>
              <w:t>3</w:t>
            </w:r>
            <w:r w:rsidRPr="00173ED7">
              <w:rPr>
                <w:b/>
                <w:bCs/>
                <w:spacing w:val="-1"/>
              </w:rPr>
              <w:t xml:space="preserve"> : La cendre pour se protéger des achatines</w:t>
            </w:r>
          </w:p>
        </w:tc>
        <w:tc>
          <w:tcPr>
            <w:tcW w:w="1686" w:type="dxa"/>
            <w:vMerge w:val="restart"/>
          </w:tcPr>
          <w:p w14:paraId="708A90EB" w14:textId="14BABCA4" w:rsidR="001C1568" w:rsidRDefault="00456E16" w:rsidP="00AD7CFA">
            <w:pPr>
              <w:jc w:val="center"/>
              <w:rPr>
                <w:spacing w:val="-1"/>
              </w:rPr>
            </w:pPr>
            <w:r>
              <w:rPr>
                <w:rFonts w:eastAsia="ArialMT"/>
                <w:noProof/>
              </w:rPr>
              <w:drawing>
                <wp:anchor distT="0" distB="0" distL="114300" distR="114300" simplePos="0" relativeHeight="251686912" behindDoc="0" locked="0" layoutInCell="1" allowOverlap="1" wp14:anchorId="1652D394" wp14:editId="503B31B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38735</wp:posOffset>
                  </wp:positionV>
                  <wp:extent cx="1238250" cy="2669540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66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1568" w14:paraId="373E4225" w14:textId="77777777" w:rsidTr="007E6E76">
        <w:trPr>
          <w:trHeight w:val="3769"/>
        </w:trPr>
        <w:tc>
          <w:tcPr>
            <w:tcW w:w="8515" w:type="dxa"/>
          </w:tcPr>
          <w:p w14:paraId="2393CC9E" w14:textId="77777777" w:rsidR="001C1568" w:rsidRPr="001C1568" w:rsidRDefault="001C1568" w:rsidP="00AD7CFA">
            <w:pPr>
              <w:jc w:val="both"/>
              <w:rPr>
                <w:spacing w:val="-1"/>
              </w:rPr>
            </w:pPr>
          </w:p>
          <w:p w14:paraId="781D8A82" w14:textId="77777777" w:rsidR="001C1568" w:rsidRPr="001C1568" w:rsidRDefault="001C1568" w:rsidP="00AD7CFA">
            <w:pPr>
              <w:jc w:val="both"/>
              <w:rPr>
                <w:spacing w:val="-1"/>
              </w:rPr>
            </w:pPr>
            <w:r w:rsidRPr="001C1568">
              <w:rPr>
                <w:spacing w:val="-1"/>
              </w:rPr>
              <w:t>Alexandre est jardinier. Pour protéger ses cultures de l’appétit des escargots, il dépose sur la terre de la cendre que les achatines détestent traverser.</w:t>
            </w:r>
          </w:p>
          <w:p w14:paraId="20579783" w14:textId="77777777" w:rsidR="001C1568" w:rsidRPr="001C1568" w:rsidRDefault="001C1568" w:rsidP="00AD7CFA">
            <w:pPr>
              <w:jc w:val="both"/>
              <w:rPr>
                <w:spacing w:val="-1"/>
              </w:rPr>
            </w:pPr>
          </w:p>
          <w:p w14:paraId="6968B441" w14:textId="474492BC" w:rsidR="001C1568" w:rsidRDefault="001C1568" w:rsidP="00AD7CFA">
            <w:pPr>
              <w:jc w:val="both"/>
            </w:pPr>
            <w:r w:rsidRPr="001C1568">
              <w:rPr>
                <w:spacing w:val="-1"/>
              </w:rPr>
              <w:t xml:space="preserve">Il pense que les achatines ne traversent pas la cendre parce qu’elle est acide. Pour vérifier son hypothèse, </w:t>
            </w:r>
            <w:r w:rsidR="00AD7CFA">
              <w:t>Alexandre a mis de la cendre dans un peu d’eau et après</w:t>
            </w:r>
            <w:r w:rsidR="00AD7CFA">
              <w:rPr>
                <w:spacing w:val="1"/>
              </w:rPr>
              <w:t xml:space="preserve"> </w:t>
            </w:r>
            <w:r w:rsidR="00AD7CFA">
              <w:t>agitation,</w:t>
            </w:r>
            <w:r w:rsidR="00AD7CFA">
              <w:rPr>
                <w:spacing w:val="-1"/>
              </w:rPr>
              <w:t xml:space="preserve"> </w:t>
            </w:r>
            <w:r w:rsidR="00AD7CFA">
              <w:t>il</w:t>
            </w:r>
            <w:r w:rsidR="00AD7CFA">
              <w:rPr>
                <w:spacing w:val="-1"/>
              </w:rPr>
              <w:t xml:space="preserve"> </w:t>
            </w:r>
            <w:r w:rsidR="00AD7CFA">
              <w:t>a</w:t>
            </w:r>
            <w:r w:rsidR="00AD7CFA">
              <w:rPr>
                <w:spacing w:val="-2"/>
              </w:rPr>
              <w:t xml:space="preserve"> </w:t>
            </w:r>
            <w:r w:rsidR="00AD7CFA">
              <w:t>trempé</w:t>
            </w:r>
            <w:r w:rsidR="00AD7CFA">
              <w:rPr>
                <w:spacing w:val="-2"/>
              </w:rPr>
              <w:t xml:space="preserve"> </w:t>
            </w:r>
            <w:r w:rsidR="00AD7CFA">
              <w:t>un</w:t>
            </w:r>
            <w:r w:rsidR="00AD7CFA">
              <w:rPr>
                <w:spacing w:val="-1"/>
              </w:rPr>
              <w:t xml:space="preserve"> </w:t>
            </w:r>
            <w:r w:rsidR="00AD7CFA">
              <w:t>pH-mètre dans</w:t>
            </w:r>
            <w:r w:rsidR="00AD7CFA">
              <w:rPr>
                <w:spacing w:val="-1"/>
              </w:rPr>
              <w:t xml:space="preserve"> </w:t>
            </w:r>
            <w:r w:rsidR="00AD7CFA">
              <w:t>le mélange</w:t>
            </w:r>
            <w:r w:rsidR="00AD7CFA">
              <w:rPr>
                <w:spacing w:val="-1"/>
              </w:rPr>
              <w:t xml:space="preserve"> </w:t>
            </w:r>
            <w:r w:rsidR="00AD7CFA">
              <w:t>(voir</w:t>
            </w:r>
            <w:r w:rsidR="00AD7CFA">
              <w:rPr>
                <w:spacing w:val="-2"/>
              </w:rPr>
              <w:t xml:space="preserve"> </w:t>
            </w:r>
            <w:r w:rsidR="00AD7CFA">
              <w:t>ci-contre).</w:t>
            </w:r>
          </w:p>
          <w:p w14:paraId="2CBE08DF" w14:textId="636D809D" w:rsidR="00456E16" w:rsidRDefault="00456E16" w:rsidP="00AD7CFA">
            <w:pPr>
              <w:jc w:val="both"/>
            </w:pPr>
          </w:p>
          <w:p w14:paraId="7AEBF57A" w14:textId="1A65797E" w:rsidR="00456E16" w:rsidRDefault="00456E16" w:rsidP="00AD7CFA">
            <w:pPr>
              <w:jc w:val="both"/>
            </w:pPr>
            <w:r>
              <w:t>Rappel : l’échelle de pH</w:t>
            </w:r>
          </w:p>
          <w:p w14:paraId="172B00DD" w14:textId="67CCCBFD" w:rsidR="00456E16" w:rsidRPr="007E6E76" w:rsidRDefault="00456E16" w:rsidP="00AD7CFA">
            <w:pPr>
              <w:jc w:val="both"/>
              <w:rPr>
                <w:sz w:val="16"/>
                <w:szCs w:val="16"/>
              </w:rPr>
            </w:pPr>
          </w:p>
          <w:p w14:paraId="3CDAA4ED" w14:textId="41F29B7C" w:rsidR="00456E16" w:rsidRPr="00456E16" w:rsidRDefault="00456E16" w:rsidP="00AD7CF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63FA1C6" wp14:editId="522DEF5D">
                  <wp:extent cx="5314950" cy="97782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269" cy="98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Merge/>
          </w:tcPr>
          <w:p w14:paraId="2AF5EAD2" w14:textId="77777777" w:rsidR="001C1568" w:rsidRDefault="001C1568" w:rsidP="00AD7CFA">
            <w:pPr>
              <w:jc w:val="both"/>
              <w:rPr>
                <w:spacing w:val="-1"/>
              </w:rPr>
            </w:pPr>
          </w:p>
        </w:tc>
      </w:tr>
    </w:tbl>
    <w:p w14:paraId="382400B0" w14:textId="000BD2C0" w:rsidR="00D350D7" w:rsidRDefault="00D350D7" w:rsidP="00AD7CFA">
      <w:pPr>
        <w:jc w:val="both"/>
        <w:rPr>
          <w:spacing w:val="-1"/>
        </w:rPr>
      </w:pPr>
    </w:p>
    <w:p w14:paraId="26577BFA" w14:textId="77777777" w:rsidR="00456E16" w:rsidRPr="00A60B4F" w:rsidRDefault="00456E16" w:rsidP="00AD7CFA">
      <w:pPr>
        <w:jc w:val="both"/>
        <w:rPr>
          <w:b/>
          <w:bCs/>
          <w:sz w:val="8"/>
          <w:szCs w:val="8"/>
          <w:u w:val="single"/>
        </w:rPr>
      </w:pPr>
    </w:p>
    <w:p w14:paraId="264578E1" w14:textId="453DD244" w:rsidR="00173ED7" w:rsidRPr="00173ED7" w:rsidRDefault="00173ED7" w:rsidP="00AD7CFA">
      <w:pPr>
        <w:jc w:val="both"/>
        <w:rPr>
          <w:spacing w:val="-1"/>
        </w:rPr>
      </w:pPr>
      <w:r w:rsidRPr="009E3D34">
        <w:rPr>
          <w:b/>
          <w:bCs/>
          <w:u w:val="single"/>
        </w:rPr>
        <w:t xml:space="preserve">Question </w:t>
      </w:r>
      <w:r w:rsidR="00456E16">
        <w:rPr>
          <w:b/>
          <w:bCs/>
          <w:u w:val="single"/>
        </w:rPr>
        <w:t>3</w:t>
      </w:r>
      <w:r w:rsidRPr="00173ED7">
        <w:rPr>
          <w:b/>
          <w:bCs/>
        </w:rPr>
        <w:t xml:space="preserve"> : </w:t>
      </w:r>
      <w:r w:rsidR="00456E16">
        <w:t>En</w:t>
      </w:r>
      <w:r w:rsidR="00456E16">
        <w:rPr>
          <w:spacing w:val="-2"/>
        </w:rPr>
        <w:t xml:space="preserve"> </w:t>
      </w:r>
      <w:r w:rsidR="00456E16">
        <w:t>justifiant</w:t>
      </w:r>
      <w:r w:rsidR="00456E16">
        <w:rPr>
          <w:spacing w:val="-2"/>
        </w:rPr>
        <w:t xml:space="preserve"> </w:t>
      </w:r>
      <w:r w:rsidR="00456E16">
        <w:t>votre</w:t>
      </w:r>
      <w:r w:rsidR="00456E16">
        <w:rPr>
          <w:spacing w:val="-2"/>
        </w:rPr>
        <w:t xml:space="preserve"> </w:t>
      </w:r>
      <w:r w:rsidR="00456E16">
        <w:t>réponse,</w:t>
      </w:r>
      <w:r w:rsidR="00456E16">
        <w:rPr>
          <w:spacing w:val="1"/>
        </w:rPr>
        <w:t xml:space="preserve"> </w:t>
      </w:r>
      <w:r w:rsidR="00456E16">
        <w:rPr>
          <w:b/>
        </w:rPr>
        <w:t>expliquer</w:t>
      </w:r>
      <w:r w:rsidR="00456E16">
        <w:rPr>
          <w:b/>
          <w:spacing w:val="-1"/>
        </w:rPr>
        <w:t xml:space="preserve"> </w:t>
      </w:r>
      <w:r w:rsidR="00456E16">
        <w:t>à</w:t>
      </w:r>
      <w:r w:rsidR="00456E16">
        <w:rPr>
          <w:spacing w:val="-15"/>
        </w:rPr>
        <w:t xml:space="preserve"> </w:t>
      </w:r>
      <w:r w:rsidR="00456E16">
        <w:t>Alexandre</w:t>
      </w:r>
      <w:r w:rsidR="00456E16">
        <w:rPr>
          <w:spacing w:val="-3"/>
        </w:rPr>
        <w:t xml:space="preserve"> </w:t>
      </w:r>
      <w:r w:rsidR="00456E16">
        <w:t>pourquoi</w:t>
      </w:r>
      <w:r w:rsidR="00456E16">
        <w:rPr>
          <w:spacing w:val="-3"/>
        </w:rPr>
        <w:t xml:space="preserve"> </w:t>
      </w:r>
      <w:r w:rsidR="00456E16">
        <w:t>il</w:t>
      </w:r>
      <w:r w:rsidR="00456E16">
        <w:rPr>
          <w:spacing w:val="-3"/>
        </w:rPr>
        <w:t xml:space="preserve"> </w:t>
      </w:r>
      <w:r w:rsidR="00456E16">
        <w:t>se</w:t>
      </w:r>
      <w:r w:rsidR="00456E16">
        <w:rPr>
          <w:spacing w:val="-1"/>
        </w:rPr>
        <w:t xml:space="preserve"> </w:t>
      </w:r>
      <w:r w:rsidR="00456E16">
        <w:t>trompe</w:t>
      </w:r>
    </w:p>
    <w:p w14:paraId="714CEE2C" w14:textId="2CE6876A" w:rsidR="00D350D7" w:rsidRDefault="009E3D34" w:rsidP="00AD7CFA">
      <w:pPr>
        <w:jc w:val="both"/>
        <w:rPr>
          <w:spacing w:val="-1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082B1A" wp14:editId="481B74CB">
                <wp:simplePos x="0" y="0"/>
                <wp:positionH relativeFrom="column">
                  <wp:posOffset>3810</wp:posOffset>
                </wp:positionH>
                <wp:positionV relativeFrom="paragraph">
                  <wp:posOffset>175895</wp:posOffset>
                </wp:positionV>
                <wp:extent cx="6854190" cy="1089660"/>
                <wp:effectExtent l="0" t="0" r="22860" b="152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D3CEB" w14:textId="51C25B79" w:rsidR="00173ED7" w:rsidRDefault="00173ED7" w:rsidP="00173ED7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9E3D34">
                              <w:t>…………………</w:t>
                            </w:r>
                            <w: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82B1A" id="Zone de texte 27" o:spid="_x0000_s1027" type="#_x0000_t202" style="position:absolute;left:0;text-align:left;margin-left:.3pt;margin-top:13.85pt;width:539.7pt;height:8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" fillcolor="white [3201]" strokeweight=".5pt">
                <v:textbox>
                  <w:txbxContent>
                    <w:p w14:paraId="5FED3CEB" w14:textId="51C25B79" w:rsidR="00173ED7" w:rsidRDefault="00173ED7" w:rsidP="00173ED7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9E3D34">
                        <w:t>…………………</w:t>
                      </w:r>
                      <w: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A9A734F" w14:textId="12C1B918" w:rsidR="00D350D7" w:rsidRDefault="00D350D7" w:rsidP="00AD7CFA">
      <w:pPr>
        <w:jc w:val="both"/>
        <w:rPr>
          <w:spacing w:val="-1"/>
        </w:rPr>
      </w:pPr>
    </w:p>
    <w:p w14:paraId="63A42378" w14:textId="2AF1938E" w:rsidR="00D350D7" w:rsidRDefault="00D350D7" w:rsidP="00AD7CFA">
      <w:pPr>
        <w:jc w:val="both"/>
        <w:rPr>
          <w:spacing w:val="-1"/>
        </w:rPr>
      </w:pPr>
    </w:p>
    <w:p w14:paraId="10B67AB7" w14:textId="438E86F0" w:rsidR="00D350D7" w:rsidRDefault="00D350D7" w:rsidP="00AD7CFA">
      <w:pPr>
        <w:jc w:val="both"/>
        <w:rPr>
          <w:spacing w:val="-1"/>
        </w:rPr>
      </w:pPr>
    </w:p>
    <w:p w14:paraId="4DDB7177" w14:textId="769CB89F" w:rsidR="00D350D7" w:rsidRDefault="00D350D7" w:rsidP="00AD7CFA">
      <w:pPr>
        <w:jc w:val="both"/>
        <w:rPr>
          <w:spacing w:val="-1"/>
        </w:rPr>
      </w:pPr>
    </w:p>
    <w:p w14:paraId="75639628" w14:textId="08847A0A" w:rsidR="00D350D7" w:rsidRDefault="00D350D7" w:rsidP="00AD7CFA">
      <w:pPr>
        <w:jc w:val="both"/>
        <w:rPr>
          <w:spacing w:val="-1"/>
        </w:rPr>
      </w:pPr>
    </w:p>
    <w:p w14:paraId="5D4A8EB3" w14:textId="1051444B" w:rsidR="00D350D7" w:rsidRDefault="00D350D7" w:rsidP="00AD7CFA">
      <w:pPr>
        <w:jc w:val="both"/>
        <w:rPr>
          <w:spacing w:val="-1"/>
        </w:rPr>
      </w:pPr>
    </w:p>
    <w:p w14:paraId="18B5ADDE" w14:textId="0CDBCF1B" w:rsidR="00D350D7" w:rsidRPr="00A60B4F" w:rsidRDefault="00D350D7" w:rsidP="00AD7CFA">
      <w:pPr>
        <w:jc w:val="both"/>
        <w:rPr>
          <w:spacing w:val="-1"/>
          <w:sz w:val="16"/>
          <w:szCs w:val="16"/>
        </w:rPr>
      </w:pPr>
    </w:p>
    <w:p w14:paraId="27BB5E2D" w14:textId="77777777" w:rsidR="00323C17" w:rsidRDefault="00323C17" w:rsidP="00AD7CFA">
      <w:pPr>
        <w:spacing w:before="1"/>
        <w:jc w:val="both"/>
        <w:rPr>
          <w:bCs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6591"/>
        <w:gridCol w:w="1937"/>
      </w:tblGrid>
      <w:tr w:rsidR="00173ED7" w14:paraId="041D1581" w14:textId="77777777" w:rsidTr="00A60B4F">
        <w:trPr>
          <w:trHeight w:val="2014"/>
        </w:trPr>
        <w:tc>
          <w:tcPr>
            <w:tcW w:w="2263" w:type="dxa"/>
          </w:tcPr>
          <w:p w14:paraId="5F71C9FD" w14:textId="56BE5022" w:rsidR="00173ED7" w:rsidRPr="00173ED7" w:rsidRDefault="00173ED7" w:rsidP="00AD7CFA">
            <w:pPr>
              <w:jc w:val="both"/>
              <w:rPr>
                <w:bCs/>
              </w:rPr>
            </w:pPr>
            <w:r w:rsidRPr="00173ED7">
              <w:rPr>
                <w:bCs/>
                <w:noProof/>
              </w:rPr>
              <w:drawing>
                <wp:inline distT="0" distB="0" distL="0" distR="0" wp14:anchorId="26C6FBDA" wp14:editId="242E4222">
                  <wp:extent cx="1486757" cy="115252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63" cy="116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1" w:type="dxa"/>
          </w:tcPr>
          <w:p w14:paraId="75EAE602" w14:textId="10D81C34" w:rsidR="00173ED7" w:rsidRDefault="00173ED7" w:rsidP="00AD7CFA">
            <w:pPr>
              <w:autoSpaceDE w:val="0"/>
              <w:autoSpaceDN w:val="0"/>
              <w:adjustRightInd w:val="0"/>
              <w:jc w:val="both"/>
              <w:rPr>
                <w:rFonts w:eastAsia="ArialMT"/>
              </w:rPr>
            </w:pPr>
            <w:r w:rsidRPr="00173ED7">
              <w:rPr>
                <w:rFonts w:eastAsia="ArialMT"/>
              </w:rPr>
              <w:t>On peut aussi protéger les cultures avec des produits de</w:t>
            </w:r>
            <w:r>
              <w:rPr>
                <w:rFonts w:eastAsia="ArialMT"/>
              </w:rPr>
              <w:t xml:space="preserve"> </w:t>
            </w:r>
            <w:r w:rsidRPr="00173ED7">
              <w:rPr>
                <w:rFonts w:eastAsia="ArialMT"/>
              </w:rPr>
              <w:t>type anti-limaces. S’il existe des substances naturelles</w:t>
            </w:r>
            <w:r>
              <w:rPr>
                <w:rFonts w:eastAsia="ArialMT"/>
              </w:rPr>
              <w:t xml:space="preserve"> </w:t>
            </w:r>
            <w:r w:rsidRPr="00173ED7">
              <w:rPr>
                <w:rFonts w:eastAsia="ArialMT"/>
              </w:rPr>
              <w:t>sans danger pour la faune et la flore, un des produits les</w:t>
            </w:r>
            <w:r>
              <w:rPr>
                <w:rFonts w:eastAsia="ArialMT"/>
              </w:rPr>
              <w:t xml:space="preserve"> </w:t>
            </w:r>
            <w:r w:rsidRPr="00173ED7">
              <w:rPr>
                <w:rFonts w:eastAsia="ArialMT"/>
              </w:rPr>
              <w:t xml:space="preserve">plus utilises est à base de </w:t>
            </w:r>
            <w:r w:rsidRPr="00173ED7">
              <w:rPr>
                <w:rFonts w:eastAsia="ArialMT"/>
                <w:b/>
                <w:bCs/>
              </w:rPr>
              <w:t>métaldéhyde</w:t>
            </w:r>
            <w:r w:rsidRPr="00173ED7">
              <w:rPr>
                <w:rFonts w:eastAsia="ArialMT"/>
              </w:rPr>
              <w:t>, molécule de</w:t>
            </w:r>
            <w:r>
              <w:rPr>
                <w:rFonts w:eastAsia="ArialMT"/>
              </w:rPr>
              <w:t xml:space="preserve"> </w:t>
            </w:r>
            <w:r w:rsidRPr="00173ED7">
              <w:rPr>
                <w:rFonts w:eastAsia="ArialMT"/>
              </w:rPr>
              <w:t xml:space="preserve">formule chimique </w:t>
            </w:r>
            <w:r w:rsidRPr="00173ED7">
              <w:rPr>
                <w:rFonts w:eastAsia="ArialMT"/>
                <w:b/>
                <w:bCs/>
                <w:sz w:val="28"/>
                <w:szCs w:val="28"/>
              </w:rPr>
              <w:t>C</w:t>
            </w:r>
            <w:r w:rsidRPr="00173ED7">
              <w:rPr>
                <w:rFonts w:eastAsia="ArialMT"/>
                <w:b/>
                <w:bCs/>
                <w:sz w:val="28"/>
                <w:szCs w:val="28"/>
                <w:vertAlign w:val="subscript"/>
              </w:rPr>
              <w:t>8</w:t>
            </w:r>
            <w:r w:rsidRPr="00173ED7">
              <w:rPr>
                <w:rFonts w:eastAsia="ArialMT"/>
                <w:b/>
                <w:bCs/>
                <w:sz w:val="28"/>
                <w:szCs w:val="28"/>
              </w:rPr>
              <w:t>H</w:t>
            </w:r>
            <w:r w:rsidRPr="00173ED7">
              <w:rPr>
                <w:rFonts w:eastAsia="ArialMT"/>
                <w:b/>
                <w:bCs/>
                <w:sz w:val="28"/>
                <w:szCs w:val="28"/>
                <w:vertAlign w:val="subscript"/>
              </w:rPr>
              <w:t>16</w:t>
            </w:r>
            <w:r w:rsidRPr="00173ED7">
              <w:rPr>
                <w:rFonts w:eastAsia="ArialMT"/>
                <w:b/>
                <w:bCs/>
                <w:sz w:val="28"/>
                <w:szCs w:val="28"/>
              </w:rPr>
              <w:t>O</w:t>
            </w:r>
            <w:r w:rsidRPr="00173ED7">
              <w:rPr>
                <w:rFonts w:eastAsia="ArialMT"/>
                <w:b/>
                <w:bCs/>
                <w:sz w:val="28"/>
                <w:szCs w:val="28"/>
                <w:vertAlign w:val="subscript"/>
              </w:rPr>
              <w:t>4</w:t>
            </w:r>
            <w:r w:rsidRPr="00173ED7">
              <w:rPr>
                <w:rFonts w:eastAsia="ArialMT"/>
              </w:rPr>
              <w:t>.</w:t>
            </w:r>
          </w:p>
          <w:p w14:paraId="2B5ECCF2" w14:textId="46DF2D4B" w:rsidR="00173ED7" w:rsidRPr="00173ED7" w:rsidRDefault="00456E16" w:rsidP="00AD7CFA">
            <w:pPr>
              <w:autoSpaceDE w:val="0"/>
              <w:autoSpaceDN w:val="0"/>
              <w:adjustRightInd w:val="0"/>
              <w:jc w:val="both"/>
              <w:rPr>
                <w:rFonts w:eastAsia="ArialMT"/>
              </w:rPr>
            </w:pPr>
            <w:r>
              <w:t>Il faut être prudent quand on manipule</w:t>
            </w:r>
            <w:r>
              <w:rPr>
                <w:spacing w:val="66"/>
              </w:rPr>
              <w:t xml:space="preserve"> </w:t>
            </w:r>
            <w:r>
              <w:t>cet anti-limace car il</w:t>
            </w:r>
            <w:r>
              <w:rPr>
                <w:spacing w:val="1"/>
              </w:rPr>
              <w:t xml:space="preserve"> </w:t>
            </w:r>
            <w:r>
              <w:t>est</w:t>
            </w:r>
            <w:r>
              <w:rPr>
                <w:spacing w:val="-1"/>
              </w:rPr>
              <w:t xml:space="preserve"> </w:t>
            </w:r>
            <w:r>
              <w:t>aussi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poison</w:t>
            </w:r>
            <w:r>
              <w:rPr>
                <w:spacing w:val="-1"/>
              </w:rPr>
              <w:t xml:space="preserve"> </w:t>
            </w:r>
            <w:r>
              <w:t>pour d’autres animaux</w:t>
            </w:r>
          </w:p>
        </w:tc>
        <w:tc>
          <w:tcPr>
            <w:tcW w:w="1937" w:type="dxa"/>
          </w:tcPr>
          <w:p w14:paraId="6EE9382D" w14:textId="4DBEB5AE" w:rsidR="00173ED7" w:rsidRPr="00173ED7" w:rsidRDefault="00A60B4F" w:rsidP="00AD7CFA">
            <w:pPr>
              <w:jc w:val="right"/>
              <w:rPr>
                <w:bCs/>
              </w:rPr>
            </w:pPr>
            <w:r w:rsidRPr="00173ED7">
              <w:rPr>
                <w:bCs/>
                <w:noProof/>
              </w:rPr>
              <w:drawing>
                <wp:anchor distT="0" distB="0" distL="114300" distR="114300" simplePos="0" relativeHeight="251687936" behindDoc="0" locked="0" layoutInCell="1" allowOverlap="1" wp14:anchorId="5B8FA131" wp14:editId="3EE0B1CC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-189230</wp:posOffset>
                  </wp:positionV>
                  <wp:extent cx="1156103" cy="1647825"/>
                  <wp:effectExtent l="0" t="0" r="635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6" t="3950" r="19018" b="3950"/>
                          <a:stretch/>
                        </pic:blipFill>
                        <pic:spPr bwMode="auto">
                          <a:xfrm>
                            <a:off x="0" y="0"/>
                            <a:ext cx="1156103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ACDEA2" w14:textId="2FDEE8FA" w:rsidR="00173ED7" w:rsidRDefault="00173ED7" w:rsidP="00AD7CFA">
      <w:pPr>
        <w:jc w:val="both"/>
        <w:rPr>
          <w:bCs/>
        </w:rPr>
      </w:pPr>
    </w:p>
    <w:p w14:paraId="159C8F4C" w14:textId="1C4ED0DB" w:rsidR="007E6E76" w:rsidRDefault="007E6E76" w:rsidP="00AD7CFA">
      <w:pPr>
        <w:jc w:val="both"/>
        <w:rPr>
          <w:bCs/>
        </w:rPr>
      </w:pPr>
      <w:r w:rsidRPr="00173ED7">
        <w:rPr>
          <w:b/>
        </w:rPr>
        <w:t xml:space="preserve">Document </w:t>
      </w:r>
      <w:r w:rsidR="00A60B4F">
        <w:rPr>
          <w:b/>
        </w:rPr>
        <w:t>4</w:t>
      </w:r>
      <w:r w:rsidRPr="00173ED7">
        <w:rPr>
          <w:b/>
        </w:rPr>
        <w:t xml:space="preserve"> : Extrait de la classification périodique des éléments chimiques</w:t>
      </w:r>
    </w:p>
    <w:p w14:paraId="45327A3B" w14:textId="3C88158E" w:rsidR="007E6E76" w:rsidRPr="007E6E76" w:rsidRDefault="007E6E76" w:rsidP="00AD7CFA">
      <w:pPr>
        <w:jc w:val="both"/>
        <w:rPr>
          <w:bCs/>
          <w:sz w:val="14"/>
          <w:szCs w:val="14"/>
        </w:rPr>
      </w:pPr>
    </w:p>
    <w:p w14:paraId="4BAFC68C" w14:textId="77E4A806" w:rsidR="007E6E76" w:rsidRDefault="007E6E76" w:rsidP="00A60B4F">
      <w:pPr>
        <w:jc w:val="center"/>
        <w:rPr>
          <w:bCs/>
        </w:rPr>
      </w:pPr>
      <w:r w:rsidRPr="00173ED7">
        <w:rPr>
          <w:b/>
          <w:noProof/>
        </w:rPr>
        <w:drawing>
          <wp:inline distT="0" distB="0" distL="0" distR="0" wp14:anchorId="1A0EF6ED" wp14:editId="0AE23FDC">
            <wp:extent cx="6390241" cy="22764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12043" r="3040" b="9286"/>
                    <a:stretch/>
                  </pic:blipFill>
                  <pic:spPr bwMode="auto">
                    <a:xfrm>
                      <a:off x="0" y="0"/>
                      <a:ext cx="6450140" cy="22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26D71" w14:textId="31BD6AE2" w:rsidR="007E6E76" w:rsidRDefault="007E6E76" w:rsidP="00AD7CFA">
      <w:pPr>
        <w:jc w:val="both"/>
        <w:rPr>
          <w:bCs/>
        </w:rPr>
      </w:pPr>
    </w:p>
    <w:p w14:paraId="4ABA29FB" w14:textId="62E95FC4" w:rsidR="007E6E76" w:rsidRPr="00A60B4F" w:rsidRDefault="007E6E76" w:rsidP="00AD7CFA">
      <w:pPr>
        <w:jc w:val="both"/>
        <w:rPr>
          <w:bCs/>
          <w:sz w:val="10"/>
          <w:szCs w:val="10"/>
        </w:rPr>
      </w:pPr>
    </w:p>
    <w:p w14:paraId="4236F3CA" w14:textId="591E9B00" w:rsidR="00323C17" w:rsidRPr="00173ED7" w:rsidRDefault="00173ED7" w:rsidP="00AD7CFA">
      <w:pPr>
        <w:autoSpaceDE w:val="0"/>
        <w:autoSpaceDN w:val="0"/>
        <w:adjustRightInd w:val="0"/>
        <w:jc w:val="both"/>
        <w:rPr>
          <w:rFonts w:eastAsia="ArialMT"/>
        </w:rPr>
      </w:pPr>
      <w:r w:rsidRPr="009E3D34">
        <w:rPr>
          <w:b/>
          <w:bCs/>
          <w:u w:val="single"/>
        </w:rPr>
        <w:t xml:space="preserve">Question </w:t>
      </w:r>
      <w:r w:rsidR="00A60B4F">
        <w:rPr>
          <w:b/>
          <w:bCs/>
          <w:u w:val="single"/>
        </w:rPr>
        <w:t>4</w:t>
      </w:r>
      <w:r w:rsidRPr="009E3D34">
        <w:rPr>
          <w:b/>
          <w:bCs/>
          <w:u w:val="single"/>
        </w:rPr>
        <w:t xml:space="preserve"> :</w:t>
      </w:r>
      <w:r w:rsidRPr="00173ED7">
        <w:rPr>
          <w:b/>
          <w:bCs/>
        </w:rPr>
        <w:t xml:space="preserve"> Donner </w:t>
      </w:r>
      <w:r w:rsidRPr="00173ED7">
        <w:rPr>
          <w:rFonts w:eastAsia="ArialMT"/>
        </w:rPr>
        <w:t xml:space="preserve">la composition en atomes de la molécule de métaldéhyde </w:t>
      </w:r>
      <w:r w:rsidRPr="00173ED7">
        <w:rPr>
          <w:rFonts w:eastAsia="ArialMT"/>
          <w:b/>
          <w:bCs/>
          <w:sz w:val="28"/>
          <w:szCs w:val="28"/>
        </w:rPr>
        <w:t>C</w:t>
      </w:r>
      <w:r w:rsidRPr="00173ED7">
        <w:rPr>
          <w:rFonts w:eastAsia="ArialMT"/>
          <w:b/>
          <w:bCs/>
          <w:sz w:val="28"/>
          <w:szCs w:val="28"/>
          <w:vertAlign w:val="subscript"/>
        </w:rPr>
        <w:t>8</w:t>
      </w:r>
      <w:r w:rsidRPr="00173ED7">
        <w:rPr>
          <w:rFonts w:eastAsia="ArialMT"/>
          <w:b/>
          <w:bCs/>
          <w:sz w:val="28"/>
          <w:szCs w:val="28"/>
        </w:rPr>
        <w:t>H</w:t>
      </w:r>
      <w:r w:rsidRPr="00173ED7">
        <w:rPr>
          <w:rFonts w:eastAsia="ArialMT"/>
          <w:b/>
          <w:bCs/>
          <w:sz w:val="28"/>
          <w:szCs w:val="28"/>
          <w:vertAlign w:val="subscript"/>
        </w:rPr>
        <w:t>16</w:t>
      </w:r>
      <w:r w:rsidRPr="00173ED7">
        <w:rPr>
          <w:rFonts w:eastAsia="ArialMT"/>
          <w:b/>
          <w:bCs/>
          <w:sz w:val="28"/>
          <w:szCs w:val="28"/>
        </w:rPr>
        <w:t>O</w:t>
      </w:r>
      <w:r w:rsidRPr="00173ED7">
        <w:rPr>
          <w:rFonts w:eastAsia="ArialMT"/>
          <w:b/>
          <w:bCs/>
          <w:sz w:val="28"/>
          <w:szCs w:val="28"/>
          <w:vertAlign w:val="subscript"/>
        </w:rPr>
        <w:t>4</w:t>
      </w:r>
      <w:r w:rsidRPr="00173ED7">
        <w:t xml:space="preserve"> </w:t>
      </w:r>
      <w:r w:rsidRPr="00173ED7">
        <w:rPr>
          <w:rFonts w:eastAsia="ArialMT"/>
        </w:rPr>
        <w:t>en</w:t>
      </w:r>
      <w:r>
        <w:rPr>
          <w:rFonts w:eastAsia="ArialMT"/>
        </w:rPr>
        <w:t xml:space="preserve"> </w:t>
      </w:r>
      <w:r w:rsidRPr="00173ED7">
        <w:rPr>
          <w:rFonts w:eastAsia="ArialMT"/>
        </w:rPr>
        <w:t>complétant le tableau ci-dessous.</w:t>
      </w:r>
    </w:p>
    <w:p w14:paraId="39954505" w14:textId="2E85AF27" w:rsidR="00323C17" w:rsidRPr="00A60B4F" w:rsidRDefault="00323C17" w:rsidP="00AD7CFA">
      <w:pPr>
        <w:jc w:val="both"/>
        <w:rPr>
          <w:bCs/>
          <w:sz w:val="12"/>
          <w:szCs w:val="12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119"/>
        <w:gridCol w:w="5841"/>
      </w:tblGrid>
      <w:tr w:rsidR="00173ED7" w:rsidRPr="00173ED7" w14:paraId="609678FE" w14:textId="77777777" w:rsidTr="00A60B4F">
        <w:trPr>
          <w:trHeight w:val="596"/>
        </w:trPr>
        <w:tc>
          <w:tcPr>
            <w:tcW w:w="1843" w:type="dxa"/>
            <w:vAlign w:val="center"/>
          </w:tcPr>
          <w:p w14:paraId="4091D791" w14:textId="77777777" w:rsidR="00173ED7" w:rsidRPr="00173ED7" w:rsidRDefault="00173ED7" w:rsidP="00A60B4F">
            <w:pPr>
              <w:pStyle w:val="TableParagraph"/>
              <w:spacing w:before="2"/>
              <w:jc w:val="center"/>
              <w:rPr>
                <w:rFonts w:ascii="Arial" w:hAnsi="Arial" w:cs="Arial"/>
                <w:sz w:val="24"/>
                <w:lang w:val="fr-FR"/>
              </w:rPr>
            </w:pPr>
          </w:p>
          <w:p w14:paraId="3607BD4D" w14:textId="77777777" w:rsidR="00173ED7" w:rsidRPr="00173ED7" w:rsidRDefault="00173ED7" w:rsidP="00A60B4F">
            <w:pPr>
              <w:pStyle w:val="TableParagraph"/>
              <w:ind w:right="190"/>
              <w:jc w:val="center"/>
              <w:rPr>
                <w:rFonts w:ascii="Arial" w:hAnsi="Arial" w:cs="Arial"/>
                <w:b/>
                <w:sz w:val="24"/>
                <w:lang w:val="fr-FR"/>
              </w:rPr>
            </w:pPr>
            <w:r w:rsidRPr="00173ED7">
              <w:rPr>
                <w:rFonts w:ascii="Arial" w:hAnsi="Arial" w:cs="Arial"/>
                <w:b/>
                <w:sz w:val="24"/>
                <w:lang w:val="fr-FR"/>
              </w:rPr>
              <w:t>Symbole</w:t>
            </w:r>
          </w:p>
        </w:tc>
        <w:tc>
          <w:tcPr>
            <w:tcW w:w="3119" w:type="dxa"/>
            <w:vAlign w:val="center"/>
          </w:tcPr>
          <w:p w14:paraId="61F614D4" w14:textId="77777777" w:rsidR="00173ED7" w:rsidRPr="00173ED7" w:rsidRDefault="00173ED7" w:rsidP="00A60B4F">
            <w:pPr>
              <w:pStyle w:val="TableParagraph"/>
              <w:spacing w:before="2"/>
              <w:jc w:val="center"/>
              <w:rPr>
                <w:rFonts w:ascii="Arial" w:hAnsi="Arial" w:cs="Arial"/>
                <w:sz w:val="24"/>
                <w:lang w:val="fr-FR"/>
              </w:rPr>
            </w:pPr>
          </w:p>
          <w:p w14:paraId="3889EB66" w14:textId="77777777" w:rsidR="00173ED7" w:rsidRPr="00173ED7" w:rsidRDefault="00173ED7" w:rsidP="00A60B4F">
            <w:pPr>
              <w:pStyle w:val="TableParagraph"/>
              <w:jc w:val="center"/>
              <w:rPr>
                <w:rFonts w:ascii="Arial" w:hAnsi="Arial" w:cs="Arial"/>
                <w:b/>
                <w:sz w:val="24"/>
                <w:lang w:val="fr-FR"/>
              </w:rPr>
            </w:pPr>
            <w:r w:rsidRPr="00173ED7">
              <w:rPr>
                <w:rFonts w:ascii="Arial" w:hAnsi="Arial" w:cs="Arial"/>
                <w:b/>
                <w:sz w:val="24"/>
                <w:lang w:val="fr-FR"/>
              </w:rPr>
              <w:t>Nom</w:t>
            </w:r>
            <w:r w:rsidRPr="00173ED7">
              <w:rPr>
                <w:rFonts w:ascii="Arial" w:hAnsi="Arial" w:cs="Arial"/>
                <w:b/>
                <w:spacing w:val="-1"/>
                <w:sz w:val="24"/>
                <w:lang w:val="fr-FR"/>
              </w:rPr>
              <w:t xml:space="preserve"> </w:t>
            </w:r>
            <w:r w:rsidRPr="00173ED7">
              <w:rPr>
                <w:rFonts w:ascii="Arial" w:hAnsi="Arial" w:cs="Arial"/>
                <w:b/>
                <w:sz w:val="24"/>
                <w:lang w:val="fr-FR"/>
              </w:rPr>
              <w:t>de l’atome</w:t>
            </w:r>
          </w:p>
        </w:tc>
        <w:tc>
          <w:tcPr>
            <w:tcW w:w="5841" w:type="dxa"/>
            <w:vAlign w:val="center"/>
          </w:tcPr>
          <w:p w14:paraId="1E186E7D" w14:textId="77777777" w:rsidR="00173ED7" w:rsidRPr="00173ED7" w:rsidRDefault="00173ED7" w:rsidP="00A60B4F">
            <w:pPr>
              <w:pStyle w:val="TableParagraph"/>
              <w:ind w:right="190"/>
              <w:jc w:val="center"/>
              <w:rPr>
                <w:rFonts w:ascii="Arial" w:hAnsi="Arial" w:cs="Arial"/>
                <w:b/>
                <w:sz w:val="24"/>
                <w:lang w:val="fr-FR"/>
              </w:rPr>
            </w:pPr>
            <w:r w:rsidRPr="00173ED7">
              <w:rPr>
                <w:rFonts w:ascii="Arial" w:hAnsi="Arial" w:cs="Arial"/>
                <w:b/>
                <w:sz w:val="24"/>
                <w:lang w:val="fr-FR"/>
              </w:rPr>
              <w:t>Nombre</w:t>
            </w:r>
            <w:r w:rsidRPr="00173ED7">
              <w:rPr>
                <w:rFonts w:ascii="Arial" w:hAnsi="Arial" w:cs="Arial"/>
                <w:b/>
                <w:spacing w:val="-1"/>
                <w:sz w:val="24"/>
                <w:lang w:val="fr-FR"/>
              </w:rPr>
              <w:t xml:space="preserve"> </w:t>
            </w:r>
            <w:r w:rsidRPr="00173ED7">
              <w:rPr>
                <w:rFonts w:ascii="Arial" w:hAnsi="Arial" w:cs="Arial"/>
                <w:b/>
                <w:sz w:val="24"/>
                <w:lang w:val="fr-FR"/>
              </w:rPr>
              <w:t>d’atomes présents</w:t>
            </w:r>
          </w:p>
          <w:p w14:paraId="2A53815C" w14:textId="77777777" w:rsidR="00173ED7" w:rsidRPr="00173ED7" w:rsidRDefault="00173ED7" w:rsidP="00A60B4F">
            <w:pPr>
              <w:pStyle w:val="TableParagraph"/>
              <w:spacing w:line="274" w:lineRule="exact"/>
              <w:ind w:right="188"/>
              <w:jc w:val="center"/>
              <w:rPr>
                <w:rFonts w:ascii="Arial" w:hAnsi="Arial" w:cs="Arial"/>
                <w:b/>
                <w:sz w:val="24"/>
                <w:lang w:val="fr-FR"/>
              </w:rPr>
            </w:pPr>
            <w:r w:rsidRPr="00173ED7">
              <w:rPr>
                <w:rFonts w:ascii="Arial" w:hAnsi="Arial" w:cs="Arial"/>
                <w:b/>
                <w:sz w:val="24"/>
                <w:lang w:val="fr-FR"/>
              </w:rPr>
              <w:t>dans la molécule de</w:t>
            </w:r>
            <w:r w:rsidRPr="00173ED7">
              <w:rPr>
                <w:rFonts w:ascii="Arial" w:hAnsi="Arial" w:cs="Arial"/>
                <w:b/>
                <w:spacing w:val="-65"/>
                <w:sz w:val="24"/>
                <w:lang w:val="fr-FR"/>
              </w:rPr>
              <w:t xml:space="preserve"> </w:t>
            </w:r>
            <w:r w:rsidRPr="00173ED7">
              <w:rPr>
                <w:rFonts w:ascii="Arial" w:hAnsi="Arial" w:cs="Arial"/>
                <w:b/>
                <w:sz w:val="24"/>
                <w:lang w:val="fr-FR"/>
              </w:rPr>
              <w:t>métaldéhyde</w:t>
            </w:r>
          </w:p>
        </w:tc>
      </w:tr>
      <w:tr w:rsidR="00173ED7" w:rsidRPr="00173ED7" w14:paraId="77BC5F9A" w14:textId="77777777" w:rsidTr="00A60B4F">
        <w:trPr>
          <w:trHeight w:val="513"/>
        </w:trPr>
        <w:tc>
          <w:tcPr>
            <w:tcW w:w="1843" w:type="dxa"/>
            <w:vAlign w:val="center"/>
          </w:tcPr>
          <w:p w14:paraId="07AC888F" w14:textId="77777777" w:rsidR="00173ED7" w:rsidRPr="00A60B4F" w:rsidRDefault="00173ED7" w:rsidP="00AD7CFA">
            <w:pPr>
              <w:pStyle w:val="TableParagraph"/>
              <w:spacing w:before="110"/>
              <w:jc w:val="center"/>
              <w:rPr>
                <w:rFonts w:ascii="Arial" w:hAnsi="Arial" w:cs="Arial"/>
                <w:sz w:val="28"/>
                <w:szCs w:val="24"/>
                <w:lang w:val="fr-FR"/>
              </w:rPr>
            </w:pPr>
            <w:r w:rsidRPr="00A60B4F">
              <w:rPr>
                <w:rFonts w:ascii="Arial" w:hAnsi="Arial" w:cs="Arial"/>
                <w:sz w:val="28"/>
                <w:szCs w:val="24"/>
                <w:lang w:val="fr-FR"/>
              </w:rPr>
              <w:t>C</w:t>
            </w:r>
          </w:p>
        </w:tc>
        <w:tc>
          <w:tcPr>
            <w:tcW w:w="3119" w:type="dxa"/>
            <w:vAlign w:val="center"/>
          </w:tcPr>
          <w:p w14:paraId="00FF9917" w14:textId="77777777" w:rsidR="00173ED7" w:rsidRPr="00173ED7" w:rsidRDefault="00173ED7" w:rsidP="00AD7CFA">
            <w:pPr>
              <w:pStyle w:val="TableParagraph"/>
              <w:rPr>
                <w:rFonts w:ascii="Arial" w:hAnsi="Arial" w:cs="Arial"/>
                <w:lang w:val="fr-FR"/>
              </w:rPr>
            </w:pPr>
          </w:p>
        </w:tc>
        <w:tc>
          <w:tcPr>
            <w:tcW w:w="5841" w:type="dxa"/>
            <w:vAlign w:val="center"/>
          </w:tcPr>
          <w:p w14:paraId="68A0B13D" w14:textId="77777777" w:rsidR="00173ED7" w:rsidRPr="00173ED7" w:rsidRDefault="00173ED7" w:rsidP="00AD7CFA">
            <w:pPr>
              <w:pStyle w:val="TableParagraph"/>
              <w:rPr>
                <w:rFonts w:ascii="Arial" w:hAnsi="Arial" w:cs="Arial"/>
                <w:lang w:val="fr-FR"/>
              </w:rPr>
            </w:pPr>
          </w:p>
        </w:tc>
      </w:tr>
      <w:tr w:rsidR="00173ED7" w:rsidRPr="00173ED7" w14:paraId="772AA6F9" w14:textId="77777777" w:rsidTr="00A60B4F">
        <w:trPr>
          <w:trHeight w:val="512"/>
        </w:trPr>
        <w:tc>
          <w:tcPr>
            <w:tcW w:w="1843" w:type="dxa"/>
            <w:vAlign w:val="center"/>
          </w:tcPr>
          <w:p w14:paraId="10AC9893" w14:textId="77777777" w:rsidR="00173ED7" w:rsidRPr="00A60B4F" w:rsidRDefault="00173ED7" w:rsidP="00AD7CFA">
            <w:pPr>
              <w:pStyle w:val="TableParagraph"/>
              <w:spacing w:before="110"/>
              <w:jc w:val="center"/>
              <w:rPr>
                <w:rFonts w:ascii="Arial" w:hAnsi="Arial" w:cs="Arial"/>
                <w:sz w:val="28"/>
                <w:szCs w:val="24"/>
                <w:lang w:val="fr-FR"/>
              </w:rPr>
            </w:pPr>
            <w:r w:rsidRPr="00A60B4F">
              <w:rPr>
                <w:rFonts w:ascii="Arial" w:hAnsi="Arial" w:cs="Arial"/>
                <w:sz w:val="28"/>
                <w:szCs w:val="24"/>
                <w:lang w:val="fr-FR"/>
              </w:rPr>
              <w:t>H</w:t>
            </w:r>
          </w:p>
        </w:tc>
        <w:tc>
          <w:tcPr>
            <w:tcW w:w="3119" w:type="dxa"/>
            <w:vAlign w:val="center"/>
          </w:tcPr>
          <w:p w14:paraId="4865FC2B" w14:textId="77777777" w:rsidR="00173ED7" w:rsidRPr="00173ED7" w:rsidRDefault="00173ED7" w:rsidP="00AD7CFA">
            <w:pPr>
              <w:pStyle w:val="TableParagraph"/>
              <w:rPr>
                <w:rFonts w:ascii="Arial" w:hAnsi="Arial" w:cs="Arial"/>
                <w:lang w:val="fr-FR"/>
              </w:rPr>
            </w:pPr>
          </w:p>
        </w:tc>
        <w:tc>
          <w:tcPr>
            <w:tcW w:w="5841" w:type="dxa"/>
            <w:vAlign w:val="center"/>
          </w:tcPr>
          <w:p w14:paraId="0B87E361" w14:textId="77777777" w:rsidR="00173ED7" w:rsidRPr="00173ED7" w:rsidRDefault="00173ED7" w:rsidP="00AD7CFA">
            <w:pPr>
              <w:pStyle w:val="TableParagraph"/>
              <w:rPr>
                <w:rFonts w:ascii="Arial" w:hAnsi="Arial" w:cs="Arial"/>
                <w:lang w:val="fr-FR"/>
              </w:rPr>
            </w:pPr>
          </w:p>
        </w:tc>
      </w:tr>
      <w:tr w:rsidR="00173ED7" w:rsidRPr="00173ED7" w14:paraId="2C10A35F" w14:textId="77777777" w:rsidTr="00A60B4F">
        <w:trPr>
          <w:trHeight w:val="70"/>
        </w:trPr>
        <w:tc>
          <w:tcPr>
            <w:tcW w:w="1843" w:type="dxa"/>
            <w:vAlign w:val="center"/>
          </w:tcPr>
          <w:p w14:paraId="3A549B23" w14:textId="77777777" w:rsidR="00173ED7" w:rsidRPr="00A60B4F" w:rsidRDefault="00173ED7" w:rsidP="00AD7CFA">
            <w:pPr>
              <w:pStyle w:val="TableParagraph"/>
              <w:spacing w:before="110"/>
              <w:jc w:val="center"/>
              <w:rPr>
                <w:rFonts w:ascii="Arial" w:hAnsi="Arial" w:cs="Arial"/>
                <w:sz w:val="28"/>
                <w:szCs w:val="24"/>
                <w:lang w:val="fr-FR"/>
              </w:rPr>
            </w:pPr>
            <w:r w:rsidRPr="00A60B4F">
              <w:rPr>
                <w:rFonts w:ascii="Arial" w:hAnsi="Arial" w:cs="Arial"/>
                <w:sz w:val="28"/>
                <w:szCs w:val="24"/>
                <w:lang w:val="fr-FR"/>
              </w:rPr>
              <w:t>O</w:t>
            </w:r>
          </w:p>
        </w:tc>
        <w:tc>
          <w:tcPr>
            <w:tcW w:w="3119" w:type="dxa"/>
            <w:vAlign w:val="center"/>
          </w:tcPr>
          <w:p w14:paraId="5AD07125" w14:textId="77777777" w:rsidR="00173ED7" w:rsidRPr="00173ED7" w:rsidRDefault="00173ED7" w:rsidP="00AD7CFA">
            <w:pPr>
              <w:pStyle w:val="TableParagraph"/>
              <w:rPr>
                <w:rFonts w:ascii="Arial" w:hAnsi="Arial" w:cs="Arial"/>
                <w:lang w:val="fr-FR"/>
              </w:rPr>
            </w:pPr>
          </w:p>
        </w:tc>
        <w:tc>
          <w:tcPr>
            <w:tcW w:w="5841" w:type="dxa"/>
            <w:vAlign w:val="center"/>
          </w:tcPr>
          <w:p w14:paraId="099173B5" w14:textId="77777777" w:rsidR="00173ED7" w:rsidRPr="00173ED7" w:rsidRDefault="00173ED7" w:rsidP="00AD7CFA">
            <w:pPr>
              <w:pStyle w:val="TableParagraph"/>
              <w:rPr>
                <w:rFonts w:ascii="Arial" w:hAnsi="Arial" w:cs="Arial"/>
                <w:lang w:val="fr-FR"/>
              </w:rPr>
            </w:pPr>
          </w:p>
        </w:tc>
      </w:tr>
    </w:tbl>
    <w:p w14:paraId="3FF50677" w14:textId="77777777" w:rsidR="00A60B4F" w:rsidRDefault="00A60B4F" w:rsidP="00A60B4F">
      <w:pPr>
        <w:jc w:val="both"/>
        <w:rPr>
          <w:b/>
          <w:u w:val="single"/>
        </w:rPr>
      </w:pPr>
    </w:p>
    <w:p w14:paraId="76A8C453" w14:textId="5A9C79AF" w:rsidR="00173ED7" w:rsidRDefault="00173ED7" w:rsidP="00A60B4F">
      <w:pPr>
        <w:jc w:val="both"/>
      </w:pPr>
      <w:r>
        <w:rPr>
          <w:bCs/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413C545" wp14:editId="3CB89DDC">
                <wp:simplePos x="0" y="0"/>
                <wp:positionH relativeFrom="page">
                  <wp:posOffset>327660</wp:posOffset>
                </wp:positionH>
                <wp:positionV relativeFrom="paragraph">
                  <wp:posOffset>321945</wp:posOffset>
                </wp:positionV>
                <wp:extent cx="6858000" cy="1914525"/>
                <wp:effectExtent l="0" t="0" r="0" b="9525"/>
                <wp:wrapTopAndBottom/>
                <wp:docPr id="30" name="Grou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914525"/>
                          <a:chOff x="614" y="322"/>
                          <a:chExt cx="10570" cy="2919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614" y="322"/>
                            <a:ext cx="10570" cy="2919"/>
                          </a:xfrm>
                          <a:custGeom>
                            <a:avLst/>
                            <a:gdLst>
                              <a:gd name="T0" fmla="+- 0 11184 614"/>
                              <a:gd name="T1" fmla="*/ T0 w 10570"/>
                              <a:gd name="T2" fmla="+- 0 322 322"/>
                              <a:gd name="T3" fmla="*/ 322 h 2919"/>
                              <a:gd name="T4" fmla="+- 0 11174 614"/>
                              <a:gd name="T5" fmla="*/ T4 w 10570"/>
                              <a:gd name="T6" fmla="+- 0 322 322"/>
                              <a:gd name="T7" fmla="*/ 322 h 2919"/>
                              <a:gd name="T8" fmla="+- 0 11174 614"/>
                              <a:gd name="T9" fmla="*/ T8 w 10570"/>
                              <a:gd name="T10" fmla="+- 0 332 322"/>
                              <a:gd name="T11" fmla="*/ 332 h 2919"/>
                              <a:gd name="T12" fmla="+- 0 11174 614"/>
                              <a:gd name="T13" fmla="*/ T12 w 10570"/>
                              <a:gd name="T14" fmla="+- 0 629 322"/>
                              <a:gd name="T15" fmla="*/ 629 h 2919"/>
                              <a:gd name="T16" fmla="+- 0 11174 614"/>
                              <a:gd name="T17" fmla="*/ T16 w 10570"/>
                              <a:gd name="T18" fmla="+- 0 3231 322"/>
                              <a:gd name="T19" fmla="*/ 3231 h 2919"/>
                              <a:gd name="T20" fmla="+- 0 624 614"/>
                              <a:gd name="T21" fmla="*/ T20 w 10570"/>
                              <a:gd name="T22" fmla="+- 0 3231 322"/>
                              <a:gd name="T23" fmla="*/ 3231 h 2919"/>
                              <a:gd name="T24" fmla="+- 0 624 614"/>
                              <a:gd name="T25" fmla="*/ T24 w 10570"/>
                              <a:gd name="T26" fmla="+- 0 629 322"/>
                              <a:gd name="T27" fmla="*/ 629 h 2919"/>
                              <a:gd name="T28" fmla="+- 0 624 614"/>
                              <a:gd name="T29" fmla="*/ T28 w 10570"/>
                              <a:gd name="T30" fmla="+- 0 332 322"/>
                              <a:gd name="T31" fmla="*/ 332 h 2919"/>
                              <a:gd name="T32" fmla="+- 0 11174 614"/>
                              <a:gd name="T33" fmla="*/ T32 w 10570"/>
                              <a:gd name="T34" fmla="+- 0 332 322"/>
                              <a:gd name="T35" fmla="*/ 332 h 2919"/>
                              <a:gd name="T36" fmla="+- 0 11174 614"/>
                              <a:gd name="T37" fmla="*/ T36 w 10570"/>
                              <a:gd name="T38" fmla="+- 0 322 322"/>
                              <a:gd name="T39" fmla="*/ 322 h 2919"/>
                              <a:gd name="T40" fmla="+- 0 624 614"/>
                              <a:gd name="T41" fmla="*/ T40 w 10570"/>
                              <a:gd name="T42" fmla="+- 0 322 322"/>
                              <a:gd name="T43" fmla="*/ 322 h 2919"/>
                              <a:gd name="T44" fmla="+- 0 614 614"/>
                              <a:gd name="T45" fmla="*/ T44 w 10570"/>
                              <a:gd name="T46" fmla="+- 0 322 322"/>
                              <a:gd name="T47" fmla="*/ 322 h 2919"/>
                              <a:gd name="T48" fmla="+- 0 614 614"/>
                              <a:gd name="T49" fmla="*/ T48 w 10570"/>
                              <a:gd name="T50" fmla="+- 0 332 322"/>
                              <a:gd name="T51" fmla="*/ 332 h 2919"/>
                              <a:gd name="T52" fmla="+- 0 614 614"/>
                              <a:gd name="T53" fmla="*/ T52 w 10570"/>
                              <a:gd name="T54" fmla="+- 0 629 322"/>
                              <a:gd name="T55" fmla="*/ 629 h 2919"/>
                              <a:gd name="T56" fmla="+- 0 614 614"/>
                              <a:gd name="T57" fmla="*/ T56 w 10570"/>
                              <a:gd name="T58" fmla="+- 0 3231 322"/>
                              <a:gd name="T59" fmla="*/ 3231 h 2919"/>
                              <a:gd name="T60" fmla="+- 0 614 614"/>
                              <a:gd name="T61" fmla="*/ T60 w 10570"/>
                              <a:gd name="T62" fmla="+- 0 3240 322"/>
                              <a:gd name="T63" fmla="*/ 3240 h 2919"/>
                              <a:gd name="T64" fmla="+- 0 624 614"/>
                              <a:gd name="T65" fmla="*/ T64 w 10570"/>
                              <a:gd name="T66" fmla="+- 0 3240 322"/>
                              <a:gd name="T67" fmla="*/ 3240 h 2919"/>
                              <a:gd name="T68" fmla="+- 0 11174 614"/>
                              <a:gd name="T69" fmla="*/ T68 w 10570"/>
                              <a:gd name="T70" fmla="+- 0 3240 322"/>
                              <a:gd name="T71" fmla="*/ 3240 h 2919"/>
                              <a:gd name="T72" fmla="+- 0 11184 614"/>
                              <a:gd name="T73" fmla="*/ T72 w 10570"/>
                              <a:gd name="T74" fmla="+- 0 3240 322"/>
                              <a:gd name="T75" fmla="*/ 3240 h 2919"/>
                              <a:gd name="T76" fmla="+- 0 11184 614"/>
                              <a:gd name="T77" fmla="*/ T76 w 10570"/>
                              <a:gd name="T78" fmla="+- 0 3231 322"/>
                              <a:gd name="T79" fmla="*/ 3231 h 2919"/>
                              <a:gd name="T80" fmla="+- 0 11184 614"/>
                              <a:gd name="T81" fmla="*/ T80 w 10570"/>
                              <a:gd name="T82" fmla="+- 0 629 322"/>
                              <a:gd name="T83" fmla="*/ 629 h 2919"/>
                              <a:gd name="T84" fmla="+- 0 11184 614"/>
                              <a:gd name="T85" fmla="*/ T84 w 10570"/>
                              <a:gd name="T86" fmla="+- 0 332 322"/>
                              <a:gd name="T87" fmla="*/ 332 h 2919"/>
                              <a:gd name="T88" fmla="+- 0 11184 614"/>
                              <a:gd name="T89" fmla="*/ T88 w 10570"/>
                              <a:gd name="T90" fmla="+- 0 322 322"/>
                              <a:gd name="T91" fmla="*/ 322 h 2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570" h="2919">
                                <a:moveTo>
                                  <a:pt x="10570" y="0"/>
                                </a:moveTo>
                                <a:lnTo>
                                  <a:pt x="10560" y="0"/>
                                </a:lnTo>
                                <a:lnTo>
                                  <a:pt x="10560" y="10"/>
                                </a:lnTo>
                                <a:lnTo>
                                  <a:pt x="10560" y="307"/>
                                </a:lnTo>
                                <a:lnTo>
                                  <a:pt x="10560" y="2909"/>
                                </a:lnTo>
                                <a:lnTo>
                                  <a:pt x="10" y="2909"/>
                                </a:lnTo>
                                <a:lnTo>
                                  <a:pt x="10" y="307"/>
                                </a:lnTo>
                                <a:lnTo>
                                  <a:pt x="10" y="10"/>
                                </a:lnTo>
                                <a:lnTo>
                                  <a:pt x="10560" y="10"/>
                                </a:lnTo>
                                <a:lnTo>
                                  <a:pt x="1056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7"/>
                                </a:lnTo>
                                <a:lnTo>
                                  <a:pt x="0" y="2909"/>
                                </a:lnTo>
                                <a:lnTo>
                                  <a:pt x="0" y="2918"/>
                                </a:lnTo>
                                <a:lnTo>
                                  <a:pt x="10" y="2918"/>
                                </a:lnTo>
                                <a:lnTo>
                                  <a:pt x="10560" y="2918"/>
                                </a:lnTo>
                                <a:lnTo>
                                  <a:pt x="10570" y="2918"/>
                                </a:lnTo>
                                <a:lnTo>
                                  <a:pt x="10570" y="2909"/>
                                </a:lnTo>
                                <a:lnTo>
                                  <a:pt x="10570" y="307"/>
                                </a:lnTo>
                                <a:lnTo>
                                  <a:pt x="10570" y="10"/>
                                </a:lnTo>
                                <a:lnTo>
                                  <a:pt x="10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648"/>
                            <a:ext cx="2094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695"/>
                            <a:ext cx="2022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359"/>
                            <a:ext cx="947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EC0CC" w14:textId="59E89C59" w:rsidR="00173ED7" w:rsidRDefault="00173ED7" w:rsidP="00173ED7">
                              <w:pPr>
                                <w:spacing w:line="268" w:lineRule="exact"/>
                              </w:pPr>
                              <w:r>
                                <w:rPr>
                                  <w:b/>
                                </w:rPr>
                                <w:t>Document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 w:rsidR="00A60B4F">
                                <w:rPr>
                                  <w:b/>
                                </w:rPr>
                                <w:t>5</w:t>
                              </w:r>
                              <w:r>
                                <w:rPr>
                                  <w:b/>
                                </w:rPr>
                                <w:t xml:space="preserve"> : </w:t>
                              </w:r>
                              <w:r>
                                <w:t>Sur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les flacons de métaldéhyde,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on trouve ces pictogrammes 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sécurité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016" y="2831"/>
                            <a:ext cx="13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72369" w14:textId="77777777" w:rsidR="00173ED7" w:rsidRDefault="00173ED7" w:rsidP="00173ED7">
                              <w:pPr>
                                <w:spacing w:line="268" w:lineRule="exact"/>
                              </w:pPr>
                              <w:r>
                                <w:t>Inflammable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2831"/>
                            <a:ext cx="157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629B0" w14:textId="77777777" w:rsidR="00173ED7" w:rsidRDefault="00173ED7" w:rsidP="00173ED7">
                              <w:pPr>
                                <w:spacing w:line="268" w:lineRule="exact"/>
                              </w:pPr>
                              <w:r>
                                <w:t>Nocif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irritant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3C545" id="Groupe 30" o:spid="_x0000_s1028" style="position:absolute;left:0;text-align:left;margin-left:25.8pt;margin-top:25.35pt;width:540pt;height:150.75pt;z-index:-251635712;mso-wrap-distance-left:0;mso-wrap-distance-right:0;mso-position-horizontal-relative:page" coordorigin="614,322" coordsize="10570,2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">
                <v:shape id="Freeform 14" o:spid="_x0000_s1029" style="position:absolute;left:614;top:322;width:10570;height:2919;visibility:visible;mso-wrap-style:square;v-text-anchor:top" coordsize="10570,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" path="m10570,r-10,l10560,10r,297l10560,2909,10,2909,10,307,10,10r10550,l10560,,10,,,,,10,,307,,2909r,9l10,2918r10550,l10570,2918r,-9l10570,307r,-297l10570,xe" fillcolor="black" stroked="f">
                  <v:path arrowok="t" o:connecttype="custom" o:connectlocs="10570,322;10560,322;10560,332;10560,629;10560,3231;10,3231;10,629;10,332;10560,332;10560,322;10,322;0,322;0,332;0,629;0,3231;0,3240;10,3240;10560,3240;10570,3240;10570,3231;10570,629;10570,332;10570,322" o:connectangles="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5971;top:648;width:2094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">
                  <v:imagedata r:id="rId16" o:title=""/>
                </v:shape>
                <v:shape id="Picture 16" o:spid="_x0000_s1031" type="#_x0000_t75" style="position:absolute;left:3767;top:695;width:2022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">
                  <v:imagedata r:id="rId17" o:title=""/>
                </v:shape>
                <v:shape id="Text Box 17" o:spid="_x0000_s1032" type="#_x0000_t202" style="position:absolute;left:729;top:359;width:947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EDEC0CC" w14:textId="59E89C59" w:rsidR="00173ED7" w:rsidRDefault="00173ED7" w:rsidP="00173ED7">
                        <w:pPr>
                          <w:spacing w:line="268" w:lineRule="exact"/>
                        </w:pPr>
                        <w:r>
                          <w:rPr>
                            <w:b/>
                          </w:rPr>
                          <w:t>Document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 w:rsidR="00A60B4F">
                          <w:rPr>
                            <w:b/>
                          </w:rPr>
                          <w:t>5</w:t>
                        </w:r>
                        <w:r>
                          <w:rPr>
                            <w:b/>
                          </w:rPr>
                          <w:t xml:space="preserve"> : </w:t>
                        </w:r>
                        <w:r>
                          <w:t>Sur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les flacons de métaldéhyde,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on trouve ces pictogrammes de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sécurité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:</w:t>
                        </w:r>
                      </w:p>
                    </w:txbxContent>
                  </v:textbox>
                </v:shape>
                <v:shape id="Text Box 18" o:spid="_x0000_s1033" type="#_x0000_t202" style="position:absolute;left:4016;top:2831;width:133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2972369" w14:textId="77777777" w:rsidR="00173ED7" w:rsidRDefault="00173ED7" w:rsidP="00173ED7">
                        <w:pPr>
                          <w:spacing w:line="268" w:lineRule="exact"/>
                        </w:pPr>
                        <w:r>
                          <w:t>Inflammable</w:t>
                        </w:r>
                      </w:p>
                    </w:txbxContent>
                  </v:textbox>
                </v:shape>
                <v:shape id="Text Box 19" o:spid="_x0000_s1034" type="#_x0000_t202" style="position:absolute;left:6248;top:2831;width:157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B3629B0" w14:textId="77777777" w:rsidR="00173ED7" w:rsidRDefault="00173ED7" w:rsidP="00173ED7">
                        <w:pPr>
                          <w:spacing w:line="268" w:lineRule="exact"/>
                        </w:pPr>
                        <w:r>
                          <w:t>Nocif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irritant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E3D34">
        <w:rPr>
          <w:b/>
          <w:u w:val="single"/>
        </w:rPr>
        <w:t>Question</w:t>
      </w:r>
      <w:r w:rsidRPr="009E3D34">
        <w:rPr>
          <w:b/>
          <w:spacing w:val="-1"/>
          <w:u w:val="single"/>
        </w:rPr>
        <w:t xml:space="preserve"> </w:t>
      </w:r>
      <w:r w:rsidR="00A60B4F">
        <w:rPr>
          <w:b/>
          <w:u w:val="single"/>
        </w:rPr>
        <w:t>5</w:t>
      </w:r>
      <w:r>
        <w:rPr>
          <w:b/>
        </w:rPr>
        <w:t xml:space="preserve"> : Expliquer</w:t>
      </w:r>
      <w:r>
        <w:rPr>
          <w:b/>
          <w:spacing w:val="-1"/>
        </w:rPr>
        <w:t xml:space="preserve"> </w:t>
      </w:r>
      <w:r>
        <w:t>quelles sont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précautions à</w:t>
      </w:r>
      <w:r>
        <w:rPr>
          <w:spacing w:val="-1"/>
        </w:rPr>
        <w:t xml:space="preserve"> </w:t>
      </w:r>
      <w:r>
        <w:t>prendre lorsqu’on utilise ce produit.</w:t>
      </w:r>
    </w:p>
    <w:p w14:paraId="438099A4" w14:textId="77777777" w:rsidR="00173ED7" w:rsidRDefault="00173ED7" w:rsidP="00AD7CFA">
      <w:pPr>
        <w:spacing w:line="275" w:lineRule="exact"/>
      </w:pPr>
      <w:r>
        <w:rPr>
          <w:b/>
        </w:rPr>
        <w:t>Justifier</w:t>
      </w:r>
      <w:r>
        <w:rPr>
          <w:b/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réponse.</w:t>
      </w:r>
    </w:p>
    <w:p w14:paraId="60CD8E0B" w14:textId="46158788" w:rsidR="00F25585" w:rsidRDefault="00173ED7" w:rsidP="00AD7CFA">
      <w:pPr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D8C76A" wp14:editId="6C30028A">
                <wp:simplePos x="0" y="0"/>
                <wp:positionH relativeFrom="column">
                  <wp:posOffset>3810</wp:posOffset>
                </wp:positionH>
                <wp:positionV relativeFrom="paragraph">
                  <wp:posOffset>34925</wp:posOffset>
                </wp:positionV>
                <wp:extent cx="6873240" cy="1097280"/>
                <wp:effectExtent l="0" t="0" r="22860" b="2667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F8FC2" w14:textId="6B05C8EC" w:rsidR="00173ED7" w:rsidRDefault="00173ED7" w:rsidP="00173ED7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7F9EF88" w14:textId="025FECFF" w:rsidR="00173ED7" w:rsidRDefault="00173ED7" w:rsidP="00173ED7">
                            <w:r>
                              <w:t>………………………………………………………………………………………………………………</w:t>
                            </w:r>
                          </w:p>
                          <w:p w14:paraId="35139E65" w14:textId="4CB06588" w:rsidR="00173ED7" w:rsidRDefault="00173ED7" w:rsidP="00173ED7">
                            <w:r>
                              <w:t>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C76A" id="Zone de texte 41" o:spid="_x0000_s1035" type="#_x0000_t202" style="position:absolute;left:0;text-align:left;margin-left:.3pt;margin-top:2.75pt;width:541.2pt;height:8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" fillcolor="white [3201]" strokeweight=".5pt">
                <v:textbox>
                  <w:txbxContent>
                    <w:p w14:paraId="604F8FC2" w14:textId="6B05C8EC" w:rsidR="00173ED7" w:rsidRDefault="00173ED7" w:rsidP="00173ED7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7F9EF88" w14:textId="025FECFF" w:rsidR="00173ED7" w:rsidRDefault="00173ED7" w:rsidP="00173ED7">
                      <w:r>
                        <w:t>………………………………………………………………………………………………………………</w:t>
                      </w:r>
                    </w:p>
                    <w:p w14:paraId="35139E65" w14:textId="4CB06588" w:rsidR="00173ED7" w:rsidRDefault="00173ED7" w:rsidP="00173ED7">
                      <w:r>
                        <w:t>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892" w14:textId="68A2BC0F" w:rsidR="00F25585" w:rsidRDefault="00F25585" w:rsidP="00AD7CFA">
      <w:pPr>
        <w:jc w:val="both"/>
        <w:rPr>
          <w:bCs/>
        </w:rPr>
      </w:pPr>
    </w:p>
    <w:p w14:paraId="70B80D84" w14:textId="5FEB6E7F" w:rsidR="00F25585" w:rsidRDefault="00F25585" w:rsidP="00AD7CFA">
      <w:pPr>
        <w:jc w:val="both"/>
        <w:rPr>
          <w:bCs/>
        </w:rPr>
      </w:pPr>
    </w:p>
    <w:p w14:paraId="65FAED8E" w14:textId="66783E3F" w:rsidR="00F25585" w:rsidRDefault="00F25585" w:rsidP="00AD7CFA">
      <w:pPr>
        <w:jc w:val="both"/>
        <w:rPr>
          <w:bCs/>
        </w:rPr>
      </w:pPr>
    </w:p>
    <w:p w14:paraId="2DF8D2AD" w14:textId="3DB6FDE1" w:rsidR="00F25585" w:rsidRDefault="00F25585" w:rsidP="00AD7CFA">
      <w:pPr>
        <w:jc w:val="both"/>
        <w:rPr>
          <w:bCs/>
        </w:rPr>
      </w:pPr>
    </w:p>
    <w:p w14:paraId="30368212" w14:textId="3628C481" w:rsidR="00F25585" w:rsidRDefault="00F25585" w:rsidP="00AD7CFA">
      <w:pPr>
        <w:jc w:val="both"/>
        <w:rPr>
          <w:bCs/>
        </w:rPr>
      </w:pPr>
    </w:p>
    <w:p w14:paraId="55076C24" w14:textId="18CC94C5" w:rsidR="00F25585" w:rsidRDefault="00F25585" w:rsidP="00AD7CFA">
      <w:pPr>
        <w:jc w:val="both"/>
        <w:rPr>
          <w:bCs/>
        </w:rPr>
      </w:pPr>
    </w:p>
    <w:p w14:paraId="7B740E6C" w14:textId="6B85C6C1" w:rsidR="00F25585" w:rsidRDefault="00173ED7" w:rsidP="00AD7CFA">
      <w:pPr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26C9E9" wp14:editId="505353D9">
                <wp:simplePos x="0" y="0"/>
                <wp:positionH relativeFrom="column">
                  <wp:posOffset>3810</wp:posOffset>
                </wp:positionH>
                <wp:positionV relativeFrom="paragraph">
                  <wp:posOffset>65405</wp:posOffset>
                </wp:positionV>
                <wp:extent cx="6854190" cy="1050290"/>
                <wp:effectExtent l="0" t="0" r="22860" b="1651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1050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C661B" w14:textId="173A99B8" w:rsidR="00173ED7" w:rsidRDefault="00173ED7" w:rsidP="00173ED7">
                            <w:pPr>
                              <w:spacing w:before="19"/>
                              <w:ind w:left="105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Document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 w:rsidR="00A60B4F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 xml:space="preserve"> : Le métaldéhyde,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un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danger pour l’environnement.</w:t>
                            </w:r>
                          </w:p>
                          <w:p w14:paraId="1DB6008A" w14:textId="77777777" w:rsidR="00173ED7" w:rsidRDefault="00173ED7" w:rsidP="00173ED7">
                            <w:pPr>
                              <w:pStyle w:val="Corpsdetexte"/>
                              <w:spacing w:before="3"/>
                              <w:ind w:left="105" w:right="105"/>
                              <w:jc w:val="both"/>
                            </w:pPr>
                            <w:r>
                              <w:t>Le métaldéhyde est une substance chimique soluble dans l’eau. Son utilisation abusive risque de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polluer les cours d’eau naturels (rivières, creeks, mangroves, trous d’eau…). Pour limiter 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danger, il existe une norme à ne pas dépasser : sur 1 m² de surface au sol, on peut utiliser au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maximum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1,0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métaldéhyde</w:t>
                            </w:r>
                            <w:r>
                              <w:t>.</w:t>
                            </w:r>
                          </w:p>
                          <w:p w14:paraId="39F92AC7" w14:textId="77777777" w:rsidR="00173ED7" w:rsidRDefault="00173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C9E9" id="Zone de texte 42" o:spid="_x0000_s1036" type="#_x0000_t202" style="position:absolute;left:0;text-align:left;margin-left:.3pt;margin-top:5.15pt;width:539.7pt;height:8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" fillcolor="white [3201]" strokeweight=".5pt">
                <v:textbox>
                  <w:txbxContent>
                    <w:p w14:paraId="530C661B" w14:textId="173A99B8" w:rsidR="00173ED7" w:rsidRDefault="00173ED7" w:rsidP="00173ED7">
                      <w:pPr>
                        <w:spacing w:before="19"/>
                        <w:ind w:left="105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Document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 w:rsidR="00A60B4F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 xml:space="preserve"> : Le métaldéhyde,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un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danger pour l’environnement.</w:t>
                      </w:r>
                    </w:p>
                    <w:p w14:paraId="1DB6008A" w14:textId="77777777" w:rsidR="00173ED7" w:rsidRDefault="00173ED7" w:rsidP="00173ED7">
                      <w:pPr>
                        <w:pStyle w:val="Corpsdetexte"/>
                        <w:spacing w:before="3"/>
                        <w:ind w:left="105" w:right="105"/>
                        <w:jc w:val="both"/>
                      </w:pPr>
                      <w:r>
                        <w:t>Le métaldéhyde est une substance chimique soluble dans l’eau. Son utilisation abusive risque de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polluer les cours d’eau naturels (rivières, creeks, mangroves, trous d’eau…). Pour limiter 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danger, il existe une norme à ne pas dépasser : sur 1 m² de surface au sol, on peut utiliser au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maximum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1,0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métaldéhyde</w:t>
                      </w:r>
                      <w:r>
                        <w:t>.</w:t>
                      </w:r>
                    </w:p>
                    <w:p w14:paraId="39F92AC7" w14:textId="77777777" w:rsidR="00173ED7" w:rsidRDefault="00173ED7"/>
                  </w:txbxContent>
                </v:textbox>
              </v:shape>
            </w:pict>
          </mc:Fallback>
        </mc:AlternateContent>
      </w:r>
    </w:p>
    <w:p w14:paraId="75076553" w14:textId="77777777" w:rsidR="00173ED7" w:rsidRDefault="00173ED7" w:rsidP="00AD7CFA">
      <w:pPr>
        <w:jc w:val="both"/>
        <w:rPr>
          <w:bCs/>
        </w:rPr>
      </w:pPr>
    </w:p>
    <w:p w14:paraId="727391A6" w14:textId="56A78ABC" w:rsidR="00F25585" w:rsidRDefault="00F25585" w:rsidP="00AD7CFA">
      <w:pPr>
        <w:jc w:val="both"/>
        <w:rPr>
          <w:b/>
        </w:rPr>
      </w:pPr>
    </w:p>
    <w:p w14:paraId="74822AD5" w14:textId="40B213BB" w:rsidR="00F25585" w:rsidRDefault="00F25585" w:rsidP="00AD7CFA">
      <w:pPr>
        <w:jc w:val="both"/>
        <w:rPr>
          <w:b/>
        </w:rPr>
      </w:pPr>
    </w:p>
    <w:p w14:paraId="45C84556" w14:textId="5E131973" w:rsidR="00F25585" w:rsidRDefault="00F25585" w:rsidP="00AD7CFA">
      <w:pPr>
        <w:jc w:val="center"/>
        <w:rPr>
          <w:bCs/>
        </w:rPr>
      </w:pPr>
    </w:p>
    <w:p w14:paraId="1D036F86" w14:textId="27DA1B75" w:rsidR="005B2EC4" w:rsidRDefault="005B2EC4" w:rsidP="00AD7CFA">
      <w:pPr>
        <w:jc w:val="center"/>
        <w:rPr>
          <w:bCs/>
        </w:rPr>
      </w:pPr>
    </w:p>
    <w:p w14:paraId="1E943921" w14:textId="22805A6A" w:rsidR="005B2EC4" w:rsidRDefault="005B2EC4" w:rsidP="00AD7CFA">
      <w:pPr>
        <w:autoSpaceDE w:val="0"/>
        <w:autoSpaceDN w:val="0"/>
        <w:adjustRightInd w:val="0"/>
        <w:jc w:val="both"/>
        <w:rPr>
          <w:rFonts w:ascii="Helvetica-Bold" w:hAnsi="Helvetica-Bold" w:cs="Helvetica-Bold"/>
          <w:b/>
          <w:bCs/>
        </w:rPr>
      </w:pPr>
    </w:p>
    <w:p w14:paraId="29E76D43" w14:textId="6C7DB295" w:rsidR="009E3D34" w:rsidRDefault="009E3D34" w:rsidP="00AD7CFA">
      <w:pPr>
        <w:pStyle w:val="Corpsdetexte"/>
        <w:spacing w:before="94" w:line="237" w:lineRule="auto"/>
        <w:ind w:right="113"/>
      </w:pPr>
      <w:r>
        <w:t xml:space="preserve">Un jardinier traite son potager de tomates. Il dépose </w:t>
      </w:r>
      <w:r>
        <w:rPr>
          <w:b/>
        </w:rPr>
        <w:t xml:space="preserve">60 pastilles </w:t>
      </w:r>
      <w:r>
        <w:t xml:space="preserve">pour traiter </w:t>
      </w:r>
      <w:r w:rsidR="00F42A32">
        <w:t>1</w:t>
      </w:r>
      <w:r>
        <w:t xml:space="preserve"> m².</w:t>
      </w:r>
    </w:p>
    <w:p w14:paraId="357A9739" w14:textId="697E35EB" w:rsidR="009E3D34" w:rsidRDefault="009E3D34" w:rsidP="00AD7CFA">
      <w:pPr>
        <w:pStyle w:val="Corpsdetexte"/>
        <w:spacing w:before="94" w:line="237" w:lineRule="auto"/>
        <w:ind w:right="2256"/>
      </w:pPr>
      <w:r>
        <w:rPr>
          <w:spacing w:val="-64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pastille contient</w:t>
      </w:r>
      <w:r>
        <w:rPr>
          <w:spacing w:val="-1"/>
        </w:rPr>
        <w:t xml:space="preserve"> </w:t>
      </w:r>
      <w:r>
        <w:rPr>
          <w:b/>
        </w:rPr>
        <w:t>0,025</w:t>
      </w:r>
      <w:r>
        <w:rPr>
          <w:b/>
          <w:spacing w:val="-1"/>
        </w:rPr>
        <w:t xml:space="preserve"> </w:t>
      </w:r>
      <w:r>
        <w:rPr>
          <w:b/>
        </w:rPr>
        <w:t xml:space="preserve">g </w:t>
      </w:r>
      <w:r>
        <w:t>de métaldéhyde.</w:t>
      </w:r>
    </w:p>
    <w:p w14:paraId="1A5DA8F2" w14:textId="77777777" w:rsidR="00A60B4F" w:rsidRDefault="00A60B4F" w:rsidP="00AD7CFA">
      <w:pPr>
        <w:pStyle w:val="Corpsdetexte"/>
        <w:spacing w:line="237" w:lineRule="auto"/>
        <w:ind w:right="113"/>
        <w:rPr>
          <w:b/>
          <w:u w:val="single"/>
        </w:rPr>
      </w:pPr>
    </w:p>
    <w:p w14:paraId="3A4A6E25" w14:textId="3605DF8B" w:rsidR="009E3D34" w:rsidRDefault="009E3D34" w:rsidP="00AD7CFA">
      <w:pPr>
        <w:pStyle w:val="Corpsdetexte"/>
        <w:spacing w:line="237" w:lineRule="auto"/>
        <w:ind w:right="113"/>
      </w:pPr>
      <w:r w:rsidRPr="009E3D34">
        <w:rPr>
          <w:b/>
          <w:u w:val="single"/>
        </w:rPr>
        <w:t xml:space="preserve">Question </w:t>
      </w:r>
      <w:r w:rsidR="00A60B4F">
        <w:rPr>
          <w:b/>
          <w:u w:val="single"/>
        </w:rPr>
        <w:t>6</w:t>
      </w:r>
      <w:r>
        <w:rPr>
          <w:b/>
        </w:rPr>
        <w:t xml:space="preserve"> : Expliquer </w:t>
      </w:r>
      <w:r>
        <w:t>si le jardinier respecte la norme afin d’éviter de polluer les cours d’eau.</w:t>
      </w:r>
      <w:r>
        <w:rPr>
          <w:spacing w:val="-64"/>
        </w:rPr>
        <w:t xml:space="preserve"> </w:t>
      </w:r>
      <w:r>
        <w:t>Toutes</w:t>
      </w:r>
      <w:r>
        <w:rPr>
          <w:spacing w:val="-1"/>
        </w:rPr>
        <w:t xml:space="preserve"> </w:t>
      </w:r>
      <w:r>
        <w:t>tentatives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réponses</w:t>
      </w:r>
      <w:r>
        <w:rPr>
          <w:spacing w:val="-1"/>
        </w:rPr>
        <w:t xml:space="preserve"> </w:t>
      </w:r>
      <w:r>
        <w:t>écrites,</w:t>
      </w:r>
      <w:r>
        <w:rPr>
          <w:spacing w:val="-1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incomplètes,</w:t>
      </w:r>
      <w:r>
        <w:rPr>
          <w:spacing w:val="-2"/>
        </w:rPr>
        <w:t xml:space="preserve"> </w:t>
      </w:r>
      <w:r>
        <w:t>seront</w:t>
      </w:r>
      <w:r>
        <w:rPr>
          <w:spacing w:val="-2"/>
        </w:rPr>
        <w:t xml:space="preserve"> </w:t>
      </w:r>
      <w:r>
        <w:t>valorisées.</w:t>
      </w:r>
    </w:p>
    <w:p w14:paraId="0780ED23" w14:textId="63F2C0EF" w:rsidR="005B2EC4" w:rsidRDefault="00A60B4F" w:rsidP="00AD7CFA">
      <w:pPr>
        <w:autoSpaceDE w:val="0"/>
        <w:autoSpaceDN w:val="0"/>
        <w:adjustRightInd w:val="0"/>
        <w:jc w:val="both"/>
        <w:rPr>
          <w:rFonts w:ascii="Helvetica-Bold" w:hAnsi="Helvetica-Bold" w:cs="Helvetica-Bold"/>
          <w:b/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2DC1E" wp14:editId="58CC9464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854190" cy="1352550"/>
                <wp:effectExtent l="0" t="0" r="2286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27583" w14:textId="25E0D242" w:rsidR="009E3D34" w:rsidRDefault="005B2EC4" w:rsidP="009E3D34"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9E3D34">
      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A60B4F">
                              <w:t>…………...</w:t>
                            </w:r>
                            <w:r w:rsidR="009E3D34">
                              <w:t>…………</w:t>
                            </w:r>
                            <w:r w:rsidR="00A60B4F">
                              <w:t>…</w:t>
                            </w:r>
                          </w:p>
                          <w:p w14:paraId="1C6750F0" w14:textId="34139A6E" w:rsidR="009E3D34" w:rsidRDefault="009E3D34" w:rsidP="009E3D34">
                            <w:r>
                              <w:t>………………………………………………………………………………………………</w:t>
                            </w:r>
                            <w:r w:rsidR="00A60B4F">
                              <w:t>…………</w:t>
                            </w:r>
                            <w:r>
                              <w:t>………………………………………………………………………………………………………………………</w:t>
                            </w:r>
                            <w:r w:rsidR="00A60B4F">
                              <w:t>…</w:t>
                            </w:r>
                          </w:p>
                          <w:p w14:paraId="42A5FC37" w14:textId="37F9AC9E" w:rsidR="005B2EC4" w:rsidRDefault="009E3D34" w:rsidP="005B2EC4">
                            <w:r>
                              <w:t>………………………………………………………………………………………………………………</w:t>
                            </w:r>
                            <w:r w:rsidR="00A60B4F"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DC1E" id="Zone de texte 35" o:spid="_x0000_s1037" type="#_x0000_t202" style="position:absolute;left:0;text-align:left;margin-left:0;margin-top:3.25pt;width:539.7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" fillcolor="white [3201]" strokeweight=".5pt">
                <v:textbox>
                  <w:txbxContent>
                    <w:p w14:paraId="34B27583" w14:textId="25E0D242" w:rsidR="009E3D34" w:rsidRDefault="005B2EC4" w:rsidP="009E3D34"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9E3D34">
                        <w:t>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A60B4F">
                        <w:t>…………...</w:t>
                      </w:r>
                      <w:r w:rsidR="009E3D34">
                        <w:t>…………</w:t>
                      </w:r>
                      <w:r w:rsidR="00A60B4F">
                        <w:t>…</w:t>
                      </w:r>
                    </w:p>
                    <w:p w14:paraId="1C6750F0" w14:textId="34139A6E" w:rsidR="009E3D34" w:rsidRDefault="009E3D34" w:rsidP="009E3D34">
                      <w:r>
                        <w:t>………………………………………………………………………………………………</w:t>
                      </w:r>
                      <w:r w:rsidR="00A60B4F">
                        <w:t>…………</w:t>
                      </w:r>
                      <w:r>
                        <w:t>………………………………………………………………………………………………………………………</w:t>
                      </w:r>
                      <w:r w:rsidR="00A60B4F">
                        <w:t>…</w:t>
                      </w:r>
                    </w:p>
                    <w:p w14:paraId="42A5FC37" w14:textId="37F9AC9E" w:rsidR="005B2EC4" w:rsidRDefault="009E3D34" w:rsidP="005B2EC4">
                      <w:r>
                        <w:t>………………………………………………………………………………………………………………</w:t>
                      </w:r>
                      <w:r w:rsidR="00A60B4F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1F17A61" w14:textId="12BF3A88" w:rsidR="005B2EC4" w:rsidRDefault="005B2EC4" w:rsidP="00AD7CFA">
      <w:pPr>
        <w:autoSpaceDE w:val="0"/>
        <w:autoSpaceDN w:val="0"/>
        <w:adjustRightInd w:val="0"/>
        <w:jc w:val="both"/>
        <w:rPr>
          <w:rFonts w:ascii="Helvetica-Bold" w:hAnsi="Helvetica-Bold" w:cs="Helvetica-Bold"/>
          <w:b/>
          <w:bCs/>
        </w:rPr>
      </w:pPr>
    </w:p>
    <w:p w14:paraId="543DC188" w14:textId="2F04555C" w:rsidR="005B2EC4" w:rsidRDefault="005B2EC4" w:rsidP="00AD7CFA">
      <w:pPr>
        <w:autoSpaceDE w:val="0"/>
        <w:autoSpaceDN w:val="0"/>
        <w:adjustRightInd w:val="0"/>
        <w:jc w:val="both"/>
        <w:rPr>
          <w:rFonts w:ascii="Helvetica-Bold" w:hAnsi="Helvetica-Bold" w:cs="Helvetica-Bold"/>
          <w:b/>
          <w:bCs/>
        </w:rPr>
      </w:pPr>
    </w:p>
    <w:p w14:paraId="0F0EB798" w14:textId="0F87B335" w:rsidR="005B2EC4" w:rsidRDefault="005B2EC4" w:rsidP="00AD7CFA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sectPr w:rsidR="005B2EC4" w:rsidSect="00D83778">
      <w:headerReference w:type="default" r:id="rId18"/>
      <w:footerReference w:type="default" r:id="rId19"/>
      <w:pgSz w:w="11906" w:h="16838"/>
      <w:pgMar w:top="238" w:right="510" w:bottom="249" w:left="51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E6E15" w14:textId="77777777" w:rsidR="00122920" w:rsidRDefault="00122920" w:rsidP="00261CC5">
      <w:r>
        <w:separator/>
      </w:r>
    </w:p>
  </w:endnote>
  <w:endnote w:type="continuationSeparator" w:id="0">
    <w:p w14:paraId="578F7644" w14:textId="77777777" w:rsidR="00122920" w:rsidRDefault="00122920" w:rsidP="00261C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106D" w14:textId="381F9985" w:rsidR="005A73DE" w:rsidRPr="00D350D7" w:rsidRDefault="00D350D7" w:rsidP="00D350D7">
    <w:pPr>
      <w:pStyle w:val="Corpsdetexte"/>
      <w:spacing w:before="10"/>
      <w:ind w:left="20"/>
      <w:rPr>
        <w:rFonts w:ascii="Times New Roman"/>
      </w:rPr>
    </w:pPr>
    <w:r w:rsidRPr="00D350D7">
      <w:rPr>
        <w:i/>
        <w:iCs/>
        <w:sz w:val="20"/>
        <w:szCs w:val="20"/>
      </w:rPr>
      <w:t>20</w:t>
    </w:r>
    <w:r w:rsidR="00AD7CFA">
      <w:rPr>
        <w:i/>
        <w:iCs/>
        <w:sz w:val="20"/>
        <w:szCs w:val="20"/>
      </w:rPr>
      <w:t>PRO</w:t>
    </w:r>
    <w:r w:rsidRPr="00D350D7">
      <w:rPr>
        <w:i/>
        <w:iCs/>
        <w:sz w:val="20"/>
        <w:szCs w:val="20"/>
      </w:rPr>
      <w:t>SCNC1</w:t>
    </w:r>
    <w:r w:rsidRPr="00D350D7">
      <w:rPr>
        <w:rFonts w:ascii="Times New Roman"/>
        <w:sz w:val="20"/>
        <w:szCs w:val="20"/>
      </w:rPr>
      <w:t xml:space="preserve"> </w:t>
    </w:r>
    <w:r w:rsidR="00261CC5" w:rsidRPr="00261CC5">
      <w:rPr>
        <w:i/>
        <w:sz w:val="20"/>
        <w:szCs w:val="20"/>
      </w:rPr>
      <w:t xml:space="preserve">Durée de l’épreuve : 30 min – 25 points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D04C1" w14:textId="77777777" w:rsidR="00122920" w:rsidRDefault="00122920" w:rsidP="00261CC5">
      <w:r>
        <w:separator/>
      </w:r>
    </w:p>
  </w:footnote>
  <w:footnote w:type="continuationSeparator" w:id="0">
    <w:p w14:paraId="386339A0" w14:textId="77777777" w:rsidR="00122920" w:rsidRDefault="00122920" w:rsidP="00261C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2D815" w14:textId="7F36F46B" w:rsidR="0039195B" w:rsidRDefault="00972D8D" w:rsidP="00D350D7">
    <w:pPr>
      <w:jc w:val="center"/>
      <w:rPr>
        <w:b/>
        <w:sz w:val="32"/>
        <w:szCs w:val="32"/>
      </w:rPr>
    </w:pPr>
    <w:r w:rsidRPr="002F1B5E">
      <w:rPr>
        <w:b/>
        <w:sz w:val="32"/>
        <w:szCs w:val="32"/>
      </w:rPr>
      <w:t xml:space="preserve">PHYSIQUE-CHIMIE DNB </w:t>
    </w:r>
    <w:r w:rsidR="0039195B">
      <w:rPr>
        <w:b/>
        <w:sz w:val="32"/>
        <w:szCs w:val="32"/>
      </w:rPr>
      <w:t>202</w:t>
    </w:r>
    <w:r w:rsidR="00D350D7">
      <w:rPr>
        <w:b/>
        <w:sz w:val="32"/>
        <w:szCs w:val="32"/>
      </w:rPr>
      <w:t>0</w:t>
    </w:r>
    <w:r w:rsidRPr="002F1B5E">
      <w:rPr>
        <w:b/>
        <w:sz w:val="32"/>
        <w:szCs w:val="32"/>
      </w:rPr>
      <w:t xml:space="preserve"> </w:t>
    </w:r>
    <w:r>
      <w:rPr>
        <w:b/>
        <w:sz w:val="32"/>
        <w:szCs w:val="32"/>
      </w:rPr>
      <w:t>–</w:t>
    </w:r>
    <w:r w:rsidRPr="002F1B5E">
      <w:rPr>
        <w:b/>
        <w:sz w:val="32"/>
        <w:szCs w:val="32"/>
      </w:rPr>
      <w:t xml:space="preserve"> </w:t>
    </w:r>
    <w:r w:rsidR="0039195B">
      <w:rPr>
        <w:b/>
        <w:sz w:val="32"/>
        <w:szCs w:val="32"/>
      </w:rPr>
      <w:t>Nouvelle Calédonie</w:t>
    </w:r>
  </w:p>
  <w:p w14:paraId="7A4BB2EA" w14:textId="20796F08" w:rsidR="00AD7CFA" w:rsidRDefault="00AD7CFA" w:rsidP="00D350D7">
    <w:pPr>
      <w:jc w:val="center"/>
      <w:rPr>
        <w:b/>
        <w:sz w:val="32"/>
        <w:szCs w:val="32"/>
      </w:rPr>
    </w:pPr>
    <w:r>
      <w:rPr>
        <w:b/>
        <w:sz w:val="32"/>
        <w:szCs w:val="32"/>
      </w:rPr>
      <w:t>Série professionnelle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3F42"/>
    <w:multiLevelType w:val="hybridMultilevel"/>
    <w:tmpl w:val="29E811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55E50"/>
    <w:multiLevelType w:val="hybridMultilevel"/>
    <w:tmpl w:val="C9E28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9052A"/>
    <w:multiLevelType w:val="hybridMultilevel"/>
    <w:tmpl w:val="90CC86DA"/>
    <w:lvl w:ilvl="0" w:tplc="DD7ED866">
      <w:numFmt w:val="bullet"/>
      <w:lvlText w:val="-"/>
      <w:lvlJc w:val="left"/>
      <w:pPr>
        <w:ind w:left="940" w:hanging="360"/>
      </w:pPr>
      <w:rPr>
        <w:rFonts w:ascii="Arial" w:eastAsia="Arial" w:hAnsi="Arial" w:cs="Arial" w:hint="default"/>
        <w:w w:val="91"/>
        <w:sz w:val="24"/>
        <w:szCs w:val="24"/>
        <w:lang w:val="fr-FR" w:eastAsia="fr-FR" w:bidi="fr-FR"/>
      </w:rPr>
    </w:lvl>
    <w:lvl w:ilvl="1" w:tplc="5BCC3E88">
      <w:numFmt w:val="bullet"/>
      <w:lvlText w:val="•"/>
      <w:lvlJc w:val="left"/>
      <w:pPr>
        <w:ind w:left="1868" w:hanging="360"/>
      </w:pPr>
      <w:rPr>
        <w:lang w:val="fr-FR" w:eastAsia="fr-FR" w:bidi="fr-FR"/>
      </w:rPr>
    </w:lvl>
    <w:lvl w:ilvl="2" w:tplc="453099B0">
      <w:numFmt w:val="bullet"/>
      <w:lvlText w:val="•"/>
      <w:lvlJc w:val="left"/>
      <w:pPr>
        <w:ind w:left="2797" w:hanging="360"/>
      </w:pPr>
      <w:rPr>
        <w:lang w:val="fr-FR" w:eastAsia="fr-FR" w:bidi="fr-FR"/>
      </w:rPr>
    </w:lvl>
    <w:lvl w:ilvl="3" w:tplc="842C0BB4">
      <w:numFmt w:val="bullet"/>
      <w:lvlText w:val="•"/>
      <w:lvlJc w:val="left"/>
      <w:pPr>
        <w:ind w:left="3725" w:hanging="360"/>
      </w:pPr>
      <w:rPr>
        <w:lang w:val="fr-FR" w:eastAsia="fr-FR" w:bidi="fr-FR"/>
      </w:rPr>
    </w:lvl>
    <w:lvl w:ilvl="4" w:tplc="511AEAC4">
      <w:numFmt w:val="bullet"/>
      <w:lvlText w:val="•"/>
      <w:lvlJc w:val="left"/>
      <w:pPr>
        <w:ind w:left="4654" w:hanging="360"/>
      </w:pPr>
      <w:rPr>
        <w:lang w:val="fr-FR" w:eastAsia="fr-FR" w:bidi="fr-FR"/>
      </w:rPr>
    </w:lvl>
    <w:lvl w:ilvl="5" w:tplc="00562F5C">
      <w:numFmt w:val="bullet"/>
      <w:lvlText w:val="•"/>
      <w:lvlJc w:val="left"/>
      <w:pPr>
        <w:ind w:left="5583" w:hanging="360"/>
      </w:pPr>
      <w:rPr>
        <w:lang w:val="fr-FR" w:eastAsia="fr-FR" w:bidi="fr-FR"/>
      </w:rPr>
    </w:lvl>
    <w:lvl w:ilvl="6" w:tplc="491C15F0">
      <w:numFmt w:val="bullet"/>
      <w:lvlText w:val="•"/>
      <w:lvlJc w:val="left"/>
      <w:pPr>
        <w:ind w:left="6511" w:hanging="360"/>
      </w:pPr>
      <w:rPr>
        <w:lang w:val="fr-FR" w:eastAsia="fr-FR" w:bidi="fr-FR"/>
      </w:rPr>
    </w:lvl>
    <w:lvl w:ilvl="7" w:tplc="0F7EA764">
      <w:numFmt w:val="bullet"/>
      <w:lvlText w:val="•"/>
      <w:lvlJc w:val="left"/>
      <w:pPr>
        <w:ind w:left="7440" w:hanging="360"/>
      </w:pPr>
      <w:rPr>
        <w:lang w:val="fr-FR" w:eastAsia="fr-FR" w:bidi="fr-FR"/>
      </w:rPr>
    </w:lvl>
    <w:lvl w:ilvl="8" w:tplc="2F16D002">
      <w:numFmt w:val="bullet"/>
      <w:lvlText w:val="•"/>
      <w:lvlJc w:val="left"/>
      <w:pPr>
        <w:ind w:left="8369" w:hanging="360"/>
      </w:pPr>
      <w:rPr>
        <w:lang w:val="fr-FR" w:eastAsia="fr-FR" w:bidi="fr-FR"/>
      </w:rPr>
    </w:lvl>
  </w:abstractNum>
  <w:abstractNum w:abstractNumId="3" w15:restartNumberingAfterBreak="0">
    <w:nsid w:val="39664B26"/>
    <w:multiLevelType w:val="hybridMultilevel"/>
    <w:tmpl w:val="53684C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05758"/>
    <w:multiLevelType w:val="hybridMultilevel"/>
    <w:tmpl w:val="13D8A2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908BE"/>
    <w:multiLevelType w:val="hybridMultilevel"/>
    <w:tmpl w:val="A836AD08"/>
    <w:lvl w:ilvl="0" w:tplc="6A300F48">
      <w:start w:val="3"/>
      <w:numFmt w:val="decimal"/>
      <w:lvlText w:val="%1"/>
      <w:lvlJc w:val="left"/>
      <w:pPr>
        <w:ind w:left="5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num w:numId="1" w16cid:durableId="1597858953">
    <w:abstractNumId w:val="2"/>
  </w:num>
  <w:num w:numId="2" w16cid:durableId="1128739071">
    <w:abstractNumId w:val="5"/>
  </w:num>
  <w:num w:numId="3" w16cid:durableId="1824589642">
    <w:abstractNumId w:val="1"/>
  </w:num>
  <w:num w:numId="4" w16cid:durableId="1555847846">
    <w:abstractNumId w:val="3"/>
  </w:num>
  <w:num w:numId="5" w16cid:durableId="687098793">
    <w:abstractNumId w:val="4"/>
  </w:num>
  <w:num w:numId="6" w16cid:durableId="1559129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B04"/>
    <w:rsid w:val="0000099B"/>
    <w:rsid w:val="000156DA"/>
    <w:rsid w:val="00041A48"/>
    <w:rsid w:val="000A50E4"/>
    <w:rsid w:val="000C691D"/>
    <w:rsid w:val="000C7152"/>
    <w:rsid w:val="000D0666"/>
    <w:rsid w:val="0010311F"/>
    <w:rsid w:val="00120099"/>
    <w:rsid w:val="00122920"/>
    <w:rsid w:val="001336C6"/>
    <w:rsid w:val="00173ED7"/>
    <w:rsid w:val="001C1568"/>
    <w:rsid w:val="001C6EF9"/>
    <w:rsid w:val="001D0FDE"/>
    <w:rsid w:val="00213CEA"/>
    <w:rsid w:val="00226D64"/>
    <w:rsid w:val="00242B04"/>
    <w:rsid w:val="00261CC5"/>
    <w:rsid w:val="00280FDA"/>
    <w:rsid w:val="002A0CD9"/>
    <w:rsid w:val="002F1B5E"/>
    <w:rsid w:val="00323C17"/>
    <w:rsid w:val="0039195B"/>
    <w:rsid w:val="003A7C1F"/>
    <w:rsid w:val="003D0FC1"/>
    <w:rsid w:val="00420D17"/>
    <w:rsid w:val="00436544"/>
    <w:rsid w:val="00456E16"/>
    <w:rsid w:val="00477EB5"/>
    <w:rsid w:val="004B13D5"/>
    <w:rsid w:val="005071EE"/>
    <w:rsid w:val="00513D96"/>
    <w:rsid w:val="00540D4D"/>
    <w:rsid w:val="00584799"/>
    <w:rsid w:val="00585511"/>
    <w:rsid w:val="00586A28"/>
    <w:rsid w:val="005A73DE"/>
    <w:rsid w:val="005B2EC4"/>
    <w:rsid w:val="006B4CA9"/>
    <w:rsid w:val="006D71CD"/>
    <w:rsid w:val="00793EA9"/>
    <w:rsid w:val="007C2C10"/>
    <w:rsid w:val="007E1B0F"/>
    <w:rsid w:val="007E3B28"/>
    <w:rsid w:val="007E6E76"/>
    <w:rsid w:val="007F3AB4"/>
    <w:rsid w:val="008052DF"/>
    <w:rsid w:val="008424DA"/>
    <w:rsid w:val="00865F18"/>
    <w:rsid w:val="008727CC"/>
    <w:rsid w:val="008D2FE8"/>
    <w:rsid w:val="008E68DE"/>
    <w:rsid w:val="00934E63"/>
    <w:rsid w:val="009668A6"/>
    <w:rsid w:val="00972D8D"/>
    <w:rsid w:val="009B4A05"/>
    <w:rsid w:val="009E3D34"/>
    <w:rsid w:val="00A2592C"/>
    <w:rsid w:val="00A44E4A"/>
    <w:rsid w:val="00A57A7D"/>
    <w:rsid w:val="00A60B4F"/>
    <w:rsid w:val="00A826F1"/>
    <w:rsid w:val="00AC7944"/>
    <w:rsid w:val="00AD7CFA"/>
    <w:rsid w:val="00AF740F"/>
    <w:rsid w:val="00B227DD"/>
    <w:rsid w:val="00B43411"/>
    <w:rsid w:val="00C50188"/>
    <w:rsid w:val="00C55474"/>
    <w:rsid w:val="00C914F6"/>
    <w:rsid w:val="00C916D2"/>
    <w:rsid w:val="00CD7731"/>
    <w:rsid w:val="00D1391A"/>
    <w:rsid w:val="00D350D7"/>
    <w:rsid w:val="00D72213"/>
    <w:rsid w:val="00D72759"/>
    <w:rsid w:val="00D83778"/>
    <w:rsid w:val="00DA6284"/>
    <w:rsid w:val="00DD1E53"/>
    <w:rsid w:val="00E63651"/>
    <w:rsid w:val="00E65E4D"/>
    <w:rsid w:val="00E736B0"/>
    <w:rsid w:val="00E7660D"/>
    <w:rsid w:val="00EB65DC"/>
    <w:rsid w:val="00EC20FE"/>
    <w:rsid w:val="00ED040C"/>
    <w:rsid w:val="00EF57D5"/>
    <w:rsid w:val="00F106EB"/>
    <w:rsid w:val="00F16F5C"/>
    <w:rsid w:val="00F25585"/>
    <w:rsid w:val="00F42A32"/>
    <w:rsid w:val="00F72B86"/>
    <w:rsid w:val="00FB7A92"/>
    <w:rsid w:val="00FC6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4717E"/>
  <w15:docId w15:val="{640E8FBD-FB5E-4697-A464-7FCC02448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C17"/>
  </w:style>
  <w:style w:type="paragraph" w:styleId="Titre1">
    <w:name w:val="heading 1"/>
    <w:basedOn w:val="Normal"/>
    <w:link w:val="Titre1Car"/>
    <w:uiPriority w:val="9"/>
    <w:qFormat/>
    <w:rsid w:val="00972D8D"/>
    <w:pPr>
      <w:widowControl w:val="0"/>
      <w:autoSpaceDE w:val="0"/>
      <w:autoSpaceDN w:val="0"/>
      <w:ind w:left="396"/>
      <w:outlineLvl w:val="0"/>
    </w:pPr>
    <w:rPr>
      <w:rFonts w:eastAsia="Arial"/>
      <w:b/>
      <w:bCs/>
      <w:u w:val="single" w:color="000000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41A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1CC5"/>
  </w:style>
  <w:style w:type="paragraph" w:styleId="Pieddepage">
    <w:name w:val="footer"/>
    <w:basedOn w:val="Normal"/>
    <w:link w:val="PieddepageCar"/>
    <w:uiPriority w:val="99"/>
    <w:unhideWhenUsed/>
    <w:rsid w:val="00261C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1CC5"/>
  </w:style>
  <w:style w:type="paragraph" w:styleId="Textedebulles">
    <w:name w:val="Balloon Text"/>
    <w:basedOn w:val="Normal"/>
    <w:link w:val="TextedebullesCar"/>
    <w:uiPriority w:val="99"/>
    <w:semiHidden/>
    <w:unhideWhenUsed/>
    <w:rsid w:val="00B434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41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72D8D"/>
    <w:rPr>
      <w:rFonts w:eastAsia="Arial"/>
      <w:b/>
      <w:bCs/>
      <w:u w:val="single" w:color="000000"/>
      <w:lang w:eastAsia="fr-FR" w:bidi="fr-FR"/>
    </w:rPr>
  </w:style>
  <w:style w:type="paragraph" w:styleId="Corpsdetexte">
    <w:name w:val="Body Text"/>
    <w:basedOn w:val="Normal"/>
    <w:link w:val="CorpsdetexteCar"/>
    <w:uiPriority w:val="1"/>
    <w:qFormat/>
    <w:rsid w:val="00972D8D"/>
    <w:pPr>
      <w:widowControl w:val="0"/>
      <w:autoSpaceDE w:val="0"/>
      <w:autoSpaceDN w:val="0"/>
    </w:pPr>
    <w:rPr>
      <w:rFonts w:eastAsia="Arial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72D8D"/>
    <w:rPr>
      <w:rFonts w:eastAsia="Arial"/>
      <w:lang w:eastAsia="fr-FR" w:bidi="fr-FR"/>
    </w:rPr>
  </w:style>
  <w:style w:type="table" w:customStyle="1" w:styleId="TableNormal">
    <w:name w:val="Table Normal"/>
    <w:uiPriority w:val="2"/>
    <w:semiHidden/>
    <w:unhideWhenUsed/>
    <w:qFormat/>
    <w:rsid w:val="00972D8D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2D8D"/>
    <w:pPr>
      <w:widowControl w:val="0"/>
      <w:autoSpaceDE w:val="0"/>
      <w:autoSpaceDN w:val="0"/>
    </w:pPr>
    <w:rPr>
      <w:rFonts w:eastAsia="Arial"/>
      <w:sz w:val="22"/>
      <w:szCs w:val="22"/>
      <w:lang w:eastAsia="fr-FR" w:bidi="fr-FR"/>
    </w:rPr>
  </w:style>
  <w:style w:type="character" w:styleId="Textedelespacerserv">
    <w:name w:val="Placeholder Text"/>
    <w:basedOn w:val="Policepardfaut"/>
    <w:uiPriority w:val="99"/>
    <w:semiHidden/>
    <w:rsid w:val="0010311F"/>
    <w:rPr>
      <w:color w:val="808080"/>
    </w:rPr>
  </w:style>
  <w:style w:type="paragraph" w:styleId="Paragraphedeliste">
    <w:name w:val="List Paragraph"/>
    <w:basedOn w:val="Normal"/>
    <w:uiPriority w:val="1"/>
    <w:qFormat/>
    <w:rsid w:val="007E1B0F"/>
    <w:pPr>
      <w:widowControl w:val="0"/>
      <w:autoSpaceDE w:val="0"/>
      <w:autoSpaceDN w:val="0"/>
      <w:ind w:left="940" w:hanging="360"/>
    </w:pPr>
    <w:rPr>
      <w:rFonts w:eastAsia="Arial"/>
      <w:sz w:val="22"/>
      <w:szCs w:val="22"/>
      <w:lang w:eastAsia="fr-FR" w:bidi="fr-FR"/>
    </w:rPr>
  </w:style>
  <w:style w:type="paragraph" w:customStyle="1" w:styleId="Default">
    <w:name w:val="Default"/>
    <w:rsid w:val="000D0666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mise_&#224;_jour_DNB\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modele.dotx</Template>
  <TotalTime>111</TotalTime>
  <Pages>3</Pages>
  <Words>482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</dc:creator>
  <cp:keywords/>
  <dc:description/>
  <cp:lastModifiedBy>Jerome</cp:lastModifiedBy>
  <cp:revision>10</cp:revision>
  <cp:lastPrinted>2017-06-26T11:17:00Z</cp:lastPrinted>
  <dcterms:created xsi:type="dcterms:W3CDTF">2023-03-10T18:12:00Z</dcterms:created>
  <dcterms:modified xsi:type="dcterms:W3CDTF">2023-03-12T16:05:00Z</dcterms:modified>
</cp:coreProperties>
</file>