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  <w:rPr>
          <w:sz w:val="28"/>
          <w:szCs w:val="28"/>
        </w:rPr>
      </w:pP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35pt;margin-top:-38.15pt;width:492pt;height:52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" filled="f" stroked="f">
            <v:textbox>
              <w:txbxContent>
                <w:p w:rsidR="00025F80" w:rsidRPr="00B96355" w:rsidRDefault="00025F80" w:rsidP="00EF267A">
                  <w:pPr>
                    <w:pStyle w:val="NoSpacing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Musik in Deutschland </w:t>
                  </w:r>
                </w:p>
              </w:txbxContent>
            </v:textbox>
          </v:shape>
        </w:pict>
      </w:r>
    </w:p>
    <w:p w:rsidR="00025F80" w:rsidRPr="00B166C6" w:rsidRDefault="00025F80" w:rsidP="00904B1B">
      <w:pPr>
        <w:pStyle w:val="NoSpacing"/>
        <w:rPr>
          <w:b/>
          <w:sz w:val="28"/>
          <w:szCs w:val="28"/>
        </w:rPr>
      </w:pPr>
      <w:r w:rsidRPr="00B166C6">
        <w:rPr>
          <w:b/>
          <w:sz w:val="28"/>
          <w:szCs w:val="28"/>
        </w:rPr>
        <w:t>Arbeitsblatt 2: Ein Land von Musikern</w:t>
      </w:r>
    </w:p>
    <w:p w:rsidR="00025F80" w:rsidRDefault="00025F80" w:rsidP="00904B1B">
      <w:pPr>
        <w:pStyle w:val="NoSpacing"/>
      </w:pPr>
      <w:r>
        <w:t>1) Sie hören acht Musikstücke (A-H). Ordnen Sie die Musikstücke den Portraits mit den Lebensdaten zu!</w:t>
      </w:r>
    </w:p>
    <w:p w:rsidR="00025F80" w:rsidRDefault="00025F80" w:rsidP="00904B1B">
      <w:pPr>
        <w:pStyle w:val="NoSpacing"/>
      </w:pPr>
      <w:r>
        <w:rPr>
          <w:noProof/>
          <w:lang w:val="fr-FR" w:eastAsia="fr-FR"/>
        </w:rPr>
        <w:pict>
          <v:shape id="_x0000_s1027" type="#_x0000_t202" style="position:absolute;margin-left:326.65pt;margin-top:6.85pt;width:125.25pt;height:12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">
            <v:textbox>
              <w:txbxContent>
                <w:p w:rsidR="00025F80" w:rsidRDefault="00025F80" w:rsidP="008C391C">
                  <w:pPr>
                    <w:pStyle w:val="NoSpacing"/>
                    <w:rPr>
                      <w:noProof/>
                      <w:lang w:val="fr-FR" w:eastAsia="fr-FR"/>
                    </w:rPr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9" o:spid="_x0000_i1026" type="#_x0000_t75" alt="http://www.medienwerkstatt-online.de/lws_wissen/bilder/641-1.jpg" style="width:80.25pt;height:73.5pt;visibility:visible">
                        <v:imagedata r:id="rId4" o:title=""/>
                      </v:shape>
                    </w:pict>
                  </w:r>
                </w:p>
                <w:p w:rsidR="00025F80" w:rsidRDefault="00025F80" w:rsidP="008C391C">
                  <w:pPr>
                    <w:pStyle w:val="NoSpacing"/>
                  </w:pPr>
                  <w:r>
                    <w:rPr>
                      <w:noProof/>
                      <w:lang w:val="fr-FR" w:eastAsia="fr-FR"/>
                    </w:rPr>
                    <w:t>Lu</w:t>
                  </w:r>
                  <w:r>
                    <w:t>dwig van Beethoven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770 in"/>
                    </w:smartTagPr>
                    <w:r>
                      <w:rPr>
                        <w:sz w:val="18"/>
                        <w:szCs w:val="18"/>
                      </w:rPr>
                      <w:t>1770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Bonn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 w:rsidRPr="008C391C"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827 in"/>
                    </w:smartTagPr>
                    <w:r w:rsidRPr="008C391C"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827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Wien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28" type="#_x0000_t202" style="position:absolute;margin-left:168.8pt;margin-top:8.35pt;width:125.25pt;height:141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">
            <v:textbox style="mso-fit-shape-to-text:t">
              <w:txbxContent>
                <w:p w:rsidR="00025F80" w:rsidRDefault="00025F80" w:rsidP="008C391C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Bild 2" o:spid="_x0000_i1028" type="#_x0000_t75" alt="http://www.jorchestra.com/UploadImages/music%20history/bach.jpg" style="width:74.25pt;height:85.5pt;visibility:visible">
                        <v:imagedata r:id="rId5" o:title=""/>
                      </v:shape>
                    </w:pict>
                  </w:r>
                </w:p>
                <w:p w:rsidR="00025F80" w:rsidRDefault="00025F80" w:rsidP="008C391C">
                  <w:pPr>
                    <w:pStyle w:val="NoSpacing"/>
                  </w:pPr>
                  <w:r>
                    <w:t>Johann Sebastian Bach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685 in"/>
                    </w:smartTagPr>
                    <w:r w:rsidRPr="008C391C">
                      <w:rPr>
                        <w:sz w:val="18"/>
                        <w:szCs w:val="18"/>
                      </w:rPr>
                      <w:t>1685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Eisenach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 w:rsidRPr="008C391C"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750 in"/>
                    </w:smartTagPr>
                    <w:r w:rsidRPr="008C391C">
                      <w:rPr>
                        <w:sz w:val="18"/>
                        <w:szCs w:val="18"/>
                      </w:rPr>
                      <w:t>1750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Leipzig</w:t>
                  </w:r>
                </w:p>
              </w:txbxContent>
            </v:textbox>
          </v:shape>
        </w:pict>
      </w:r>
    </w:p>
    <w:p w:rsidR="00025F80" w:rsidRDefault="00025F80" w:rsidP="00904B1B">
      <w:pPr>
        <w:pStyle w:val="NoSpacing"/>
      </w:pPr>
      <w:r>
        <w:t>Musikstück A</w:t>
      </w:r>
    </w:p>
    <w:p w:rsidR="00025F80" w:rsidRDefault="00025F80" w:rsidP="00904B1B">
      <w:pPr>
        <w:pStyle w:val="NoSpacing"/>
      </w:pPr>
      <w:r>
        <w:t>Musikstück B</w:t>
      </w:r>
    </w:p>
    <w:p w:rsidR="00025F80" w:rsidRDefault="00025F80" w:rsidP="00904B1B">
      <w:pPr>
        <w:pStyle w:val="NoSpacing"/>
      </w:pPr>
      <w:r>
        <w:t>Musikstück C</w:t>
      </w:r>
    </w:p>
    <w:p w:rsidR="00025F80" w:rsidRDefault="00025F80" w:rsidP="00904B1B">
      <w:pPr>
        <w:pStyle w:val="NoSpacing"/>
      </w:pPr>
      <w:r>
        <w:t>Musikstück D</w:t>
      </w:r>
    </w:p>
    <w:p w:rsidR="00025F80" w:rsidRDefault="00025F80" w:rsidP="00904B1B">
      <w:pPr>
        <w:pStyle w:val="NoSpacing"/>
      </w:pPr>
      <w:r>
        <w:t>Musikstück E</w:t>
      </w:r>
    </w:p>
    <w:p w:rsidR="00025F80" w:rsidRDefault="00025F80" w:rsidP="00904B1B">
      <w:pPr>
        <w:pStyle w:val="NoSpacing"/>
      </w:pPr>
      <w:r>
        <w:rPr>
          <w:noProof/>
          <w:lang w:val="fr-FR" w:eastAsia="fr-FR"/>
        </w:rPr>
        <w:pict>
          <v:shape id="_x0000_s1029" type="#_x0000_t202" style="position:absolute;margin-left:168.8pt;margin-top:12.35pt;width:125.25pt;height:141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">
            <v:textbox style="mso-fit-shape-to-text:t">
              <w:txbxContent>
                <w:p w:rsidR="00025F80" w:rsidRDefault="00025F80" w:rsidP="008C391C">
                  <w:pPr>
                    <w:pStyle w:val="NoSpacing"/>
                  </w:pPr>
                  <w:r>
                    <w:t>Franz Schubert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685 in"/>
                    </w:smartTagPr>
                    <w:r w:rsidRPr="008C391C">
                      <w:rPr>
                        <w:sz w:val="18"/>
                        <w:szCs w:val="18"/>
                      </w:rPr>
                      <w:t>1685 in</w:t>
                    </w:r>
                  </w:smartTag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 w:rsidRPr="008C391C"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750 in"/>
                    </w:smartTagPr>
                    <w:r w:rsidRPr="008C391C">
                      <w:rPr>
                        <w:sz w:val="18"/>
                        <w:szCs w:val="18"/>
                      </w:rPr>
                      <w:t>1750 in</w:t>
                    </w:r>
                  </w:smartTag>
                </w:p>
              </w:txbxContent>
            </v:textbox>
          </v:shape>
        </w:pict>
      </w:r>
      <w:r>
        <w:t>Musikstück F</w:t>
      </w:r>
    </w:p>
    <w:p w:rsidR="00025F80" w:rsidRDefault="00025F80" w:rsidP="00904B1B">
      <w:pPr>
        <w:pStyle w:val="NoSpacing"/>
      </w:pPr>
      <w:r>
        <w:t>Musikstück G</w:t>
      </w:r>
    </w:p>
    <w:p w:rsidR="00025F80" w:rsidRDefault="00025F80" w:rsidP="00904B1B">
      <w:pPr>
        <w:pStyle w:val="NoSpacing"/>
      </w:pPr>
      <w:r>
        <w:t>Musikstück H</w:t>
      </w: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  <w:r>
        <w:rPr>
          <w:noProof/>
          <w:lang w:val="fr-FR" w:eastAsia="fr-FR"/>
        </w:rPr>
        <w:pict>
          <v:shape id="_x0000_s1030" type="#_x0000_t202" style="position:absolute;margin-left:168.4pt;margin-top:.9pt;width:125.25pt;height:122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">
            <v:textbox>
              <w:txbxContent>
                <w:p w:rsidR="00025F80" w:rsidRDefault="00025F80" w:rsidP="008C391C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Bild 3" o:spid="_x0000_i1030" type="#_x0000_t75" alt="http://images.zeit.de/kultur/musik/2010-06/robert-schumann/robert-schumann-540x304.jpg" style="width:109.5pt;height:61.5pt;visibility:visible">
                        <v:imagedata r:id="rId6" o:title=""/>
                      </v:shape>
                    </w:pict>
                  </w:r>
                </w:p>
                <w:p w:rsidR="00025F80" w:rsidRDefault="00025F80" w:rsidP="008C391C">
                  <w:pPr>
                    <w:pStyle w:val="NoSpacing"/>
                  </w:pPr>
                  <w:r>
                    <w:t>Robert Schumann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810 in"/>
                    </w:smartTagPr>
                    <w:r>
                      <w:rPr>
                        <w:sz w:val="18"/>
                        <w:szCs w:val="18"/>
                      </w:rPr>
                      <w:t>1810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Zwickau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 w:rsidRPr="008C391C"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856 in"/>
                    </w:smartTagPr>
                    <w:r>
                      <w:rPr>
                        <w:sz w:val="18"/>
                        <w:szCs w:val="18"/>
                      </w:rPr>
                      <w:t>1856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Endenich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31" type="#_x0000_t202" style="position:absolute;margin-left:327.8pt;margin-top:1.9pt;width:125.25pt;height:140.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">
            <v:textbox style="mso-fit-shape-to-text:t">
              <w:txbxContent>
                <w:p w:rsidR="00025F80" w:rsidRDefault="00025F80" w:rsidP="008C391C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Grafik 20" o:spid="_x0000_i1032" type="#_x0000_t75" alt="http://www.freeinfosociety.com/media/images/5179.jpg" style="width:1in;height:77.25pt;visibility:visible">
                        <v:imagedata r:id="rId7" o:title=""/>
                      </v:shape>
                    </w:pict>
                  </w:r>
                </w:p>
                <w:p w:rsidR="00025F80" w:rsidRDefault="00025F80" w:rsidP="008C391C">
                  <w:pPr>
                    <w:pStyle w:val="NoSpacing"/>
                  </w:pPr>
                  <w:r>
                    <w:t>Richard Wagner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813 in"/>
                    </w:smartTagPr>
                    <w:r>
                      <w:rPr>
                        <w:sz w:val="18"/>
                        <w:szCs w:val="18"/>
                      </w:rPr>
                      <w:t>1813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Leipzig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 w:rsidRPr="008C391C"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883 in"/>
                    </w:smartTagPr>
                    <w:r>
                      <w:rPr>
                        <w:sz w:val="18"/>
                        <w:szCs w:val="18"/>
                      </w:rPr>
                      <w:t>1883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Venedig</w:t>
                  </w:r>
                </w:p>
              </w:txbxContent>
            </v:textbox>
          </v:shape>
        </w:pict>
      </w: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  <w:r>
        <w:rPr>
          <w:noProof/>
          <w:lang w:val="fr-FR" w:eastAsia="fr-FR"/>
        </w:rPr>
        <w:pict>
          <v:shape id="_x0000_s1032" type="#_x0000_t202" style="position:absolute;margin-left:328.15pt;margin-top:3.15pt;width:125.25pt;height:121.3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">
            <v:textbox>
              <w:txbxContent>
                <w:p w:rsidR="00025F80" w:rsidRDefault="00025F80" w:rsidP="008C391C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Grafik 21" o:spid="_x0000_i1034" type="#_x0000_t75" alt="http://www.schott-musik.de/shop/resources/590970.jpg" style="width:49.5pt;height:72.75pt;visibility:visible">
                        <v:imagedata r:id="rId8" o:title=""/>
                      </v:shape>
                    </w:pict>
                  </w:r>
                </w:p>
                <w:p w:rsidR="00025F80" w:rsidRDefault="00025F80" w:rsidP="008C391C">
                  <w:pPr>
                    <w:pStyle w:val="NoSpacing"/>
                  </w:pPr>
                  <w:r>
                    <w:t>Carl Orff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895 in"/>
                    </w:smartTagPr>
                    <w:r>
                      <w:rPr>
                        <w:sz w:val="18"/>
                        <w:szCs w:val="18"/>
                      </w:rPr>
                      <w:t>1895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München</w:t>
                  </w:r>
                </w:p>
                <w:p w:rsidR="00025F80" w:rsidRPr="008C391C" w:rsidRDefault="00025F80" w:rsidP="008C391C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 w:rsidRPr="008C391C"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982 in"/>
                    </w:smartTagPr>
                    <w:r>
                      <w:rPr>
                        <w:sz w:val="18"/>
                        <w:szCs w:val="18"/>
                      </w:rPr>
                      <w:t>1982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München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33" type="#_x0000_t202" style="position:absolute;margin-left:168.9pt;margin-top:4.15pt;width:125.25pt;height:140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">
            <v:textbox style="mso-fit-shape-to-text:t">
              <w:txbxContent>
                <w:p w:rsidR="00025F80" w:rsidRDefault="00025F80" w:rsidP="0012499D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Grafik 27" o:spid="_x0000_i1036" type="#_x0000_t75" alt="http://www.brahms-baden-baden.de/img/brahms.jpg" style="width:52.5pt;height:77.25pt;visibility:visible">
                        <v:imagedata r:id="rId9" o:title=""/>
                      </v:shape>
                    </w:pict>
                  </w:r>
                </w:p>
                <w:p w:rsidR="00025F80" w:rsidRDefault="00025F80" w:rsidP="0012499D">
                  <w:pPr>
                    <w:pStyle w:val="NoSpacing"/>
                  </w:pPr>
                  <w:r>
                    <w:t>Johannes Brahms</w:t>
                  </w:r>
                </w:p>
                <w:p w:rsidR="00025F80" w:rsidRPr="008C391C" w:rsidRDefault="00025F80" w:rsidP="0012499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833 in"/>
                    </w:smartTagPr>
                    <w:r>
                      <w:rPr>
                        <w:sz w:val="18"/>
                        <w:szCs w:val="18"/>
                      </w:rPr>
                      <w:t>1833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Hamburg</w:t>
                  </w:r>
                </w:p>
                <w:p w:rsidR="00025F80" w:rsidRPr="008C391C" w:rsidRDefault="00025F80" w:rsidP="0012499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897 in"/>
                    </w:smartTagPr>
                    <w:r>
                      <w:rPr>
                        <w:sz w:val="18"/>
                        <w:szCs w:val="18"/>
                      </w:rPr>
                      <w:t>1897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Wien</w:t>
                  </w:r>
                </w:p>
              </w:txbxContent>
            </v:textbox>
          </v:shape>
        </w:pict>
      </w: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  <w:r>
        <w:rPr>
          <w:noProof/>
          <w:lang w:val="fr-FR" w:eastAsia="fr-FR"/>
        </w:rPr>
        <w:pict>
          <v:shape id="_x0000_s1034" type="#_x0000_t202" style="position:absolute;margin-left:326.65pt;margin-top:6.05pt;width:125.25pt;height:128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">
            <v:textbox>
              <w:txbxContent>
                <w:p w:rsidR="00025F80" w:rsidRDefault="00025F80" w:rsidP="0012499D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Grafik 28" o:spid="_x0000_i1038" type="#_x0000_t75" alt="http://promfih.com/data_images/main/karlheinz-stockhausen/karlheinz-stockhausen-08.jpg" style="width:107.25pt;height:75pt;visibility:visible">
                        <v:imagedata r:id="rId10" o:title=""/>
                      </v:shape>
                    </w:pict>
                  </w:r>
                </w:p>
                <w:p w:rsidR="00025F80" w:rsidRDefault="00025F80" w:rsidP="0012499D">
                  <w:pPr>
                    <w:pStyle w:val="NoSpacing"/>
                  </w:pPr>
                  <w:r>
                    <w:t>Karl-Heinz Stockhausen</w:t>
                  </w:r>
                </w:p>
                <w:p w:rsidR="00025F80" w:rsidRPr="008C391C" w:rsidRDefault="00025F80" w:rsidP="0012499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928 in"/>
                    </w:smartTagPr>
                    <w:r>
                      <w:rPr>
                        <w:sz w:val="18"/>
                        <w:szCs w:val="18"/>
                      </w:rPr>
                      <w:t>1928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Mödrath</w:t>
                  </w:r>
                </w:p>
                <w:p w:rsidR="00025F80" w:rsidRPr="008C391C" w:rsidRDefault="00025F80" w:rsidP="00F95941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007 in"/>
                    </w:smartTagPr>
                    <w:r>
                      <w:rPr>
                        <w:sz w:val="18"/>
                        <w:szCs w:val="18"/>
                      </w:rPr>
                      <w:t>2007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Kürten</w:t>
                  </w:r>
                </w:p>
                <w:p w:rsidR="00025F80" w:rsidRPr="008C391C" w:rsidRDefault="00025F80" w:rsidP="0012499D">
                  <w:pPr>
                    <w:pStyle w:val="NoSpacing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35" type="#_x0000_t202" style="position:absolute;margin-left:169.55pt;margin-top:5.8pt;width:125.25pt;height:141.6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">
            <v:textbox style="mso-fit-shape-to-text:t">
              <w:txbxContent>
                <w:p w:rsidR="00025F80" w:rsidRDefault="00025F80" w:rsidP="00451C0D">
                  <w:pPr>
                    <w:pStyle w:val="NoSpacing"/>
                  </w:pPr>
                  <w:r w:rsidRPr="00B118B7">
                    <w:rPr>
                      <w:noProof/>
                      <w:lang w:val="fr-FR" w:eastAsia="fr-FR"/>
                    </w:rPr>
                    <w:pict>
                      <v:shape id="Grafik 18" o:spid="_x0000_i1040" type="#_x0000_t75" alt="http://www.lilashome.de/kurtweill/bilder/1.jpg" style="width:52.5pt;height:81.75pt;visibility:visible">
                        <v:imagedata r:id="rId11" o:title=""/>
                      </v:shape>
                    </w:pict>
                  </w:r>
                </w:p>
                <w:p w:rsidR="00025F80" w:rsidRDefault="00025F80" w:rsidP="00451C0D">
                  <w:pPr>
                    <w:pStyle w:val="NoSpacing"/>
                  </w:pPr>
                  <w:r>
                    <w:t>Kurt Weill</w:t>
                  </w:r>
                </w:p>
                <w:p w:rsidR="00025F80" w:rsidRPr="008C391C" w:rsidRDefault="00025F80" w:rsidP="00451C0D">
                  <w:pPr>
                    <w:pStyle w:val="NoSpacing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°  </w:t>
                  </w:r>
                  <w:smartTag w:uri="urn:schemas-microsoft-com:office:smarttags" w:element="metricconverter">
                    <w:smartTagPr>
                      <w:attr w:name="ProductID" w:val="1900 in"/>
                    </w:smartTagPr>
                    <w:r>
                      <w:rPr>
                        <w:sz w:val="18"/>
                        <w:szCs w:val="18"/>
                      </w:rPr>
                      <w:t>1900</w:t>
                    </w:r>
                    <w:r w:rsidRPr="008C391C">
                      <w:rPr>
                        <w:sz w:val="18"/>
                        <w:szCs w:val="18"/>
                      </w:rPr>
                      <w:t xml:space="preserve">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Dessau</w:t>
                  </w:r>
                </w:p>
                <w:p w:rsidR="00025F80" w:rsidRPr="008C391C" w:rsidRDefault="00025F80" w:rsidP="00451C0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391C">
                    <w:rPr>
                      <w:sz w:val="18"/>
                      <w:szCs w:val="18"/>
                    </w:rPr>
                    <w:sym w:font="Wingdings" w:char="F055"/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950 in"/>
                    </w:smartTagPr>
                    <w:r>
                      <w:rPr>
                        <w:sz w:val="18"/>
                        <w:szCs w:val="18"/>
                      </w:rPr>
                      <w:t>19</w:t>
                    </w:r>
                    <w:r w:rsidRPr="008C391C">
                      <w:rPr>
                        <w:sz w:val="18"/>
                        <w:szCs w:val="18"/>
                      </w:rPr>
                      <w:t>50 in</w:t>
                    </w:r>
                  </w:smartTag>
                  <w:r>
                    <w:rPr>
                      <w:sz w:val="18"/>
                      <w:szCs w:val="18"/>
                    </w:rPr>
                    <w:t xml:space="preserve"> New York</w:t>
                  </w:r>
                </w:p>
              </w:txbxContent>
            </v:textbox>
          </v:shape>
        </w:pict>
      </w: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</w:p>
    <w:p w:rsidR="00025F80" w:rsidRDefault="00025F80" w:rsidP="00904B1B">
      <w:pPr>
        <w:pStyle w:val="NoSpacing"/>
      </w:pPr>
      <w:r>
        <w:t>B) Welche Komponisten gehören zu welcher Musikepoche? Raten Sie!</w:t>
      </w:r>
      <w:bookmarkStart w:id="0" w:name="_GoBack"/>
      <w:bookmarkEnd w:id="0"/>
    </w:p>
    <w:p w:rsidR="00025F80" w:rsidRDefault="00025F80" w:rsidP="00904B1B">
      <w:pPr>
        <w:pStyle w:val="NoSpacing"/>
      </w:pPr>
      <w:r>
        <w:t>zum Barock:</w:t>
      </w:r>
      <w:r>
        <w:tab/>
      </w:r>
      <w:r>
        <w:tab/>
      </w:r>
      <w:r>
        <w:tab/>
      </w:r>
      <w:r>
        <w:tab/>
      </w:r>
      <w:r>
        <w:tab/>
      </w:r>
      <w:r>
        <w:tab/>
        <w:t>zur Klassik</w:t>
      </w:r>
    </w:p>
    <w:p w:rsidR="00025F80" w:rsidRDefault="00025F80" w:rsidP="00904B1B">
      <w:pPr>
        <w:pStyle w:val="NoSpacing"/>
      </w:pPr>
      <w:r>
        <w:t>zur Romantik:</w:t>
      </w:r>
      <w:r>
        <w:tab/>
      </w:r>
      <w:r>
        <w:tab/>
      </w:r>
      <w:r>
        <w:tab/>
      </w:r>
      <w:r>
        <w:tab/>
      </w:r>
      <w:r>
        <w:tab/>
      </w:r>
      <w:r>
        <w:tab/>
        <w:t>zur modernen Musik:</w:t>
      </w:r>
    </w:p>
    <w:p w:rsidR="00025F80" w:rsidRDefault="00025F80" w:rsidP="002D20B4">
      <w:pPr>
        <w:pStyle w:val="NoSpacing"/>
      </w:pPr>
      <w:r>
        <w:t xml:space="preserve">zur zeitgenössischen Musik: </w:t>
      </w:r>
      <w:r>
        <w:tab/>
      </w:r>
      <w:r>
        <w:tab/>
      </w:r>
      <w:r>
        <w:tab/>
      </w:r>
      <w:r>
        <w:tab/>
      </w:r>
    </w:p>
    <w:p w:rsidR="00025F80" w:rsidRDefault="00025F80" w:rsidP="00904B1B">
      <w:pPr>
        <w:pStyle w:val="NoSpacing"/>
      </w:pPr>
    </w:p>
    <w:sectPr w:rsidR="00025F80" w:rsidSect="002B44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6BA"/>
    <w:rsid w:val="00025F80"/>
    <w:rsid w:val="0012499D"/>
    <w:rsid w:val="001409CE"/>
    <w:rsid w:val="001A7C58"/>
    <w:rsid w:val="001C3A04"/>
    <w:rsid w:val="001E424B"/>
    <w:rsid w:val="00204F86"/>
    <w:rsid w:val="002776CF"/>
    <w:rsid w:val="002B44F0"/>
    <w:rsid w:val="002D20B4"/>
    <w:rsid w:val="00302333"/>
    <w:rsid w:val="003516BA"/>
    <w:rsid w:val="003935F5"/>
    <w:rsid w:val="003D617F"/>
    <w:rsid w:val="00451C0D"/>
    <w:rsid w:val="005F3E1E"/>
    <w:rsid w:val="00745C9A"/>
    <w:rsid w:val="00794A77"/>
    <w:rsid w:val="008653DD"/>
    <w:rsid w:val="008C391C"/>
    <w:rsid w:val="00904B1B"/>
    <w:rsid w:val="00A806A0"/>
    <w:rsid w:val="00A81C07"/>
    <w:rsid w:val="00AA5D0B"/>
    <w:rsid w:val="00AE6B33"/>
    <w:rsid w:val="00B118B7"/>
    <w:rsid w:val="00B166C6"/>
    <w:rsid w:val="00B96355"/>
    <w:rsid w:val="00CC061B"/>
    <w:rsid w:val="00DB201A"/>
    <w:rsid w:val="00E359B2"/>
    <w:rsid w:val="00EF267A"/>
    <w:rsid w:val="00F7184E"/>
    <w:rsid w:val="00F9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4F0"/>
    <w:pPr>
      <w:spacing w:after="200" w:line="276" w:lineRule="auto"/>
    </w:pPr>
    <w:rPr>
      <w:lang w:val="de-DE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04B1B"/>
    <w:rPr>
      <w:lang w:val="de-D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4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09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409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70</Words>
  <Characters>388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</dc:creator>
  <cp:keywords/>
  <dc:description/>
  <cp:lastModifiedBy>melanie</cp:lastModifiedBy>
  <cp:revision>2</cp:revision>
  <dcterms:created xsi:type="dcterms:W3CDTF">2018-06-01T09:07:00Z</dcterms:created>
  <dcterms:modified xsi:type="dcterms:W3CDTF">2018-06-01T09:07:00Z</dcterms:modified>
</cp:coreProperties>
</file>